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A06" w:rsidRDefault="00A12A06" w:rsidP="00315B81">
      <w:pPr>
        <w:rPr>
          <w:b/>
          <w:sz w:val="28"/>
          <w:szCs w:val="40"/>
        </w:rPr>
      </w:pPr>
      <w:r w:rsidRPr="0087471A">
        <w:rPr>
          <w:b/>
          <w:sz w:val="28"/>
          <w:szCs w:val="40"/>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707.25pt" o:ole="">
            <v:imagedata r:id="rId7" o:title=""/>
          </v:shape>
          <o:OLEObject Type="Embed" ProgID="AcroExch.Document.7" ShapeID="_x0000_i1025" DrawAspect="Content" ObjectID="_1725966547" r:id="rId8"/>
        </w:object>
      </w:r>
    </w:p>
    <w:p w:rsidR="00A12A06" w:rsidRDefault="00A12A06" w:rsidP="00315B81">
      <w:pPr>
        <w:rPr>
          <w:b/>
          <w:sz w:val="28"/>
          <w:szCs w:val="40"/>
        </w:rPr>
      </w:pPr>
    </w:p>
    <w:p w:rsidR="00A12A06" w:rsidRDefault="00A12A06" w:rsidP="00315B81">
      <w:pPr>
        <w:rPr>
          <w:b/>
          <w:sz w:val="28"/>
          <w:szCs w:val="40"/>
        </w:rPr>
      </w:pPr>
    </w:p>
    <w:p w:rsidR="00A12A06" w:rsidRPr="0087471A" w:rsidRDefault="00A12A06" w:rsidP="00315B81">
      <w:pPr>
        <w:rPr>
          <w:b/>
          <w:sz w:val="28"/>
          <w:szCs w:val="40"/>
        </w:rPr>
      </w:pPr>
    </w:p>
    <w:p w:rsidR="00A12A06" w:rsidRDefault="00A12A06" w:rsidP="00315B81">
      <w:pPr>
        <w:rPr>
          <w:b/>
          <w:sz w:val="28"/>
          <w:szCs w:val="40"/>
        </w:rPr>
      </w:pPr>
    </w:p>
    <w:p w:rsidR="00A12A06" w:rsidRPr="00BB06FE" w:rsidRDefault="00A12A06" w:rsidP="00315B81">
      <w:pPr>
        <w:rPr>
          <w:b/>
          <w:sz w:val="28"/>
          <w:szCs w:val="40"/>
        </w:rPr>
      </w:pPr>
    </w:p>
    <w:p w:rsidR="00A12A06" w:rsidRDefault="00A12A06" w:rsidP="00BD4938">
      <w:pPr>
        <w:pStyle w:val="TOC1"/>
      </w:pPr>
      <w:r>
        <w:t>Содержание</w:t>
      </w:r>
    </w:p>
    <w:p w:rsidR="00A12A06" w:rsidRDefault="00A12A06" w:rsidP="00024398">
      <w:pPr>
        <w:pStyle w:val="TOC1"/>
        <w:tabs>
          <w:tab w:val="clear" w:pos="9345"/>
          <w:tab w:val="right" w:leader="dot" w:pos="9356"/>
        </w:tabs>
        <w:rPr>
          <w:noProof/>
        </w:rPr>
      </w:pPr>
      <w:r>
        <w:rPr>
          <w:vanish/>
        </w:rPr>
        <w:fldChar w:fldCharType="begin"/>
      </w:r>
      <w:r>
        <w:rPr>
          <w:vanish/>
        </w:rPr>
        <w:instrText xml:space="preserve"> TOC \o "1-4" \h \z \u </w:instrText>
      </w:r>
      <w:r>
        <w:rPr>
          <w:vanish/>
        </w:rPr>
        <w:fldChar w:fldCharType="separate"/>
      </w:r>
      <w:hyperlink w:anchor="_Toc279698428" w:history="1">
        <w:r w:rsidRPr="00D26CD0">
          <w:rPr>
            <w:rStyle w:val="Hyperlink"/>
            <w:noProof/>
          </w:rPr>
          <w:t>Введение</w:t>
        </w:r>
        <w:r w:rsidRPr="00BF27B9">
          <w:rPr>
            <w:noProof/>
            <w:webHidden/>
          </w:rPr>
          <w:tab/>
        </w:r>
        <w:r>
          <w:rPr>
            <w:noProof/>
            <w:webHidden/>
          </w:rPr>
          <w:t>3</w:t>
        </w:r>
      </w:hyperlink>
    </w:p>
    <w:p w:rsidR="00A12A06" w:rsidRDefault="00A12A06" w:rsidP="00024398">
      <w:pPr>
        <w:tabs>
          <w:tab w:val="right" w:leader="dot" w:pos="9356"/>
        </w:tabs>
      </w:pPr>
      <w:r>
        <w:t>1. Целевой раздел……………………………………………………………………………...…5</w:t>
      </w:r>
    </w:p>
    <w:p w:rsidR="00A12A06" w:rsidRPr="00C06029" w:rsidRDefault="00A12A06" w:rsidP="00024398">
      <w:pPr>
        <w:widowControl w:val="0"/>
        <w:tabs>
          <w:tab w:val="right" w:leader="dot" w:pos="9356"/>
        </w:tabs>
        <w:ind w:right="-1"/>
      </w:pPr>
      <w:r w:rsidRPr="00C06029">
        <w:t>1.1</w:t>
      </w:r>
      <w:r>
        <w:t>.1.</w:t>
      </w:r>
      <w:r w:rsidRPr="00C06029">
        <w:t xml:space="preserve"> Пояснительная</w:t>
      </w:r>
      <w:r>
        <w:t xml:space="preserve"> </w:t>
      </w:r>
      <w:r w:rsidRPr="00C06029">
        <w:t>записка</w:t>
      </w:r>
      <w:r>
        <w:t>…………………………………………………….……………..5</w:t>
      </w:r>
    </w:p>
    <w:p w:rsidR="00A12A06" w:rsidRPr="00C06029" w:rsidRDefault="00A12A06" w:rsidP="00024398">
      <w:pPr>
        <w:widowControl w:val="0"/>
        <w:tabs>
          <w:tab w:val="right" w:leader="dot" w:pos="9356"/>
        </w:tabs>
        <w:ind w:right="-1"/>
      </w:pPr>
      <w:r w:rsidRPr="00C06029">
        <w:t>1.1.</w:t>
      </w:r>
      <w:r>
        <w:t>2</w:t>
      </w:r>
      <w:r w:rsidRPr="00C06029">
        <w:t>. Цели и задачи Программы</w:t>
      </w:r>
      <w:r>
        <w:t>, условия реализации АООП……………………………….5</w:t>
      </w:r>
    </w:p>
    <w:p w:rsidR="00A12A06" w:rsidRPr="00C06029" w:rsidRDefault="00A12A06" w:rsidP="00024398">
      <w:pPr>
        <w:widowControl w:val="0"/>
        <w:tabs>
          <w:tab w:val="right" w:leader="dot" w:pos="9356"/>
        </w:tabs>
        <w:ind w:right="-1"/>
      </w:pPr>
      <w:r w:rsidRPr="00C06029">
        <w:t>1.1.</w:t>
      </w:r>
      <w:r>
        <w:t>3</w:t>
      </w:r>
      <w:r w:rsidRPr="00C06029">
        <w:t>. Принципы и подходы к формированию Программы</w:t>
      </w:r>
      <w:r>
        <w:t>……………………………….…..7</w:t>
      </w:r>
    </w:p>
    <w:p w:rsidR="00A12A06" w:rsidRDefault="00A12A06" w:rsidP="00024398">
      <w:pPr>
        <w:widowControl w:val="0"/>
        <w:tabs>
          <w:tab w:val="right" w:leader="dot" w:pos="9356"/>
        </w:tabs>
        <w:ind w:right="-1"/>
      </w:pPr>
      <w:r w:rsidRPr="00C06029">
        <w:t>1.</w:t>
      </w:r>
      <w:r>
        <w:t>1.4</w:t>
      </w:r>
      <w:r w:rsidRPr="00C06029">
        <w:t xml:space="preserve">. </w:t>
      </w:r>
      <w:r>
        <w:t>Психофизические хар</w:t>
      </w:r>
      <w:r w:rsidRPr="004045E0">
        <w:t>актеристики</w:t>
      </w:r>
      <w:r>
        <w:t>…………………………………………………….…8</w:t>
      </w:r>
    </w:p>
    <w:p w:rsidR="00A12A06" w:rsidRDefault="00A12A06" w:rsidP="00024398">
      <w:pPr>
        <w:widowControl w:val="0"/>
        <w:tabs>
          <w:tab w:val="right" w:leader="dot" w:pos="9356"/>
        </w:tabs>
        <w:ind w:right="-1"/>
      </w:pPr>
      <w:r>
        <w:t>1.2.</w:t>
      </w:r>
      <w:r w:rsidRPr="00C06029">
        <w:t xml:space="preserve">Планируемые результаты </w:t>
      </w:r>
      <w:r>
        <w:t>…………………………………………………..……………….8</w:t>
      </w:r>
    </w:p>
    <w:p w:rsidR="00A12A06" w:rsidRPr="00C06029" w:rsidRDefault="00A12A06" w:rsidP="00024398">
      <w:pPr>
        <w:widowControl w:val="0"/>
        <w:tabs>
          <w:tab w:val="right" w:leader="dot" w:pos="9356"/>
        </w:tabs>
        <w:ind w:right="-1"/>
      </w:pPr>
      <w:r w:rsidRPr="00C06029">
        <w:t>1.2.1. Целевые ориентиры дошкольного возраста</w:t>
      </w:r>
      <w:r>
        <w:t>………………………………..…………....8</w:t>
      </w:r>
    </w:p>
    <w:p w:rsidR="00A12A06" w:rsidRPr="00C06029" w:rsidRDefault="00A12A06" w:rsidP="00024398">
      <w:pPr>
        <w:widowControl w:val="0"/>
        <w:tabs>
          <w:tab w:val="right" w:leader="dot" w:pos="9356"/>
        </w:tabs>
        <w:ind w:right="-1"/>
      </w:pPr>
      <w:r w:rsidRPr="00C06029">
        <w:t>1.2.2. Целевые ориентиры на этапе завершения освоения Программы</w:t>
      </w:r>
      <w:r>
        <w:t>……….……………..9</w:t>
      </w:r>
    </w:p>
    <w:p w:rsidR="00A12A06" w:rsidRDefault="00A12A06" w:rsidP="00024398">
      <w:pPr>
        <w:widowControl w:val="0"/>
        <w:tabs>
          <w:tab w:val="right" w:leader="dot" w:pos="9356"/>
        </w:tabs>
        <w:ind w:right="-1"/>
      </w:pPr>
      <w:r>
        <w:t>1.3.Фонетико-фонематическое недоразвитие речи…………………………………………..11</w:t>
      </w:r>
    </w:p>
    <w:p w:rsidR="00A12A06" w:rsidRDefault="00A12A06" w:rsidP="00024398">
      <w:pPr>
        <w:widowControl w:val="0"/>
        <w:tabs>
          <w:tab w:val="right" w:leader="dot" w:pos="9356"/>
        </w:tabs>
        <w:ind w:right="-1"/>
      </w:pPr>
      <w:r>
        <w:t>1.4. Общее недоразвитие речи…………………………………………………………………14</w:t>
      </w:r>
    </w:p>
    <w:p w:rsidR="00A12A06" w:rsidRDefault="00A12A06" w:rsidP="00024398">
      <w:pPr>
        <w:widowControl w:val="0"/>
        <w:tabs>
          <w:tab w:val="right" w:leader="dot" w:pos="9356"/>
        </w:tabs>
        <w:ind w:right="-1"/>
      </w:pPr>
      <w:r>
        <w:t xml:space="preserve">1.5. </w:t>
      </w:r>
      <w:hyperlink w:anchor="_Toc279698443" w:history="1">
        <w:r w:rsidRPr="00BF27B9">
          <w:rPr>
            <w:rStyle w:val="Hyperlink"/>
            <w:noProof/>
          </w:rPr>
          <w:t>Особенности индивидуальной логопедической работы с детьми,</w:t>
        </w:r>
        <w:r>
          <w:rPr>
            <w:rStyle w:val="Hyperlink"/>
            <w:noProof/>
          </w:rPr>
          <w:t xml:space="preserve"> </w:t>
        </w:r>
        <w:r w:rsidRPr="00BF27B9">
          <w:rPr>
            <w:rStyle w:val="Hyperlink"/>
            <w:noProof/>
          </w:rPr>
          <w:t>страдающими дизартрией</w:t>
        </w:r>
        <w:r>
          <w:rPr>
            <w:rStyle w:val="Hyperlink"/>
            <w:noProof/>
          </w:rPr>
          <w:t>………………………………………………………………………………………19</w:t>
        </w:r>
      </w:hyperlink>
    </w:p>
    <w:p w:rsidR="00A12A06" w:rsidRPr="00C06029" w:rsidRDefault="00A12A06" w:rsidP="00024398">
      <w:pPr>
        <w:widowControl w:val="0"/>
        <w:tabs>
          <w:tab w:val="right" w:leader="dot" w:pos="9356"/>
        </w:tabs>
        <w:ind w:right="-1"/>
      </w:pPr>
      <w:r w:rsidRPr="00C06029">
        <w:t>2. СОДЕРЖАТЕЛЬНЫЙ РАЗДЕЛ</w:t>
      </w:r>
      <w:r>
        <w:t>……………………………………………………………19</w:t>
      </w:r>
    </w:p>
    <w:p w:rsidR="00A12A06" w:rsidRPr="000F5244" w:rsidRDefault="00A12A06" w:rsidP="00024398">
      <w:pPr>
        <w:widowControl w:val="0"/>
        <w:tabs>
          <w:tab w:val="right" w:leader="dot" w:pos="9356"/>
        </w:tabs>
        <w:ind w:right="-1"/>
      </w:pPr>
      <w:r w:rsidRPr="00C06029">
        <w:t>2.</w:t>
      </w:r>
      <w:r>
        <w:t>1.Содержание коррекционно-педагогической работы по образовательным областям (</w:t>
      </w:r>
      <w:r w:rsidRPr="00C06029">
        <w:t>Социально-коммуникативное развитие</w:t>
      </w:r>
      <w:r>
        <w:t xml:space="preserve">,  </w:t>
      </w:r>
      <w:r w:rsidRPr="00C06029">
        <w:t>Познавательное развитие</w:t>
      </w:r>
      <w:r>
        <w:t xml:space="preserve">, </w:t>
      </w:r>
      <w:r w:rsidRPr="00C06029">
        <w:t>Речевое развитие</w:t>
      </w:r>
      <w:r>
        <w:t>,</w:t>
      </w:r>
      <w:r w:rsidRPr="000F5244">
        <w:t xml:space="preserve"> </w:t>
      </w:r>
      <w:r w:rsidRPr="00C06029">
        <w:t>Художественно-эстетическое развитие</w:t>
      </w:r>
      <w:r>
        <w:t xml:space="preserve">,  </w:t>
      </w:r>
      <w:r w:rsidRPr="00C06029">
        <w:t>Физическое развитие</w:t>
      </w:r>
      <w:r>
        <w:t>)………………………..….20</w:t>
      </w:r>
    </w:p>
    <w:p w:rsidR="00A12A06" w:rsidRDefault="00A12A06" w:rsidP="00024398">
      <w:pPr>
        <w:pStyle w:val="TOC3"/>
        <w:tabs>
          <w:tab w:val="clear" w:pos="9345"/>
          <w:tab w:val="right" w:leader="dot" w:pos="9356"/>
        </w:tabs>
        <w:ind w:left="0"/>
      </w:pPr>
      <w:r>
        <w:t>2.2.Основное содержание коррекционно-развивающей работы……………………..</w:t>
      </w:r>
    </w:p>
    <w:p w:rsidR="00A12A06" w:rsidRPr="00BF27B9" w:rsidRDefault="00A12A06" w:rsidP="00024398">
      <w:pPr>
        <w:pStyle w:val="TOC2"/>
        <w:tabs>
          <w:tab w:val="clear" w:pos="9345"/>
          <w:tab w:val="right" w:leader="dot" w:pos="9356"/>
        </w:tabs>
        <w:ind w:left="0"/>
        <w:rPr>
          <w:noProof/>
        </w:rPr>
      </w:pPr>
      <w:hyperlink w:anchor="_Toc279698450" w:history="1">
        <w:r>
          <w:rPr>
            <w:rStyle w:val="Hyperlink"/>
            <w:noProof/>
          </w:rPr>
          <w:t>2.2.1.</w:t>
        </w:r>
        <w:r w:rsidRPr="00BF27B9">
          <w:rPr>
            <w:rStyle w:val="Hyperlink"/>
            <w:noProof/>
          </w:rPr>
          <w:t xml:space="preserve"> Логопедическая работа по преодолению фонетико-фонематического недоразвития у детей в старшей группе</w:t>
        </w:r>
        <w:r w:rsidRPr="00BF27B9">
          <w:rPr>
            <w:noProof/>
            <w:webHidden/>
          </w:rPr>
          <w:tab/>
        </w:r>
      </w:hyperlink>
      <w:r>
        <w:rPr>
          <w:noProof/>
        </w:rPr>
        <w:t>33</w:t>
      </w:r>
    </w:p>
    <w:p w:rsidR="00A12A06" w:rsidRPr="00BF27B9" w:rsidRDefault="00A12A06" w:rsidP="00024398">
      <w:pPr>
        <w:pStyle w:val="TOC2"/>
        <w:tabs>
          <w:tab w:val="clear" w:pos="9345"/>
          <w:tab w:val="right" w:leader="dot" w:pos="9356"/>
        </w:tabs>
        <w:ind w:left="0"/>
        <w:rPr>
          <w:noProof/>
        </w:rPr>
      </w:pPr>
      <w:hyperlink w:anchor="_Toc279698451" w:history="1">
        <w:r>
          <w:t>2.2.2.</w:t>
        </w:r>
        <w:r w:rsidRPr="00BF27B9">
          <w:rPr>
            <w:rStyle w:val="Hyperlink"/>
            <w:noProof/>
          </w:rPr>
          <w:t>Логопедическая работа по преодолению фонетико-фонематического недоразвития у детей в подготовительной группе</w:t>
        </w:r>
        <w:r w:rsidRPr="00BF27B9">
          <w:rPr>
            <w:noProof/>
            <w:webHidden/>
          </w:rPr>
          <w:tab/>
        </w:r>
      </w:hyperlink>
      <w:r>
        <w:rPr>
          <w:noProof/>
        </w:rPr>
        <w:t>37</w:t>
      </w:r>
    </w:p>
    <w:p w:rsidR="00A12A06" w:rsidRPr="00A754B0" w:rsidRDefault="00A12A06" w:rsidP="00024398">
      <w:pPr>
        <w:pStyle w:val="TOC3"/>
        <w:tabs>
          <w:tab w:val="clear" w:pos="9345"/>
          <w:tab w:val="right" w:leader="dot" w:pos="9356"/>
        </w:tabs>
        <w:ind w:left="0"/>
        <w:rPr>
          <w:noProof/>
        </w:rPr>
      </w:pPr>
      <w:r>
        <w:rPr>
          <w:noProof/>
        </w:rPr>
        <w:t>2.2.3 Логопедическая работа с детьми ОНР (</w:t>
      </w:r>
      <w:r>
        <w:rPr>
          <w:noProof/>
          <w:lang w:val="en-US"/>
        </w:rPr>
        <w:t>II</w:t>
      </w:r>
      <w:r>
        <w:rPr>
          <w:noProof/>
        </w:rPr>
        <w:t xml:space="preserve"> уровень речевого развитие)……………….46</w:t>
      </w:r>
    </w:p>
    <w:p w:rsidR="00A12A06" w:rsidRDefault="00A12A06" w:rsidP="00024398">
      <w:pPr>
        <w:pStyle w:val="TOC3"/>
        <w:tabs>
          <w:tab w:val="clear" w:pos="9345"/>
          <w:tab w:val="right" w:leader="dot" w:pos="9356"/>
        </w:tabs>
        <w:ind w:left="0"/>
        <w:rPr>
          <w:noProof/>
        </w:rPr>
      </w:pPr>
      <w:r>
        <w:rPr>
          <w:noProof/>
        </w:rPr>
        <w:t>2.2.4 Логопедическая работа с детьми ОНР (</w:t>
      </w:r>
      <w:r>
        <w:rPr>
          <w:noProof/>
          <w:lang w:val="en-US"/>
        </w:rPr>
        <w:t>III</w:t>
      </w:r>
      <w:r>
        <w:rPr>
          <w:noProof/>
        </w:rPr>
        <w:t xml:space="preserve"> уровень речевого развитие)……………...50</w:t>
      </w:r>
    </w:p>
    <w:p w:rsidR="00A12A06" w:rsidRPr="00BF27B9" w:rsidRDefault="00A12A06" w:rsidP="00024398">
      <w:pPr>
        <w:tabs>
          <w:tab w:val="right" w:leader="dot" w:pos="9356"/>
        </w:tabs>
        <w:rPr>
          <w:noProof/>
        </w:rPr>
      </w:pPr>
      <w:r>
        <w:t>2.2.5.</w:t>
      </w:r>
      <w:r w:rsidRPr="00A754B0">
        <w:rPr>
          <w:noProof/>
        </w:rPr>
        <w:t xml:space="preserve"> </w:t>
      </w:r>
      <w:r>
        <w:rPr>
          <w:noProof/>
        </w:rPr>
        <w:t>Логопедическая работа с детьми ОНР (</w:t>
      </w:r>
      <w:r>
        <w:rPr>
          <w:noProof/>
          <w:lang w:val="en-US"/>
        </w:rPr>
        <w:t>IV</w:t>
      </w:r>
      <w:r>
        <w:rPr>
          <w:noProof/>
        </w:rPr>
        <w:t xml:space="preserve"> уровень речевого развитие)……………..54</w:t>
      </w:r>
    </w:p>
    <w:p w:rsidR="00A12A06" w:rsidRPr="00BF27B9" w:rsidRDefault="00A12A06" w:rsidP="00024398">
      <w:pPr>
        <w:pStyle w:val="TOC3"/>
        <w:tabs>
          <w:tab w:val="clear" w:pos="9345"/>
          <w:tab w:val="right" w:leader="dot" w:pos="9356"/>
        </w:tabs>
        <w:ind w:left="0"/>
        <w:rPr>
          <w:noProof/>
        </w:rPr>
      </w:pPr>
      <w:r>
        <w:t>2.3.Содержание непосредственной образовательной деятельности………………………...59</w:t>
      </w:r>
    </w:p>
    <w:p w:rsidR="00A12A06" w:rsidRDefault="00A12A06" w:rsidP="00024398">
      <w:pPr>
        <w:pStyle w:val="TOC4"/>
        <w:tabs>
          <w:tab w:val="clear" w:pos="9345"/>
          <w:tab w:val="right" w:leader="dot" w:pos="9356"/>
        </w:tabs>
        <w:ind w:left="0"/>
      </w:pPr>
      <w:r>
        <w:t>2.4.Содержание индивидуальной работы с детьми………………………………………......62</w:t>
      </w:r>
    </w:p>
    <w:p w:rsidR="00A12A06" w:rsidRDefault="00A12A06" w:rsidP="00024398">
      <w:pPr>
        <w:pStyle w:val="TOC4"/>
        <w:tabs>
          <w:tab w:val="clear" w:pos="9345"/>
          <w:tab w:val="right" w:leader="dot" w:pos="9356"/>
        </w:tabs>
        <w:ind w:left="0"/>
      </w:pPr>
      <w:r>
        <w:t>2.5. Содержание фронтальных занятий……………………………………………………….64</w:t>
      </w:r>
    </w:p>
    <w:p w:rsidR="00A12A06" w:rsidRDefault="00A12A06" w:rsidP="00024398">
      <w:pPr>
        <w:pStyle w:val="TOC4"/>
        <w:tabs>
          <w:tab w:val="clear" w:pos="9345"/>
          <w:tab w:val="right" w:leader="dot" w:pos="9356"/>
        </w:tabs>
        <w:ind w:left="0"/>
      </w:pPr>
      <w:r>
        <w:t>2.6.Формы реализации Программы в условиях ФГОС………………………………………68</w:t>
      </w:r>
    </w:p>
    <w:p w:rsidR="00A12A06" w:rsidRDefault="00A12A06" w:rsidP="00024398">
      <w:pPr>
        <w:pStyle w:val="TOC4"/>
        <w:tabs>
          <w:tab w:val="clear" w:pos="9345"/>
          <w:tab w:val="right" w:leader="dot" w:pos="9356"/>
        </w:tabs>
        <w:ind w:left="0"/>
      </w:pPr>
      <w:r>
        <w:rPr>
          <w:lang w:val="en-US"/>
        </w:rPr>
        <w:t>III</w:t>
      </w:r>
      <w:r>
        <w:t>. Организационный раздел…………………………………………………………………..77</w:t>
      </w:r>
    </w:p>
    <w:p w:rsidR="00A12A06" w:rsidRPr="00BF27B9" w:rsidRDefault="00A12A06" w:rsidP="00024398">
      <w:pPr>
        <w:pStyle w:val="TOC4"/>
        <w:tabs>
          <w:tab w:val="clear" w:pos="9345"/>
          <w:tab w:val="right" w:leader="dot" w:pos="9356"/>
        </w:tabs>
        <w:ind w:left="0"/>
        <w:rPr>
          <w:noProof/>
        </w:rPr>
      </w:pPr>
      <w:r>
        <w:t xml:space="preserve">3.1. Организация коррекционно-образовательного процесса……………………………….77       </w:t>
      </w:r>
    </w:p>
    <w:p w:rsidR="00A12A06" w:rsidRDefault="00A12A06" w:rsidP="00024398">
      <w:pPr>
        <w:pStyle w:val="TOC3"/>
        <w:tabs>
          <w:tab w:val="clear" w:pos="9345"/>
          <w:tab w:val="right" w:leader="dot" w:pos="9356"/>
        </w:tabs>
        <w:ind w:left="0"/>
      </w:pPr>
      <w:r>
        <w:t>3.2. Логопедическая документация……………………………………………………………83</w:t>
      </w:r>
    </w:p>
    <w:p w:rsidR="00A12A06" w:rsidRDefault="00A12A06" w:rsidP="00024398">
      <w:pPr>
        <w:pStyle w:val="TOC3"/>
        <w:tabs>
          <w:tab w:val="clear" w:pos="9345"/>
          <w:tab w:val="right" w:leader="dot" w:pos="9356"/>
        </w:tabs>
        <w:ind w:left="0"/>
      </w:pPr>
      <w:r>
        <w:t>3.3. Организация коррекционно-развивающей работы с детьми с ОНР……………………85</w:t>
      </w:r>
    </w:p>
    <w:p w:rsidR="00A12A06" w:rsidRDefault="00A12A06" w:rsidP="00024398">
      <w:pPr>
        <w:pStyle w:val="TOC3"/>
        <w:tabs>
          <w:tab w:val="clear" w:pos="9345"/>
          <w:tab w:val="right" w:leader="dot" w:pos="9356"/>
        </w:tabs>
        <w:ind w:left="0"/>
      </w:pPr>
      <w:r>
        <w:t>3.4. Взаимодействие логопеда и воспитателя в логопедической группе для детей с ОНР..86</w:t>
      </w:r>
    </w:p>
    <w:p w:rsidR="00A12A06" w:rsidRDefault="00A12A06" w:rsidP="00024398">
      <w:pPr>
        <w:pStyle w:val="TOC3"/>
        <w:tabs>
          <w:tab w:val="clear" w:pos="9345"/>
          <w:tab w:val="right" w:leader="dot" w:pos="9356"/>
        </w:tabs>
        <w:ind w:left="0"/>
      </w:pPr>
      <w:r>
        <w:t>3.5. Организация коррекционно-развивающей работы с детьми с ФФН…………………..89</w:t>
      </w:r>
    </w:p>
    <w:p w:rsidR="00A12A06" w:rsidRDefault="00A12A06" w:rsidP="00024398">
      <w:pPr>
        <w:pStyle w:val="TOC3"/>
        <w:tabs>
          <w:tab w:val="clear" w:pos="9345"/>
          <w:tab w:val="right" w:leader="dot" w:pos="9356"/>
        </w:tabs>
        <w:ind w:left="0"/>
      </w:pPr>
      <w:r>
        <w:t>3.6. Взаимодействие логопеда и воспитателя в логопедической группе для детей с ФФН……………………………………………………………………………………………..91</w:t>
      </w:r>
    </w:p>
    <w:p w:rsidR="00A12A06" w:rsidRDefault="00A12A06" w:rsidP="00024398">
      <w:pPr>
        <w:pStyle w:val="TOC3"/>
        <w:tabs>
          <w:tab w:val="clear" w:pos="9345"/>
          <w:tab w:val="right" w:leader="dot" w:pos="9356"/>
        </w:tabs>
        <w:ind w:left="0"/>
      </w:pPr>
      <w:r>
        <w:t>3.7. Взаимодействие логопеда и музыкального руководителя в логопедической группе…93</w:t>
      </w:r>
    </w:p>
    <w:p w:rsidR="00A12A06" w:rsidRDefault="00A12A06" w:rsidP="00024398">
      <w:pPr>
        <w:pStyle w:val="TOC3"/>
        <w:tabs>
          <w:tab w:val="clear" w:pos="9345"/>
          <w:tab w:val="right" w:leader="dot" w:pos="9356"/>
        </w:tabs>
        <w:ind w:left="0"/>
      </w:pPr>
      <w:r>
        <w:t>3.8. Национально-региональный компонент…………………………………………….……95</w:t>
      </w:r>
    </w:p>
    <w:p w:rsidR="00A12A06" w:rsidRDefault="00A12A06" w:rsidP="00024398">
      <w:pPr>
        <w:pStyle w:val="TOC3"/>
        <w:tabs>
          <w:tab w:val="clear" w:pos="9345"/>
          <w:tab w:val="right" w:leader="dot" w:pos="9356"/>
        </w:tabs>
        <w:ind w:left="0"/>
      </w:pPr>
      <w:r>
        <w:t>3.9. Календарно-тематическое планирование (старшая и подготовительная группа)……..96</w:t>
      </w:r>
    </w:p>
    <w:p w:rsidR="00A12A06" w:rsidRDefault="00A12A06" w:rsidP="00024398">
      <w:pPr>
        <w:pStyle w:val="TOC3"/>
        <w:tabs>
          <w:tab w:val="clear" w:pos="9345"/>
          <w:tab w:val="right" w:leader="dot" w:pos="9356"/>
        </w:tabs>
        <w:ind w:left="0"/>
      </w:pPr>
      <w:r>
        <w:t>3.10. Взаимодействие логопеда с родительским сообществом…………………………….157</w:t>
      </w:r>
    </w:p>
    <w:p w:rsidR="00A12A06" w:rsidRDefault="00A12A06" w:rsidP="00024398">
      <w:pPr>
        <w:pStyle w:val="TOC3"/>
        <w:tabs>
          <w:tab w:val="clear" w:pos="9345"/>
          <w:tab w:val="right" w:leader="dot" w:pos="9356"/>
        </w:tabs>
        <w:ind w:left="0"/>
        <w:rPr>
          <w:noProof/>
        </w:rPr>
      </w:pPr>
      <w:r>
        <w:t xml:space="preserve">3.11. Методическое сопровождение реализации Программы (паспорт кабинета, методическое обеспечение, документация, сведения о педагогах)………………………..158        </w:t>
      </w:r>
    </w:p>
    <w:p w:rsidR="00A12A06" w:rsidRDefault="00A12A06" w:rsidP="00024398">
      <w:pPr>
        <w:widowControl w:val="0"/>
        <w:tabs>
          <w:tab w:val="right" w:leader="dot" w:pos="9356"/>
        </w:tabs>
        <w:ind w:right="-1"/>
      </w:pPr>
      <w:r>
        <w:t xml:space="preserve">3.12. </w:t>
      </w:r>
      <w:r w:rsidRPr="00B375A4">
        <w:t xml:space="preserve"> Перечень нормативных и нормативно-методических документов</w:t>
      </w:r>
      <w:r>
        <w:t>…………………170</w:t>
      </w:r>
    </w:p>
    <w:p w:rsidR="00A12A06" w:rsidRDefault="00A12A06" w:rsidP="00024398">
      <w:pPr>
        <w:tabs>
          <w:tab w:val="left" w:pos="426"/>
          <w:tab w:val="right" w:leader="dot" w:pos="9356"/>
        </w:tabs>
        <w:rPr>
          <w:color w:val="000000"/>
        </w:rPr>
      </w:pPr>
      <w:r>
        <w:rPr>
          <w:color w:val="000000"/>
        </w:rPr>
        <w:t>3.13. Перечень литературных источников…………………………………………………..171</w:t>
      </w:r>
    </w:p>
    <w:p w:rsidR="00A12A06" w:rsidRDefault="00A12A06" w:rsidP="00024398">
      <w:pPr>
        <w:tabs>
          <w:tab w:val="left" w:pos="426"/>
          <w:tab w:val="right" w:leader="dot" w:pos="9356"/>
        </w:tabs>
        <w:rPr>
          <w:color w:val="000000"/>
        </w:rPr>
      </w:pPr>
      <w:r>
        <w:rPr>
          <w:color w:val="000000"/>
        </w:rPr>
        <w:t>3.14. Электронные образовательные ресурсы………………………………………………174</w:t>
      </w:r>
    </w:p>
    <w:p w:rsidR="00A12A06" w:rsidRPr="006C52A7" w:rsidRDefault="00A12A06" w:rsidP="00024398">
      <w:pPr>
        <w:tabs>
          <w:tab w:val="left" w:pos="426"/>
          <w:tab w:val="right" w:leader="dot" w:pos="9356"/>
        </w:tabs>
        <w:rPr>
          <w:color w:val="4A4A4A"/>
          <w:sz w:val="21"/>
          <w:szCs w:val="21"/>
        </w:rPr>
      </w:pPr>
      <w:r>
        <w:rPr>
          <w:color w:val="000000"/>
        </w:rPr>
        <w:t xml:space="preserve">  </w:t>
      </w:r>
    </w:p>
    <w:p w:rsidR="00A12A06" w:rsidRDefault="00A12A06" w:rsidP="006C52A7">
      <w:pPr>
        <w:spacing w:before="100" w:beforeAutospacing="1" w:after="100" w:afterAutospacing="1"/>
        <w:rPr>
          <w:color w:val="000000"/>
        </w:rPr>
      </w:pPr>
    </w:p>
    <w:p w:rsidR="00A12A06" w:rsidRPr="006C52A7" w:rsidRDefault="00A12A06" w:rsidP="006C52A7">
      <w:pPr>
        <w:spacing w:before="100" w:beforeAutospacing="1" w:after="100" w:afterAutospacing="1"/>
        <w:rPr>
          <w:color w:val="4A4A4A"/>
          <w:sz w:val="21"/>
          <w:szCs w:val="21"/>
        </w:rPr>
      </w:pPr>
    </w:p>
    <w:p w:rsidR="00A12A06" w:rsidRPr="001817C9" w:rsidRDefault="00A12A06" w:rsidP="001817C9"/>
    <w:p w:rsidR="00A12A06" w:rsidRDefault="00A12A06" w:rsidP="00DE1F36">
      <w:pPr>
        <w:jc w:val="center"/>
      </w:pPr>
      <w:r>
        <w:rPr>
          <w:vanish/>
        </w:rPr>
        <w:fldChar w:fldCharType="end"/>
      </w:r>
    </w:p>
    <w:p w:rsidR="00A12A06" w:rsidRPr="00DE1F36" w:rsidRDefault="00A12A06" w:rsidP="00DE1F36">
      <w:pPr>
        <w:jc w:val="center"/>
        <w:rPr>
          <w:b/>
          <w:bCs/>
          <w:sz w:val="28"/>
          <w:szCs w:val="28"/>
        </w:rPr>
      </w:pPr>
      <w:r w:rsidRPr="00DE1F36">
        <w:rPr>
          <w:b/>
          <w:bCs/>
          <w:sz w:val="28"/>
          <w:szCs w:val="28"/>
        </w:rPr>
        <w:t>Введение</w:t>
      </w:r>
    </w:p>
    <w:p w:rsidR="00A12A06" w:rsidRDefault="00A12A06" w:rsidP="005D0819">
      <w:pPr>
        <w:shd w:val="clear" w:color="auto" w:fill="FFFFFF"/>
        <w:spacing w:after="180"/>
        <w:ind w:firstLine="709"/>
        <w:jc w:val="both"/>
        <w:rPr>
          <w:color w:val="1F1F1F"/>
        </w:rPr>
      </w:pPr>
      <w:r w:rsidRPr="00315B81">
        <w:rPr>
          <w:color w:val="1F1F1F"/>
        </w:rPr>
        <w:t>Адаптированная основная образовательная программа (далее - АООП) - образовательная программа, адаптированная для обучающихся с тяжелыми нарушениями речи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w:t>
      </w:r>
    </w:p>
    <w:p w:rsidR="00A12A06" w:rsidRPr="00315B81" w:rsidRDefault="00A12A06" w:rsidP="005D0819">
      <w:pPr>
        <w:shd w:val="clear" w:color="auto" w:fill="FFFFFF"/>
        <w:spacing w:after="180"/>
        <w:ind w:firstLine="709"/>
        <w:jc w:val="both"/>
        <w:rPr>
          <w:color w:val="000000"/>
        </w:rPr>
      </w:pPr>
      <w:r w:rsidRPr="00315B81">
        <w:rPr>
          <w:color w:val="1F1F1F"/>
        </w:rPr>
        <w:t xml:space="preserve">АООП МАДОУ «Детский сад </w:t>
      </w:r>
      <w:r>
        <w:rPr>
          <w:color w:val="1F1F1F"/>
        </w:rPr>
        <w:t>№262 комбинированного вида</w:t>
      </w:r>
      <w:r w:rsidRPr="00315B81">
        <w:rPr>
          <w:color w:val="000000"/>
        </w:rPr>
        <w:t>»</w:t>
      </w:r>
    </w:p>
    <w:p w:rsidR="00A12A06" w:rsidRPr="00315B81" w:rsidRDefault="00A12A06" w:rsidP="00DE1F36">
      <w:pPr>
        <w:shd w:val="clear" w:color="auto" w:fill="FFFFFF"/>
        <w:spacing w:after="180"/>
        <w:ind w:firstLine="709"/>
        <w:jc w:val="both"/>
        <w:rPr>
          <w:color w:val="1F1F1F"/>
        </w:rPr>
      </w:pPr>
      <w:r w:rsidRPr="00315B81">
        <w:rPr>
          <w:color w:val="1F1F1F"/>
        </w:rPr>
        <w:t>(далее - МАДОУ) разработана на основании нормативно правовых документов:</w:t>
      </w:r>
    </w:p>
    <w:p w:rsidR="00A12A06" w:rsidRPr="00315B81" w:rsidRDefault="00A12A06" w:rsidP="00DE1F36">
      <w:pPr>
        <w:shd w:val="clear" w:color="auto" w:fill="FFFFFF"/>
        <w:spacing w:after="180"/>
        <w:ind w:firstLine="709"/>
        <w:jc w:val="both"/>
        <w:rPr>
          <w:color w:val="1F1F1F"/>
        </w:rPr>
      </w:pPr>
      <w:r w:rsidRPr="00315B81">
        <w:rPr>
          <w:color w:val="1F1F1F"/>
        </w:rPr>
        <w:t>- Федерального закона РФ от 29.12.2012 г. № 273-ФЗ «Об образовании в Российской Федерации»;</w:t>
      </w:r>
    </w:p>
    <w:p w:rsidR="00A12A06" w:rsidRPr="00315B81" w:rsidRDefault="00A12A06" w:rsidP="00DE1F36">
      <w:pPr>
        <w:shd w:val="clear" w:color="auto" w:fill="FFFFFF"/>
        <w:spacing w:after="180"/>
        <w:ind w:firstLine="709"/>
        <w:jc w:val="both"/>
        <w:rPr>
          <w:color w:val="1F1F1F"/>
        </w:rPr>
      </w:pPr>
      <w:r w:rsidRPr="00315B81">
        <w:rPr>
          <w:color w:val="1F1F1F"/>
        </w:rPr>
        <w:t>- Приказа Министерства образования и науки Российской Федерации от 30.08.2013 г. № 1014г.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12A06" w:rsidRPr="00315B81" w:rsidRDefault="00A12A06" w:rsidP="00DE1F36">
      <w:pPr>
        <w:shd w:val="clear" w:color="auto" w:fill="FFFFFF"/>
        <w:spacing w:after="180"/>
        <w:ind w:firstLine="709"/>
        <w:jc w:val="both"/>
        <w:rPr>
          <w:color w:val="1F1F1F"/>
        </w:rPr>
      </w:pPr>
      <w:r w:rsidRPr="00315B81">
        <w:rPr>
          <w:color w:val="1F1F1F"/>
        </w:rPr>
        <w:t>- Письма Министерства образования и науки Российской Федерации от 07.06.2013 г. № ИР 535/07 «О коррекционном и инклюзивном образовании детей»;</w:t>
      </w:r>
    </w:p>
    <w:p w:rsidR="00A12A06" w:rsidRPr="00315B81" w:rsidRDefault="00A12A06" w:rsidP="00DE1F36">
      <w:pPr>
        <w:shd w:val="clear" w:color="auto" w:fill="FFFFFF"/>
        <w:spacing w:after="180"/>
        <w:ind w:firstLine="709"/>
        <w:jc w:val="both"/>
        <w:rPr>
          <w:color w:val="1F1F1F"/>
        </w:rPr>
      </w:pPr>
      <w:r w:rsidRPr="00315B81">
        <w:rPr>
          <w:color w:val="1F1F1F"/>
        </w:rPr>
        <w:t>- Постановления Главного государственного санитарного врача от 15.05.2013 г. № 26 «Санитарно-эпидемиологических требований к устройству, содержанию и организации режима работы в дошкольных организациях» (СанПин 2.4.1.3049-13);</w:t>
      </w:r>
    </w:p>
    <w:p w:rsidR="00A12A06" w:rsidRPr="00315B81" w:rsidRDefault="00A12A06" w:rsidP="00DE1F36">
      <w:pPr>
        <w:shd w:val="clear" w:color="auto" w:fill="FFFFFF"/>
        <w:spacing w:after="180"/>
        <w:ind w:firstLine="709"/>
        <w:jc w:val="both"/>
        <w:rPr>
          <w:color w:val="1F1F1F"/>
        </w:rPr>
      </w:pPr>
      <w:r w:rsidRPr="00315B81">
        <w:rPr>
          <w:color w:val="1F1F1F"/>
        </w:rPr>
        <w:t>- Федерального государственного стандарта дошкольного образования от 17.10.2013 г. № 1155;</w:t>
      </w:r>
    </w:p>
    <w:p w:rsidR="00A12A06" w:rsidRPr="00315B81" w:rsidRDefault="00A12A06" w:rsidP="00DE1F36">
      <w:pPr>
        <w:shd w:val="clear" w:color="auto" w:fill="FFFFFF"/>
        <w:ind w:firstLine="709"/>
        <w:jc w:val="both"/>
        <w:outlineLvl w:val="0"/>
        <w:rPr>
          <w:b/>
          <w:bCs/>
          <w:color w:val="1F1F1F"/>
          <w:kern w:val="36"/>
        </w:rPr>
      </w:pPr>
      <w:r w:rsidRPr="00315B81">
        <w:rPr>
          <w:color w:val="1F1F1F"/>
          <w:kern w:val="36"/>
        </w:rPr>
        <w:t>- образовательной программы дошкольного образования «От рождения до школы» под редакцией Н.Е. Вераксы, Т.С. Комаровой, М.А. Васильевой;</w:t>
      </w:r>
    </w:p>
    <w:p w:rsidR="00A12A06" w:rsidRPr="00315B81" w:rsidRDefault="00A12A06" w:rsidP="00DE1F36">
      <w:pPr>
        <w:shd w:val="clear" w:color="auto" w:fill="FFFFFF"/>
        <w:ind w:firstLine="709"/>
        <w:jc w:val="both"/>
        <w:outlineLvl w:val="0"/>
        <w:rPr>
          <w:b/>
          <w:bCs/>
          <w:color w:val="1F1F1F"/>
          <w:kern w:val="36"/>
        </w:rPr>
      </w:pPr>
      <w:r w:rsidRPr="00315B81">
        <w:rPr>
          <w:color w:val="1F1F1F"/>
          <w:kern w:val="36"/>
        </w:rPr>
        <w:t>- Устава ДОУ:</w:t>
      </w:r>
    </w:p>
    <w:p w:rsidR="00A12A06" w:rsidRPr="00315B81" w:rsidRDefault="00A12A06" w:rsidP="00DE1F36">
      <w:pPr>
        <w:shd w:val="clear" w:color="auto" w:fill="FFFFFF"/>
        <w:ind w:firstLine="709"/>
        <w:jc w:val="both"/>
        <w:outlineLvl w:val="0"/>
        <w:rPr>
          <w:b/>
          <w:bCs/>
          <w:color w:val="1F1F1F"/>
          <w:kern w:val="36"/>
        </w:rPr>
      </w:pPr>
      <w:r w:rsidRPr="00315B81">
        <w:rPr>
          <w:color w:val="1F1F1F"/>
          <w:kern w:val="36"/>
        </w:rPr>
        <w:t>- Основной обр</w:t>
      </w:r>
      <w:r>
        <w:rPr>
          <w:color w:val="1F1F1F"/>
          <w:kern w:val="36"/>
        </w:rPr>
        <w:t>азовательной программы ДОУ.</w:t>
      </w:r>
    </w:p>
    <w:p w:rsidR="00A12A06" w:rsidRPr="00315B81" w:rsidRDefault="00A12A06" w:rsidP="00DE1F36">
      <w:pPr>
        <w:shd w:val="clear" w:color="auto" w:fill="FFFFFF"/>
        <w:ind w:firstLine="709"/>
        <w:jc w:val="both"/>
        <w:outlineLvl w:val="0"/>
        <w:rPr>
          <w:b/>
          <w:bCs/>
          <w:color w:val="1F1F1F"/>
          <w:kern w:val="36"/>
        </w:rPr>
      </w:pPr>
      <w:r w:rsidRPr="00315B81">
        <w:rPr>
          <w:color w:val="1F1F1F"/>
          <w:kern w:val="36"/>
        </w:rPr>
        <w:t>Для составления АООП использовались программы:</w:t>
      </w:r>
    </w:p>
    <w:p w:rsidR="00A12A06" w:rsidRPr="00315B81" w:rsidRDefault="00A12A06" w:rsidP="00DE1F36">
      <w:pPr>
        <w:shd w:val="clear" w:color="auto" w:fill="FFFFFF"/>
        <w:spacing w:after="180"/>
        <w:ind w:firstLine="709"/>
        <w:jc w:val="both"/>
        <w:rPr>
          <w:color w:val="1F1F1F"/>
        </w:rPr>
      </w:pPr>
      <w:r w:rsidRPr="00315B81">
        <w:rPr>
          <w:color w:val="1F1F1F"/>
        </w:rPr>
        <w:t>- программа дошкольного образования «Коррекционное обучение и воспитание детей старшего дошкольного возраста с общим недоразвитием речи», под редакцией Т.Б Филичевой, Г.В.Чиркиной;</w:t>
      </w:r>
    </w:p>
    <w:p w:rsidR="00A12A06" w:rsidRPr="00315B81" w:rsidRDefault="00A12A06" w:rsidP="00DE1F36">
      <w:pPr>
        <w:shd w:val="clear" w:color="auto" w:fill="FFFFFF"/>
        <w:spacing w:after="180"/>
        <w:ind w:firstLine="615"/>
        <w:jc w:val="both"/>
        <w:rPr>
          <w:color w:val="1F1F1F"/>
        </w:rPr>
      </w:pPr>
      <w:r w:rsidRPr="00315B81">
        <w:rPr>
          <w:color w:val="1F1F1F"/>
        </w:rPr>
        <w:t>- программа дошкольного образования «Программа обучения и воспитания детей с фонетико-фонематическим недоразвитием», под редакцией Т.Б Филичевой, Г.В.Чиркиной;</w:t>
      </w:r>
    </w:p>
    <w:p w:rsidR="00A12A06" w:rsidRPr="00315B81" w:rsidRDefault="00A12A06" w:rsidP="00DE1F36">
      <w:pPr>
        <w:shd w:val="clear" w:color="auto" w:fill="FFFFFF"/>
        <w:spacing w:after="180"/>
        <w:ind w:firstLine="709"/>
        <w:jc w:val="both"/>
        <w:rPr>
          <w:color w:val="1F1F1F"/>
        </w:rPr>
      </w:pPr>
      <w:r w:rsidRPr="00315B81">
        <w:rPr>
          <w:color w:val="1F1F1F"/>
        </w:rPr>
        <w:t>- «Примерная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Н.В. Нищевой.</w:t>
      </w:r>
    </w:p>
    <w:p w:rsidR="00A12A06" w:rsidRPr="00315B81" w:rsidRDefault="00A12A06" w:rsidP="00DE1F36">
      <w:pPr>
        <w:shd w:val="clear" w:color="auto" w:fill="FFFFFF"/>
        <w:spacing w:after="180"/>
        <w:ind w:firstLine="709"/>
        <w:jc w:val="both"/>
        <w:rPr>
          <w:color w:val="1F1F1F"/>
        </w:rPr>
      </w:pPr>
      <w:r w:rsidRPr="00315B81">
        <w:rPr>
          <w:color w:val="1F1F1F"/>
        </w:rPr>
        <w:t xml:space="preserve">АООП </w:t>
      </w:r>
      <w:r>
        <w:rPr>
          <w:color w:val="1F1F1F"/>
        </w:rPr>
        <w:t>МА</w:t>
      </w:r>
      <w:r w:rsidRPr="00315B81">
        <w:rPr>
          <w:color w:val="1F1F1F"/>
        </w:rPr>
        <w:t>ДОУ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формировать у них основные психические процессы.</w:t>
      </w:r>
    </w:p>
    <w:p w:rsidR="00A12A06" w:rsidRPr="00315B81" w:rsidRDefault="00A12A06" w:rsidP="00DE1F36">
      <w:pPr>
        <w:shd w:val="clear" w:color="auto" w:fill="FFFFFF"/>
        <w:spacing w:after="180"/>
        <w:ind w:firstLine="709"/>
        <w:jc w:val="both"/>
        <w:rPr>
          <w:color w:val="1F1F1F"/>
        </w:rPr>
      </w:pPr>
      <w:r w:rsidRPr="00315B81">
        <w:rPr>
          <w:color w:val="1F1F1F"/>
        </w:rPr>
        <w:t xml:space="preserve">Целью АООП </w:t>
      </w:r>
      <w:r>
        <w:rPr>
          <w:color w:val="1F1F1F"/>
        </w:rPr>
        <w:t>МА</w:t>
      </w:r>
      <w:r w:rsidRPr="00315B81">
        <w:rPr>
          <w:color w:val="1F1F1F"/>
        </w:rPr>
        <w:t xml:space="preserve">ДОУ является построение системы коррекционно-развивающей работы с обучающимися, имеющими тяжелые нарушения речи в возрасте от 5 до 7 лет, интеграция действий специалистов </w:t>
      </w:r>
      <w:r>
        <w:rPr>
          <w:color w:val="1F1F1F"/>
        </w:rPr>
        <w:t>МА</w:t>
      </w:r>
      <w:r w:rsidRPr="00315B81">
        <w:rPr>
          <w:color w:val="1F1F1F"/>
        </w:rPr>
        <w:t>ДОУ и родителей дошкольников. Комплексно-тематическое планирование работы во всех пяти образовательных областях учитывает особенности речевого и общего развития детей с речевой патологией. Комплексность педагогического воздействия направлена на выравнивание речевого и психофизического развития обучающихся и обеспечение их всестороннего гармоничного развития.</w:t>
      </w:r>
    </w:p>
    <w:p w:rsidR="00A12A06" w:rsidRPr="00315B81" w:rsidRDefault="00A12A06" w:rsidP="00DE1F36">
      <w:pPr>
        <w:shd w:val="clear" w:color="auto" w:fill="FFFFFF"/>
        <w:spacing w:after="180"/>
        <w:ind w:firstLine="709"/>
        <w:jc w:val="both"/>
        <w:rPr>
          <w:color w:val="1F1F1F"/>
        </w:rPr>
      </w:pPr>
      <w:r w:rsidRPr="00315B81">
        <w:rPr>
          <w:color w:val="1F1F1F"/>
        </w:rPr>
        <w:t>Основные цели АООП:</w:t>
      </w:r>
    </w:p>
    <w:p w:rsidR="00A12A06" w:rsidRPr="00315B81" w:rsidRDefault="00A12A06" w:rsidP="00DE1F36">
      <w:pPr>
        <w:shd w:val="clear" w:color="auto" w:fill="FFFFFF"/>
        <w:spacing w:after="180"/>
        <w:ind w:firstLine="567"/>
        <w:jc w:val="both"/>
        <w:rPr>
          <w:color w:val="1F1F1F"/>
        </w:rPr>
      </w:pPr>
      <w:r w:rsidRPr="00315B81">
        <w:rPr>
          <w:color w:val="1F1F1F"/>
        </w:rPr>
        <w:t>- обеспечение государственных гарантий уровня и качества дошкольного образования;</w:t>
      </w:r>
    </w:p>
    <w:p w:rsidR="00A12A06" w:rsidRPr="00315B81" w:rsidRDefault="00A12A06" w:rsidP="00DE1F36">
      <w:pPr>
        <w:shd w:val="clear" w:color="auto" w:fill="FFFFFF"/>
        <w:spacing w:after="180"/>
        <w:ind w:firstLine="567"/>
        <w:jc w:val="both"/>
        <w:rPr>
          <w:color w:val="1F1F1F"/>
        </w:rPr>
      </w:pPr>
      <w:r w:rsidRPr="00315B81">
        <w:rPr>
          <w:color w:val="1F1F1F"/>
        </w:rPr>
        <w:t>- сохранение единства образовательного пространства относительно уровня дошкольного образования;</w:t>
      </w:r>
    </w:p>
    <w:p w:rsidR="00A12A06" w:rsidRPr="00315B81" w:rsidRDefault="00A12A06" w:rsidP="00DE1F36">
      <w:pPr>
        <w:shd w:val="clear" w:color="auto" w:fill="FFFFFF"/>
        <w:spacing w:after="180"/>
        <w:ind w:firstLine="567"/>
        <w:jc w:val="both"/>
        <w:rPr>
          <w:color w:val="1F1F1F"/>
        </w:rPr>
      </w:pPr>
      <w:r w:rsidRPr="00315B81">
        <w:rPr>
          <w:color w:val="1F1F1F"/>
        </w:rPr>
        <w:t>- создание условий для развития ребенка, открывающих возможности для его позитивной социализации, личностного развития на основе сотрудничества со взрослыми и сверстниками и соответствующим возрасту видам деятельности;</w:t>
      </w:r>
    </w:p>
    <w:p w:rsidR="00A12A06" w:rsidRPr="00315B81" w:rsidRDefault="00A12A06" w:rsidP="00DE1F36">
      <w:pPr>
        <w:shd w:val="clear" w:color="auto" w:fill="FFFFFF"/>
        <w:spacing w:after="180"/>
        <w:ind w:firstLine="567"/>
        <w:jc w:val="both"/>
        <w:rPr>
          <w:color w:val="1F1F1F"/>
        </w:rPr>
      </w:pPr>
      <w:r w:rsidRPr="00315B81">
        <w:rPr>
          <w:color w:val="1F1F1F"/>
        </w:rPr>
        <w:t>- повышение социального статуса дошкольного образования.</w:t>
      </w:r>
    </w:p>
    <w:p w:rsidR="00A12A06" w:rsidRPr="00315B81" w:rsidRDefault="00A12A06" w:rsidP="00DE1F36">
      <w:pPr>
        <w:shd w:val="clear" w:color="auto" w:fill="FFFFFF"/>
        <w:spacing w:after="180"/>
        <w:ind w:firstLine="709"/>
        <w:rPr>
          <w:color w:val="1F1F1F"/>
        </w:rPr>
      </w:pPr>
      <w:r w:rsidRPr="00315B81">
        <w:rPr>
          <w:color w:val="1F1F1F"/>
        </w:rPr>
        <w:t xml:space="preserve">Задачи АООП </w:t>
      </w:r>
      <w:r>
        <w:rPr>
          <w:color w:val="1F1F1F"/>
        </w:rPr>
        <w:t>МА</w:t>
      </w:r>
      <w:r w:rsidRPr="00315B81">
        <w:rPr>
          <w:color w:val="1F1F1F"/>
        </w:rPr>
        <w:t>ДОУ:</w:t>
      </w:r>
    </w:p>
    <w:p w:rsidR="00A12A06" w:rsidRPr="00315B81" w:rsidRDefault="00A12A06" w:rsidP="00DE1F36">
      <w:pPr>
        <w:shd w:val="clear" w:color="auto" w:fill="FFFFFF"/>
        <w:spacing w:after="180"/>
        <w:ind w:firstLine="567"/>
        <w:jc w:val="both"/>
        <w:rPr>
          <w:color w:val="1F1F1F"/>
        </w:rPr>
      </w:pPr>
      <w:r w:rsidRPr="00315B81">
        <w:rPr>
          <w:color w:val="1F1F1F"/>
        </w:rPr>
        <w:t>- охрана и укрепление физического и психического здоровья обучающихся, в том числе их эмоционального благополучия;</w:t>
      </w:r>
    </w:p>
    <w:p w:rsidR="00A12A06" w:rsidRPr="00315B81" w:rsidRDefault="00A12A06" w:rsidP="00DE1F36">
      <w:pPr>
        <w:shd w:val="clear" w:color="auto" w:fill="FFFFFF"/>
        <w:spacing w:after="180"/>
        <w:ind w:firstLine="567"/>
        <w:jc w:val="both"/>
        <w:rPr>
          <w:color w:val="1F1F1F"/>
        </w:rPr>
      </w:pPr>
      <w:r w:rsidRPr="00315B81">
        <w:rPr>
          <w:color w:val="1F1F1F"/>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12A06" w:rsidRPr="00315B81" w:rsidRDefault="00A12A06" w:rsidP="00DE1F36">
      <w:pPr>
        <w:shd w:val="clear" w:color="auto" w:fill="FFFFFF"/>
        <w:spacing w:after="180"/>
        <w:ind w:firstLine="567"/>
        <w:jc w:val="both"/>
        <w:rPr>
          <w:color w:val="1F1F1F"/>
        </w:rPr>
      </w:pPr>
      <w:r w:rsidRPr="00315B81">
        <w:rPr>
          <w:color w:val="1F1F1F"/>
        </w:rPr>
        <w:t>- обеспечение преемственности целей, задач и содержания образования, реализуемых в рамках образовательных программ различных уровней;</w:t>
      </w:r>
    </w:p>
    <w:p w:rsidR="00A12A06" w:rsidRPr="00315B81" w:rsidRDefault="00A12A06" w:rsidP="00DE1F36">
      <w:pPr>
        <w:shd w:val="clear" w:color="auto" w:fill="FFFFFF"/>
        <w:spacing w:after="180"/>
        <w:ind w:firstLine="567"/>
        <w:jc w:val="both"/>
        <w:rPr>
          <w:color w:val="1F1F1F"/>
        </w:rPr>
      </w:pPr>
      <w:r w:rsidRPr="00315B81">
        <w:rPr>
          <w:color w:val="1F1F1F"/>
        </w:rPr>
        <w:t>- преемственность основных образовательных программ дошкольного и начального общего образования;</w:t>
      </w:r>
    </w:p>
    <w:p w:rsidR="00A12A06" w:rsidRPr="00315B81" w:rsidRDefault="00A12A06" w:rsidP="00DE1F36">
      <w:pPr>
        <w:shd w:val="clear" w:color="auto" w:fill="FFFFFF"/>
        <w:spacing w:after="180"/>
        <w:ind w:firstLine="567"/>
        <w:jc w:val="both"/>
        <w:rPr>
          <w:color w:val="1F1F1F"/>
        </w:rPr>
      </w:pPr>
      <w:r w:rsidRPr="00315B81">
        <w:rPr>
          <w:color w:val="1F1F1F"/>
        </w:rPr>
        <w:t>- создание благоприятных условий развития обучающихся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A12A06" w:rsidRPr="00315B81" w:rsidRDefault="00A12A06" w:rsidP="00DE1F36">
      <w:pPr>
        <w:shd w:val="clear" w:color="auto" w:fill="FFFFFF"/>
        <w:spacing w:after="180"/>
        <w:ind w:firstLine="567"/>
        <w:jc w:val="both"/>
        <w:rPr>
          <w:color w:val="1F1F1F"/>
        </w:rPr>
      </w:pPr>
      <w:r w:rsidRPr="00315B81">
        <w:rPr>
          <w:color w:val="1F1F1F"/>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12A06" w:rsidRPr="00315B81" w:rsidRDefault="00A12A06" w:rsidP="00DE1F36">
      <w:pPr>
        <w:shd w:val="clear" w:color="auto" w:fill="FFFFFF"/>
        <w:spacing w:after="180"/>
        <w:ind w:firstLine="567"/>
        <w:jc w:val="both"/>
        <w:rPr>
          <w:color w:val="1F1F1F"/>
        </w:rPr>
      </w:pPr>
      <w:r w:rsidRPr="00315B81">
        <w:rPr>
          <w:color w:val="1F1F1F"/>
        </w:rPr>
        <w:t>-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12A06" w:rsidRPr="00315B81" w:rsidRDefault="00A12A06" w:rsidP="00DE1F36">
      <w:pPr>
        <w:shd w:val="clear" w:color="auto" w:fill="FFFFFF"/>
        <w:spacing w:after="180"/>
        <w:ind w:firstLine="567"/>
        <w:jc w:val="both"/>
        <w:rPr>
          <w:color w:val="1F1F1F"/>
        </w:rPr>
      </w:pPr>
      <w:r w:rsidRPr="00315B81">
        <w:rPr>
          <w:color w:val="1F1F1F"/>
        </w:rPr>
        <w:t>- обеспечение вариативности и разнообразия содержания программы, организационных форм дошкольного образования, возможности использования деятельности различной направленности с учетом образовательных потребностей, способностей и состояния здоровья детей;</w:t>
      </w:r>
    </w:p>
    <w:p w:rsidR="00A12A06" w:rsidRPr="00315B81" w:rsidRDefault="00A12A06" w:rsidP="00DE1F36">
      <w:pPr>
        <w:shd w:val="clear" w:color="auto" w:fill="FFFFFF"/>
        <w:spacing w:after="180"/>
        <w:ind w:firstLine="567"/>
        <w:jc w:val="both"/>
        <w:rPr>
          <w:color w:val="1F1F1F"/>
        </w:rPr>
      </w:pPr>
      <w:r w:rsidRPr="00315B81">
        <w:rPr>
          <w:color w:val="1F1F1F"/>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обучающихся.</w:t>
      </w:r>
    </w:p>
    <w:p w:rsidR="00A12A06" w:rsidRPr="00315B81" w:rsidRDefault="00A12A06" w:rsidP="00DE1F36">
      <w:pPr>
        <w:shd w:val="clear" w:color="auto" w:fill="FFFFFF"/>
        <w:spacing w:after="180"/>
        <w:ind w:firstLine="709"/>
        <w:jc w:val="both"/>
        <w:rPr>
          <w:color w:val="1F1F1F"/>
        </w:rPr>
      </w:pPr>
      <w:r w:rsidRPr="00315B81">
        <w:rPr>
          <w:color w:val="1F1F1F"/>
        </w:rPr>
        <w:t>Одной из основных задач АООП является овладение обучающимися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Программа предусматривает охрану и укрепление физического и психического здоровья детей, обеспечение эмоционального благополучия каждого воспитанника.</w:t>
      </w:r>
    </w:p>
    <w:p w:rsidR="00A12A06" w:rsidRPr="00315B81" w:rsidRDefault="00A12A06" w:rsidP="00DE1F36">
      <w:pPr>
        <w:shd w:val="clear" w:color="auto" w:fill="FFFFFF"/>
        <w:spacing w:after="180"/>
        <w:ind w:firstLine="709"/>
        <w:jc w:val="both"/>
        <w:rPr>
          <w:color w:val="1F1F1F"/>
        </w:rPr>
      </w:pPr>
      <w:r w:rsidRPr="00315B81">
        <w:rPr>
          <w:color w:val="1F1F1F"/>
        </w:rPr>
        <w:t xml:space="preserve">Основой АООП </w:t>
      </w:r>
      <w:r>
        <w:rPr>
          <w:color w:val="1F1F1F"/>
        </w:rPr>
        <w:t>МА</w:t>
      </w:r>
      <w:r w:rsidRPr="00315B81">
        <w:rPr>
          <w:color w:val="1F1F1F"/>
        </w:rPr>
        <w:t>ДОУ является создание оптимальных условий для коррекционно-развивающей работы и всестороннего гармоничного развития детей с нарушениями речи. Это достигается за счет использования комплекса коррекционно-развивающих методик с учетом индивидуальных особенностей психофизического развития детей.</w:t>
      </w:r>
    </w:p>
    <w:p w:rsidR="00A12A06" w:rsidRPr="00315B81" w:rsidRDefault="00A12A06" w:rsidP="00DE1F36">
      <w:pPr>
        <w:shd w:val="clear" w:color="auto" w:fill="FFFFFF"/>
        <w:spacing w:after="180"/>
        <w:ind w:firstLine="709"/>
        <w:jc w:val="both"/>
        <w:rPr>
          <w:color w:val="1F1F1F"/>
        </w:rPr>
      </w:pPr>
      <w:r w:rsidRPr="00315B81">
        <w:rPr>
          <w:color w:val="1F1F1F"/>
        </w:rPr>
        <w:t>Коррекционное направление работы является приоритетным, так как целью его является выравнивание речевого и психофизического развития обучающихся. Все педагоги следят за речью детей и закрепляют речевые навыки, сформированные учителем-логопедом.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A12A06" w:rsidRPr="00315B81" w:rsidRDefault="00A12A06" w:rsidP="00DE1F36">
      <w:pPr>
        <w:shd w:val="clear" w:color="auto" w:fill="FFFFFF"/>
        <w:spacing w:after="180"/>
        <w:ind w:firstLine="709"/>
        <w:jc w:val="both"/>
        <w:rPr>
          <w:color w:val="1F1F1F"/>
        </w:rPr>
      </w:pPr>
      <w:r w:rsidRPr="00315B81">
        <w:rPr>
          <w:color w:val="1F1F1F"/>
        </w:rPr>
        <w:t>АООП реализуется на протяжении 2 лет и направлена на коррекцию нарушений и разностороннее развитие обучающихся с 5 до 7 лет с тяжелыми нарушениями речи с учетом их возрастных и индивидуальных особенностей, в т.ч.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A12A06" w:rsidRPr="00315B81" w:rsidRDefault="00A12A06" w:rsidP="00DE1F36">
      <w:pPr>
        <w:shd w:val="clear" w:color="auto" w:fill="FFFFFF"/>
        <w:spacing w:after="180"/>
        <w:ind w:firstLine="709"/>
        <w:jc w:val="both"/>
        <w:rPr>
          <w:color w:val="1F1F1F"/>
        </w:rPr>
      </w:pPr>
      <w:r w:rsidRPr="00315B81">
        <w:rPr>
          <w:color w:val="1F1F1F"/>
        </w:rPr>
        <w:t>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требования к условиям реализации Программы.</w:t>
      </w:r>
    </w:p>
    <w:p w:rsidR="00A12A06" w:rsidRPr="00315B81" w:rsidRDefault="00A12A06" w:rsidP="00CD1B50">
      <w:pPr>
        <w:widowControl w:val="0"/>
        <w:outlineLvl w:val="0"/>
        <w:rPr>
          <w:b/>
        </w:rPr>
      </w:pPr>
      <w:r w:rsidRPr="00315B81">
        <w:rPr>
          <w:b/>
        </w:rPr>
        <w:t>1. ЦЕЛЕВОЙ РАЗДЕЛ</w:t>
      </w:r>
    </w:p>
    <w:p w:rsidR="00A12A06" w:rsidRPr="00315B81" w:rsidRDefault="00A12A06" w:rsidP="00CD1B50">
      <w:pPr>
        <w:widowControl w:val="0"/>
        <w:outlineLvl w:val="1"/>
        <w:rPr>
          <w:b/>
          <w:u w:val="single"/>
        </w:rPr>
      </w:pPr>
      <w:bookmarkStart w:id="0" w:name="_Toc485825600"/>
      <w:r w:rsidRPr="00315B81">
        <w:rPr>
          <w:b/>
          <w:u w:val="single"/>
        </w:rPr>
        <w:t xml:space="preserve">1.1. </w:t>
      </w:r>
      <w:r>
        <w:rPr>
          <w:b/>
          <w:u w:val="single"/>
        </w:rPr>
        <w:t>1.</w:t>
      </w:r>
      <w:r w:rsidRPr="00315B81">
        <w:rPr>
          <w:b/>
          <w:u w:val="single"/>
        </w:rPr>
        <w:t>Пояснительная записка</w:t>
      </w:r>
      <w:bookmarkEnd w:id="0"/>
    </w:p>
    <w:p w:rsidR="00A12A06" w:rsidRPr="00315B81" w:rsidRDefault="00A12A06" w:rsidP="00CD1B50">
      <w:pPr>
        <w:widowControl w:val="0"/>
        <w:outlineLvl w:val="2"/>
        <w:rPr>
          <w:b/>
        </w:rPr>
      </w:pPr>
      <w:bookmarkStart w:id="1" w:name="_Toc485825601"/>
      <w:r w:rsidRPr="00315B81">
        <w:rPr>
          <w:b/>
        </w:rPr>
        <w:t>1.1.</w:t>
      </w:r>
      <w:r>
        <w:rPr>
          <w:b/>
        </w:rPr>
        <w:t>2</w:t>
      </w:r>
      <w:r w:rsidRPr="00315B81">
        <w:rPr>
          <w:b/>
        </w:rPr>
        <w:t>. Цели и задачи Программы</w:t>
      </w:r>
      <w:bookmarkEnd w:id="1"/>
      <w:r>
        <w:rPr>
          <w:b/>
        </w:rPr>
        <w:t>, условия реализации АООП</w:t>
      </w:r>
    </w:p>
    <w:p w:rsidR="00A12A06" w:rsidRPr="00315B81" w:rsidRDefault="00A12A06" w:rsidP="00CD1B50">
      <w:pPr>
        <w:widowControl w:val="0"/>
        <w:ind w:firstLine="709"/>
        <w:jc w:val="both"/>
      </w:pPr>
      <w:r w:rsidRPr="00315B81">
        <w:t xml:space="preserve">«Адаптированная основная образовательная программа дошкольного образования детей с тяжелыми нарушениями речи» (далее «АООП») предназначена для специалистов дошкольных организаций, в которых воспитываются дети с тяжелыми нарушениями речи (далее - дети с ТНР). </w:t>
      </w:r>
    </w:p>
    <w:p w:rsidR="00A12A06" w:rsidRPr="00315B81" w:rsidRDefault="00A12A06" w:rsidP="00CD1B50">
      <w:pPr>
        <w:widowControl w:val="0"/>
        <w:ind w:firstLine="709"/>
        <w:jc w:val="both"/>
      </w:pPr>
      <w:r w:rsidRPr="00315B81">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315B81">
        <w:rPr>
          <w:i/>
        </w:rPr>
        <w:t xml:space="preserve"> </w:t>
      </w:r>
      <w:r w:rsidRPr="00315B81">
        <w:t>группе детей с тяжелыми нарушениями речи относятся дети с фонетико-фонематическим недоразвитием речи (ФФН) при ринолалии, дизартрии разной степени тяжести;  с общим недоразвитием речи (ОНР) всех уровней речевого развития при дислалии, дизартрии,  ринолалии, алалии и т.д., у которых имеются нарушения всех компонентов языка.</w:t>
      </w:r>
    </w:p>
    <w:p w:rsidR="00A12A06" w:rsidRPr="00315B81" w:rsidRDefault="00A12A06" w:rsidP="00CD1B50">
      <w:pPr>
        <w:widowControl w:val="0"/>
        <w:ind w:firstLine="709"/>
        <w:jc w:val="both"/>
      </w:pPr>
      <w:r w:rsidRPr="00315B81">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12A06" w:rsidRPr="00315B81" w:rsidRDefault="00A12A06" w:rsidP="00CD1B50">
      <w:pPr>
        <w:widowControl w:val="0"/>
        <w:ind w:firstLine="709"/>
        <w:jc w:val="both"/>
      </w:pPr>
      <w:r w:rsidRPr="00315B81">
        <w:t>Фонетико-фонематическое недоразвитие речи проявляется в нарушении звукопроизношения и фонематического  слуха.</w:t>
      </w:r>
    </w:p>
    <w:p w:rsidR="00A12A06" w:rsidRPr="00315B81" w:rsidRDefault="00A12A06" w:rsidP="00CD1B50">
      <w:pPr>
        <w:widowControl w:val="0"/>
        <w:ind w:firstLine="709"/>
        <w:jc w:val="both"/>
      </w:pPr>
      <w:r w:rsidRPr="00315B81">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A12A06" w:rsidRPr="00315B81" w:rsidRDefault="00A12A06" w:rsidP="00CD1B50">
      <w:pPr>
        <w:widowControl w:val="0"/>
        <w:ind w:firstLine="709"/>
        <w:jc w:val="both"/>
      </w:pPr>
      <w:r w:rsidRPr="00315B81">
        <w:t xml:space="preserve">На </w:t>
      </w:r>
      <w:r w:rsidRPr="00315B81">
        <w:rPr>
          <w:b/>
        </w:rPr>
        <w:t>I</w:t>
      </w:r>
      <w:r w:rsidRPr="00315B81">
        <w:t xml:space="preserve">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A12A06" w:rsidRPr="00315B81" w:rsidRDefault="00A12A06" w:rsidP="00CD1B50">
      <w:pPr>
        <w:widowControl w:val="0"/>
        <w:ind w:firstLine="709"/>
        <w:jc w:val="both"/>
      </w:pPr>
      <w:r w:rsidRPr="00315B81">
        <w:t xml:space="preserve">на </w:t>
      </w:r>
      <w:r w:rsidRPr="00315B81">
        <w:rPr>
          <w:b/>
        </w:rPr>
        <w:t>II</w:t>
      </w:r>
      <w:r w:rsidRPr="00315B81">
        <w:t xml:space="preserve">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полиморфное нарушение звукопроизношения. Произносительные возможности ребенка значительно отстают  от возрастной нормы;</w:t>
      </w:r>
    </w:p>
    <w:p w:rsidR="00A12A06" w:rsidRPr="00315B81" w:rsidRDefault="00A12A06" w:rsidP="00CD1B50">
      <w:pPr>
        <w:widowControl w:val="0"/>
        <w:ind w:firstLine="709"/>
        <w:jc w:val="both"/>
      </w:pPr>
      <w:r w:rsidRPr="00315B81">
        <w:t xml:space="preserve">на </w:t>
      </w:r>
      <w:r w:rsidRPr="00315B81">
        <w:rPr>
          <w:b/>
        </w:rPr>
        <w:t>III</w:t>
      </w:r>
      <w:r w:rsidRPr="00315B81">
        <w:t xml:space="preserve">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A12A06" w:rsidRPr="00315B81" w:rsidRDefault="00A12A06" w:rsidP="00CD1B50">
      <w:pPr>
        <w:widowControl w:val="0"/>
        <w:ind w:firstLine="709"/>
        <w:jc w:val="both"/>
      </w:pPr>
      <w:r w:rsidRPr="00315B81">
        <w:t xml:space="preserve">на </w:t>
      </w:r>
      <w:r w:rsidRPr="00315B81">
        <w:rPr>
          <w:b/>
        </w:rPr>
        <w:t>I</w:t>
      </w:r>
      <w:r w:rsidRPr="00315B81">
        <w:rPr>
          <w:b/>
          <w:lang w:val="en-US"/>
        </w:rPr>
        <w:t>V</w:t>
      </w:r>
      <w:r w:rsidRPr="00315B81">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A12A06" w:rsidRPr="00315B81" w:rsidRDefault="00A12A06" w:rsidP="00CD1B50">
      <w:pPr>
        <w:widowControl w:val="0"/>
        <w:ind w:firstLine="709"/>
        <w:jc w:val="both"/>
      </w:pPr>
      <w:r w:rsidRPr="00315B81">
        <w:t>Заикание - нарушение темпо-ритмической организации речи, обусловленное судорожным состоянием мышц речевого аппарата.</w:t>
      </w:r>
    </w:p>
    <w:p w:rsidR="00A12A06" w:rsidRPr="00315B81" w:rsidRDefault="00A12A06" w:rsidP="00CD1B50">
      <w:pPr>
        <w:widowControl w:val="0"/>
        <w:ind w:firstLine="709"/>
        <w:jc w:val="both"/>
      </w:pPr>
      <w:r w:rsidRPr="00315B81">
        <w:t>Ринолалия - расстройства артикуляции и голосообразования, обусловленные дефектами строения и функционирования речевого аппарата.</w:t>
      </w:r>
    </w:p>
    <w:p w:rsidR="00A12A06" w:rsidRPr="00315B81" w:rsidRDefault="00A12A06" w:rsidP="00CD1B50">
      <w:pPr>
        <w:widowControl w:val="0"/>
        <w:ind w:firstLine="709"/>
        <w:jc w:val="both"/>
      </w:pPr>
      <w:r w:rsidRPr="00315B81">
        <w:t>Дизартрия - нарушение иннервации речевого аппарата, возникающее в результате поражения нервной системы.</w:t>
      </w:r>
    </w:p>
    <w:p w:rsidR="00A12A06" w:rsidRPr="00315B81" w:rsidRDefault="00A12A06" w:rsidP="00CD1B50">
      <w:pPr>
        <w:widowControl w:val="0"/>
        <w:ind w:firstLine="709"/>
        <w:jc w:val="both"/>
      </w:pPr>
      <w:r w:rsidRPr="00315B81">
        <w:t>Алалия - отсутствие или недоразвитие речи у детей при нормальном слухе и первично сохранном интеллекте.</w:t>
      </w:r>
    </w:p>
    <w:p w:rsidR="00A12A06" w:rsidRPr="00315B81" w:rsidRDefault="00A12A06" w:rsidP="00CD1B50">
      <w:pPr>
        <w:widowControl w:val="0"/>
        <w:ind w:firstLine="709"/>
        <w:jc w:val="both"/>
      </w:pPr>
      <w:r w:rsidRPr="00315B81">
        <w:t>Детская афазия - это полная или частичная утрата речи, обусловленная локальным поражением головного мозга.</w:t>
      </w:r>
    </w:p>
    <w:p w:rsidR="00A12A06" w:rsidRPr="00315B81" w:rsidRDefault="00A12A06" w:rsidP="00CD1B50">
      <w:pPr>
        <w:widowControl w:val="0"/>
        <w:ind w:firstLine="709"/>
        <w:jc w:val="both"/>
      </w:pPr>
      <w:r w:rsidRPr="00315B81">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A12A06" w:rsidRPr="00315B81" w:rsidRDefault="00A12A06" w:rsidP="00CD1B50">
      <w:pPr>
        <w:widowControl w:val="0"/>
        <w:ind w:firstLine="709"/>
        <w:jc w:val="both"/>
      </w:pPr>
      <w:r w:rsidRPr="00315B81">
        <w:t xml:space="preserve">Целью АООП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обеспечивающую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A12A06" w:rsidRPr="00315B81" w:rsidRDefault="00A12A06" w:rsidP="00CD1B50">
      <w:pPr>
        <w:widowControl w:val="0"/>
        <w:ind w:firstLine="709"/>
        <w:jc w:val="both"/>
      </w:pPr>
      <w:r w:rsidRPr="00315B81">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A12A06" w:rsidRPr="00315B81" w:rsidRDefault="00A12A06" w:rsidP="00CD1B50">
      <w:pPr>
        <w:widowControl w:val="0"/>
        <w:ind w:firstLine="709"/>
        <w:jc w:val="both"/>
      </w:pPr>
      <w:r w:rsidRPr="00315B81">
        <w:t xml:space="preserve">АООП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A12A06" w:rsidRPr="00315B81" w:rsidRDefault="00A12A06" w:rsidP="00CD1B50">
      <w:pPr>
        <w:widowControl w:val="0"/>
        <w:ind w:firstLine="709"/>
        <w:jc w:val="both"/>
      </w:pPr>
      <w:r w:rsidRPr="00315B81">
        <w:t>Доступное и качественное образование детей дошкольного возраста с ТНР достигается через решение следующих задач:</w:t>
      </w:r>
    </w:p>
    <w:p w:rsidR="00A12A06" w:rsidRPr="00315B81" w:rsidRDefault="00A12A06" w:rsidP="00CD1B50">
      <w:pPr>
        <w:widowControl w:val="0"/>
        <w:ind w:firstLine="709"/>
        <w:jc w:val="both"/>
      </w:pPr>
      <w:r w:rsidRPr="00315B81">
        <w:t>– реализация адаптированной основной образовательной программы;</w:t>
      </w:r>
    </w:p>
    <w:p w:rsidR="00A12A06" w:rsidRPr="00315B81" w:rsidRDefault="00A12A06" w:rsidP="00CD1B50">
      <w:pPr>
        <w:widowControl w:val="0"/>
        <w:ind w:firstLine="709"/>
        <w:jc w:val="both"/>
      </w:pPr>
      <w:r w:rsidRPr="00315B81">
        <w:t xml:space="preserve">– коррекция недостатков психофизического развития детей с ТНР; </w:t>
      </w:r>
    </w:p>
    <w:p w:rsidR="00A12A06" w:rsidRPr="00315B81" w:rsidRDefault="00A12A06" w:rsidP="00CD1B50">
      <w:pPr>
        <w:widowControl w:val="0"/>
        <w:ind w:firstLine="709"/>
        <w:jc w:val="both"/>
      </w:pPr>
      <w:r w:rsidRPr="00315B81">
        <w:t>– охрана и укрепление физического и психического детей с ТНР, в том числе их эмоционального благополучия;</w:t>
      </w:r>
    </w:p>
    <w:p w:rsidR="00A12A06" w:rsidRPr="00315B81" w:rsidRDefault="00A12A06" w:rsidP="00CD1B50">
      <w:pPr>
        <w:widowControl w:val="0"/>
        <w:ind w:firstLine="709"/>
        <w:jc w:val="both"/>
      </w:pPr>
      <w:r w:rsidRPr="00315B81">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A12A06" w:rsidRPr="00315B81" w:rsidRDefault="00A12A06" w:rsidP="00CD1B50">
      <w:pPr>
        <w:widowControl w:val="0"/>
        <w:ind w:firstLine="709"/>
        <w:jc w:val="both"/>
      </w:pPr>
      <w:r w:rsidRPr="00315B81">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A12A06" w:rsidRPr="00315B81" w:rsidRDefault="00A12A06" w:rsidP="00CD1B50">
      <w:pPr>
        <w:widowControl w:val="0"/>
        <w:ind w:firstLine="709"/>
        <w:jc w:val="both"/>
      </w:pPr>
      <w:r w:rsidRPr="00315B81">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12A06" w:rsidRPr="00315B81" w:rsidRDefault="00A12A06" w:rsidP="00CD1B50">
      <w:pPr>
        <w:widowControl w:val="0"/>
        <w:ind w:firstLine="709"/>
        <w:jc w:val="both"/>
      </w:pPr>
      <w:r w:rsidRPr="00315B81">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12A06" w:rsidRPr="00315B81" w:rsidRDefault="00A12A06" w:rsidP="00CD1B50">
      <w:pPr>
        <w:widowControl w:val="0"/>
        <w:ind w:firstLine="709"/>
        <w:jc w:val="both"/>
      </w:pPr>
      <w:r w:rsidRPr="00315B81">
        <w:t>– формирование социокультурной среды, соответствующей психофизическим и индивидуальным особенностям детей с ТНР;</w:t>
      </w:r>
    </w:p>
    <w:p w:rsidR="00A12A06" w:rsidRPr="00315B81" w:rsidRDefault="00A12A06" w:rsidP="00CD1B50">
      <w:pPr>
        <w:widowControl w:val="0"/>
        <w:ind w:firstLine="709"/>
        <w:jc w:val="both"/>
      </w:pPr>
      <w:r w:rsidRPr="00315B81">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A12A06" w:rsidRPr="00315B81" w:rsidRDefault="00A12A06" w:rsidP="00CD1B50">
      <w:pPr>
        <w:widowControl w:val="0"/>
        <w:ind w:firstLine="709"/>
        <w:jc w:val="both"/>
      </w:pPr>
      <w:r w:rsidRPr="00315B81">
        <w:t>– обеспечение преемственности целей, задач и содержания дошкольного общего и начального общего образования.</w:t>
      </w:r>
    </w:p>
    <w:p w:rsidR="00A12A06" w:rsidRPr="00315B81" w:rsidRDefault="00A12A06" w:rsidP="00CD1B50">
      <w:pPr>
        <w:widowControl w:val="0"/>
        <w:ind w:firstLine="709"/>
        <w:jc w:val="both"/>
      </w:pPr>
      <w:r w:rsidRPr="00315B81">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A12A06" w:rsidRPr="00172509" w:rsidRDefault="00A12A06" w:rsidP="00CD1B50">
      <w:pPr>
        <w:widowControl w:val="0"/>
        <w:spacing w:line="360" w:lineRule="auto"/>
        <w:ind w:firstLine="709"/>
        <w:jc w:val="both"/>
      </w:pPr>
    </w:p>
    <w:p w:rsidR="00A12A06" w:rsidRPr="00172509" w:rsidRDefault="00A12A06" w:rsidP="00CD1B50">
      <w:pPr>
        <w:widowControl w:val="0"/>
        <w:ind w:firstLine="709"/>
        <w:outlineLvl w:val="2"/>
        <w:rPr>
          <w:b/>
        </w:rPr>
      </w:pPr>
      <w:bookmarkStart w:id="2" w:name="_Toc485825602"/>
      <w:r w:rsidRPr="00172509">
        <w:rPr>
          <w:b/>
        </w:rPr>
        <w:t>1.1.</w:t>
      </w:r>
      <w:r>
        <w:rPr>
          <w:b/>
        </w:rPr>
        <w:t>3</w:t>
      </w:r>
      <w:r w:rsidRPr="00172509">
        <w:rPr>
          <w:b/>
        </w:rPr>
        <w:t>. Принципы и подходы к формированию Программы</w:t>
      </w:r>
      <w:bookmarkEnd w:id="2"/>
    </w:p>
    <w:p w:rsidR="00A12A06" w:rsidRPr="00172509" w:rsidRDefault="00A12A06" w:rsidP="00CD1B50">
      <w:pPr>
        <w:widowControl w:val="0"/>
        <w:ind w:firstLine="709"/>
        <w:jc w:val="both"/>
      </w:pPr>
      <w:r w:rsidRPr="00172509">
        <w:t>В соответствии со Стандартом АООП построена на следующих принципах:</w:t>
      </w:r>
    </w:p>
    <w:p w:rsidR="00A12A06" w:rsidRPr="00172509" w:rsidRDefault="00A12A06" w:rsidP="00CD1B50">
      <w:pPr>
        <w:widowControl w:val="0"/>
        <w:ind w:firstLine="709"/>
        <w:jc w:val="both"/>
      </w:pPr>
      <w:r w:rsidRPr="00172509">
        <w:t>1. Общие принципы и подходы к формированию программ:</w:t>
      </w:r>
    </w:p>
    <w:p w:rsidR="00A12A06" w:rsidRPr="00172509" w:rsidRDefault="00A12A06" w:rsidP="00CD1B50">
      <w:pPr>
        <w:widowControl w:val="0"/>
        <w:ind w:firstLine="709"/>
        <w:jc w:val="both"/>
      </w:pPr>
      <w:r w:rsidRPr="00172509">
        <w:t>– поддержка разнообразия детства;</w:t>
      </w:r>
    </w:p>
    <w:p w:rsidR="00A12A06" w:rsidRPr="00172509" w:rsidRDefault="00A12A06" w:rsidP="00CD1B50">
      <w:pPr>
        <w:widowControl w:val="0"/>
        <w:ind w:firstLine="709"/>
        <w:jc w:val="both"/>
      </w:pPr>
      <w:r w:rsidRPr="00172509">
        <w:t>– сохранение уникальности и самоценности детства как важного этапа в общем развитии человека;</w:t>
      </w:r>
    </w:p>
    <w:p w:rsidR="00A12A06" w:rsidRPr="00172509" w:rsidRDefault="00A12A06" w:rsidP="00CD1B50">
      <w:pPr>
        <w:widowControl w:val="0"/>
        <w:ind w:firstLine="709"/>
        <w:jc w:val="both"/>
      </w:pPr>
      <w:r w:rsidRPr="00172509">
        <w:t>– позитивная социализация ребенка;</w:t>
      </w:r>
    </w:p>
    <w:p w:rsidR="00A12A06" w:rsidRPr="00172509" w:rsidRDefault="00A12A06" w:rsidP="00CD1B50">
      <w:pPr>
        <w:widowControl w:val="0"/>
        <w:ind w:firstLine="709"/>
        <w:jc w:val="both"/>
      </w:pPr>
      <w:r w:rsidRPr="00172509">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12A06" w:rsidRPr="00172509" w:rsidRDefault="00A12A06" w:rsidP="00CD1B50">
      <w:pPr>
        <w:widowControl w:val="0"/>
        <w:ind w:firstLine="709"/>
        <w:jc w:val="both"/>
      </w:pPr>
      <w:r w:rsidRPr="00172509">
        <w:t>– содействие и сотрудничество детей и взрослых, признание ребенка полноценным участником (субъектом) образовательных отношений;</w:t>
      </w:r>
    </w:p>
    <w:p w:rsidR="00A12A06" w:rsidRPr="00172509" w:rsidRDefault="00A12A06" w:rsidP="00CD1B50">
      <w:pPr>
        <w:widowControl w:val="0"/>
        <w:ind w:firstLine="709"/>
        <w:jc w:val="both"/>
      </w:pPr>
      <w:r w:rsidRPr="00172509">
        <w:t>– сотрудничество Организации с семьей;</w:t>
      </w:r>
    </w:p>
    <w:p w:rsidR="00A12A06" w:rsidRPr="00172509" w:rsidRDefault="00A12A06" w:rsidP="00CD1B50">
      <w:pPr>
        <w:widowControl w:val="0"/>
        <w:ind w:firstLine="709"/>
        <w:jc w:val="both"/>
      </w:pPr>
      <w:r w:rsidRPr="00172509">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A12A06" w:rsidRPr="00172509" w:rsidRDefault="00A12A06" w:rsidP="00CD1B50">
      <w:pPr>
        <w:widowControl w:val="0"/>
        <w:ind w:firstLine="709"/>
        <w:jc w:val="both"/>
      </w:pPr>
      <w:r w:rsidRPr="00172509">
        <w:t>2. Специфические принципы и подходы к формированию программ:</w:t>
      </w:r>
    </w:p>
    <w:p w:rsidR="00A12A06" w:rsidRPr="00172509" w:rsidRDefault="00A12A06" w:rsidP="00CD1B50">
      <w:pPr>
        <w:widowControl w:val="0"/>
        <w:ind w:firstLine="709"/>
        <w:jc w:val="both"/>
      </w:pPr>
      <w:r w:rsidRPr="00172509">
        <w:t xml:space="preserve">– </w:t>
      </w:r>
      <w:r w:rsidRPr="00172509">
        <w:rPr>
          <w:i/>
        </w:rPr>
        <w:t>сетевое взаимодействие с организациями социализации, образования, охраны здоровья и другими партнерами</w:t>
      </w:r>
      <w:r w:rsidRPr="00172509">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A12A06" w:rsidRPr="00172509" w:rsidRDefault="00A12A06" w:rsidP="00CD1B50">
      <w:pPr>
        <w:widowControl w:val="0"/>
        <w:ind w:firstLine="709"/>
        <w:jc w:val="both"/>
      </w:pPr>
      <w:r w:rsidRPr="00172509">
        <w:t xml:space="preserve">– </w:t>
      </w:r>
      <w:r w:rsidRPr="00172509">
        <w:rPr>
          <w:i/>
        </w:rPr>
        <w:t>индивидуализация дошкольного образования детей с ТНР</w:t>
      </w:r>
      <w:r w:rsidRPr="00172509">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A12A06" w:rsidRPr="00172509" w:rsidRDefault="00A12A06" w:rsidP="00CD1B50">
      <w:pPr>
        <w:widowControl w:val="0"/>
        <w:ind w:firstLine="709"/>
        <w:jc w:val="both"/>
      </w:pPr>
      <w:r w:rsidRPr="00172509">
        <w:t xml:space="preserve">– </w:t>
      </w:r>
      <w:r w:rsidRPr="00172509">
        <w:rPr>
          <w:i/>
        </w:rPr>
        <w:t>развивающее вариативное образование.</w:t>
      </w:r>
      <w:r w:rsidRPr="00172509">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A12A06" w:rsidRPr="00172509" w:rsidRDefault="00A12A06" w:rsidP="00CD1B50">
      <w:pPr>
        <w:widowControl w:val="0"/>
        <w:ind w:firstLine="709"/>
        <w:jc w:val="both"/>
      </w:pPr>
      <w:r w:rsidRPr="00172509">
        <w:t xml:space="preserve">– </w:t>
      </w:r>
      <w:r w:rsidRPr="00172509">
        <w:rPr>
          <w:i/>
        </w:rPr>
        <w:t>полнота содержания и интеграция отдельных образовательных областей</w:t>
      </w:r>
      <w:r w:rsidRPr="00172509">
        <w:t>. В соответствии со Стандартом АООП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АООП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A12A06" w:rsidRPr="00172509" w:rsidRDefault="00A12A06" w:rsidP="00CD1B50">
      <w:pPr>
        <w:widowControl w:val="0"/>
        <w:ind w:firstLine="709"/>
        <w:jc w:val="both"/>
      </w:pPr>
      <w:r w:rsidRPr="00172509">
        <w:t xml:space="preserve">– </w:t>
      </w:r>
      <w:r w:rsidRPr="00172509">
        <w:rPr>
          <w:i/>
        </w:rPr>
        <w:t>инвариантность ценностей и целей при вариативности средств реализации и достижения целей</w:t>
      </w:r>
      <w:r w:rsidRPr="00172509">
        <w:t xml:space="preserve"> АООП. Стандарт и АООП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A12A06" w:rsidRPr="00172509" w:rsidRDefault="00A12A06" w:rsidP="00CD1B50">
      <w:pPr>
        <w:widowControl w:val="0"/>
        <w:ind w:firstLine="709"/>
        <w:jc w:val="both"/>
        <w:rPr>
          <w:b/>
        </w:rPr>
      </w:pPr>
      <w:r>
        <w:rPr>
          <w:b/>
        </w:rPr>
        <w:t>1.1.4.Психофизические характеристики</w:t>
      </w:r>
    </w:p>
    <w:p w:rsidR="00A12A06" w:rsidRPr="00172509" w:rsidRDefault="00A12A06" w:rsidP="00CD1B50">
      <w:pPr>
        <w:widowControl w:val="0"/>
        <w:ind w:firstLine="709"/>
        <w:outlineLvl w:val="1"/>
        <w:rPr>
          <w:b/>
        </w:rPr>
      </w:pPr>
      <w:bookmarkStart w:id="3" w:name="_Toc485825603"/>
      <w:r w:rsidRPr="00172509">
        <w:rPr>
          <w:b/>
        </w:rPr>
        <w:t>1.2. Планируемые результаты</w:t>
      </w:r>
      <w:bookmarkEnd w:id="3"/>
    </w:p>
    <w:p w:rsidR="00A12A06" w:rsidRPr="00172509" w:rsidRDefault="00A12A06" w:rsidP="00CD1B50">
      <w:pPr>
        <w:widowControl w:val="0"/>
        <w:ind w:firstLine="709"/>
        <w:jc w:val="both"/>
      </w:pPr>
      <w:r w:rsidRPr="00172509">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A12A06" w:rsidRPr="00172509" w:rsidRDefault="00A12A06" w:rsidP="00CD1B50">
      <w:pPr>
        <w:widowControl w:val="0"/>
        <w:ind w:firstLine="709"/>
        <w:jc w:val="both"/>
      </w:pPr>
      <w:r w:rsidRPr="00172509">
        <w:t xml:space="preserve">Реализация образовательных целей и задач АООП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A12A06" w:rsidRPr="00172509" w:rsidRDefault="00A12A06" w:rsidP="00CD1B50">
      <w:pPr>
        <w:widowControl w:val="0"/>
        <w:ind w:firstLine="709"/>
        <w:jc w:val="both"/>
      </w:pPr>
      <w:r w:rsidRPr="00172509">
        <w:t>В соответствии с особенностями психофизического развития ребенка с ТНР, планируемые результаты освоения АООП предусмотрены в ряде целевых ориентиров.</w:t>
      </w:r>
    </w:p>
    <w:p w:rsidR="00A12A06" w:rsidRPr="00172509" w:rsidRDefault="00A12A06" w:rsidP="00CD1B50">
      <w:pPr>
        <w:widowControl w:val="0"/>
        <w:ind w:firstLine="709"/>
        <w:jc w:val="both"/>
        <w:rPr>
          <w:b/>
        </w:rPr>
      </w:pPr>
    </w:p>
    <w:p w:rsidR="00A12A06" w:rsidRPr="00172509" w:rsidRDefault="00A12A06" w:rsidP="00CD1B50">
      <w:pPr>
        <w:widowControl w:val="0"/>
        <w:outlineLvl w:val="2"/>
        <w:rPr>
          <w:b/>
        </w:rPr>
      </w:pPr>
      <w:bookmarkStart w:id="4" w:name="_Toc485825604"/>
      <w:r w:rsidRPr="00172509">
        <w:rPr>
          <w:b/>
        </w:rPr>
        <w:t>1.2.1. Целевые ориентиры дошкольного возраста</w:t>
      </w:r>
      <w:bookmarkEnd w:id="4"/>
    </w:p>
    <w:p w:rsidR="00A12A06" w:rsidRPr="00172509" w:rsidRDefault="00A12A06" w:rsidP="00CD1B50">
      <w:pPr>
        <w:widowControl w:val="0"/>
        <w:tabs>
          <w:tab w:val="left" w:pos="567"/>
        </w:tabs>
        <w:ind w:firstLine="709"/>
        <w:jc w:val="both"/>
      </w:pPr>
      <w:r w:rsidRPr="00172509">
        <w:rPr>
          <w:i/>
        </w:rPr>
        <w:t>К концу данного возрастного этапа ребенок</w:t>
      </w:r>
      <w:r w:rsidRPr="00172509">
        <w:t>:</w:t>
      </w:r>
    </w:p>
    <w:p w:rsidR="00A12A06" w:rsidRPr="00172509" w:rsidRDefault="00A12A06" w:rsidP="00CD1B50">
      <w:pPr>
        <w:widowControl w:val="0"/>
        <w:tabs>
          <w:tab w:val="left" w:pos="567"/>
        </w:tabs>
        <w:ind w:firstLine="709"/>
        <w:jc w:val="both"/>
      </w:pPr>
      <w:r w:rsidRPr="00172509">
        <w:rPr>
          <w:rFonts w:eastAsia="SchoolBookAC"/>
        </w:rPr>
        <w:t>–</w:t>
      </w:r>
      <w:r w:rsidRPr="00172509">
        <w:t> проявляет мотивацию к занятиям, попытки планировать (с помощью взрослого) деятельность для достижения какой-либо (конкретной) цели;</w:t>
      </w:r>
    </w:p>
    <w:p w:rsidR="00A12A06" w:rsidRPr="00172509" w:rsidRDefault="00A12A06" w:rsidP="00CD1B50">
      <w:pPr>
        <w:widowControl w:val="0"/>
        <w:tabs>
          <w:tab w:val="left" w:pos="567"/>
        </w:tabs>
        <w:ind w:firstLine="709"/>
        <w:jc w:val="both"/>
      </w:pPr>
      <w:r w:rsidRPr="00172509">
        <w:rPr>
          <w:rFonts w:eastAsia="SchoolBookAC"/>
        </w:rPr>
        <w:t>–</w:t>
      </w:r>
      <w:r w:rsidRPr="00172509">
        <w:t> понимает и употребляет слова, обозначающие названия предметов, действий, признаков, состояний, свойств, качеств;</w:t>
      </w:r>
    </w:p>
    <w:p w:rsidR="00A12A06" w:rsidRPr="00172509" w:rsidRDefault="00A12A06" w:rsidP="00CD1B50">
      <w:pPr>
        <w:widowControl w:val="0"/>
        <w:tabs>
          <w:tab w:val="left" w:pos="567"/>
        </w:tabs>
        <w:ind w:firstLine="709"/>
        <w:jc w:val="both"/>
      </w:pPr>
      <w:r w:rsidRPr="00172509">
        <w:rPr>
          <w:rFonts w:eastAsia="SchoolBookAC"/>
        </w:rPr>
        <w:t>–</w:t>
      </w:r>
      <w:r w:rsidRPr="00172509">
        <w:t> использует слова в соответствии с коммуникативной ситуацией;</w:t>
      </w:r>
    </w:p>
    <w:p w:rsidR="00A12A06" w:rsidRPr="00172509" w:rsidRDefault="00A12A06" w:rsidP="00CD1B50">
      <w:pPr>
        <w:widowControl w:val="0"/>
        <w:tabs>
          <w:tab w:val="left" w:pos="567"/>
        </w:tabs>
        <w:ind w:firstLine="709"/>
        <w:jc w:val="both"/>
      </w:pPr>
      <w:r w:rsidRPr="00172509">
        <w:rPr>
          <w:rFonts w:eastAsia="SchoolBookAC"/>
        </w:rPr>
        <w:t>–</w:t>
      </w:r>
      <w:r w:rsidRPr="00172509">
        <w:t> различает разные формы слов (словообразовательные модели и грамматические формы);</w:t>
      </w:r>
    </w:p>
    <w:p w:rsidR="00A12A06" w:rsidRPr="00172509" w:rsidRDefault="00A12A06" w:rsidP="00CD1B50">
      <w:pPr>
        <w:widowControl w:val="0"/>
        <w:tabs>
          <w:tab w:val="left" w:pos="567"/>
        </w:tabs>
        <w:ind w:firstLine="709"/>
        <w:jc w:val="both"/>
      </w:pPr>
      <w:r w:rsidRPr="00172509">
        <w:rPr>
          <w:rFonts w:eastAsia="SchoolBookAC"/>
        </w:rPr>
        <w:t>–</w:t>
      </w:r>
      <w:r w:rsidRPr="00172509">
        <w:t> использует в речи сложносочиненные предложения с сочинительными союзами;</w:t>
      </w:r>
    </w:p>
    <w:p w:rsidR="00A12A06" w:rsidRPr="00172509" w:rsidRDefault="00A12A06" w:rsidP="00CD1B50">
      <w:pPr>
        <w:widowControl w:val="0"/>
        <w:tabs>
          <w:tab w:val="left" w:pos="567"/>
        </w:tabs>
        <w:ind w:firstLine="709"/>
        <w:jc w:val="both"/>
      </w:pPr>
      <w:r w:rsidRPr="00172509">
        <w:rPr>
          <w:rFonts w:eastAsia="SchoolBookAC"/>
        </w:rPr>
        <w:t>–</w:t>
      </w:r>
      <w:r w:rsidRPr="00172509">
        <w:t> пересказывает (с помощью взрослого) небольшую сказку, рассказ, с помощью взрослого рассказывает по картинке;</w:t>
      </w:r>
    </w:p>
    <w:p w:rsidR="00A12A06" w:rsidRPr="00172509" w:rsidRDefault="00A12A06" w:rsidP="00CD1B50">
      <w:pPr>
        <w:widowControl w:val="0"/>
        <w:tabs>
          <w:tab w:val="left" w:pos="567"/>
        </w:tabs>
        <w:ind w:firstLine="709"/>
        <w:jc w:val="both"/>
      </w:pPr>
      <w:r w:rsidRPr="00172509">
        <w:rPr>
          <w:rFonts w:eastAsia="SchoolBookAC"/>
        </w:rPr>
        <w:t>–</w:t>
      </w:r>
      <w:r w:rsidRPr="00172509">
        <w:t xml:space="preserve"> составляет описательный рассказ по вопросам (с помощью взрослого), ориентируясь на игрушки, картинки, из личного опыта; </w:t>
      </w:r>
    </w:p>
    <w:p w:rsidR="00A12A06" w:rsidRPr="00172509" w:rsidRDefault="00A12A06" w:rsidP="00CD1B50">
      <w:pPr>
        <w:widowControl w:val="0"/>
        <w:tabs>
          <w:tab w:val="left" w:pos="567"/>
        </w:tabs>
        <w:ind w:firstLine="709"/>
        <w:jc w:val="both"/>
      </w:pPr>
      <w:r w:rsidRPr="00172509">
        <w:rPr>
          <w:rFonts w:eastAsia="SchoolBookAC"/>
        </w:rPr>
        <w:t>–</w:t>
      </w:r>
      <w:r w:rsidRPr="00172509">
        <w:t> владеет простыми формами фонематического анализа;</w:t>
      </w:r>
    </w:p>
    <w:p w:rsidR="00A12A06" w:rsidRPr="00172509" w:rsidRDefault="00A12A06" w:rsidP="00CD1B50">
      <w:pPr>
        <w:widowControl w:val="0"/>
        <w:tabs>
          <w:tab w:val="left" w:pos="567"/>
        </w:tabs>
        <w:ind w:firstLine="709"/>
        <w:jc w:val="both"/>
      </w:pPr>
      <w:r w:rsidRPr="00172509">
        <w:rPr>
          <w:rFonts w:eastAsia="SchoolBookAC"/>
        </w:rPr>
        <w:t>–</w:t>
      </w:r>
      <w:r w:rsidRPr="00172509">
        <w:t> использует различные виды интонационных конструкций;</w:t>
      </w:r>
    </w:p>
    <w:p w:rsidR="00A12A06" w:rsidRPr="00172509" w:rsidRDefault="00A12A06" w:rsidP="00CD1B50">
      <w:pPr>
        <w:widowControl w:val="0"/>
        <w:tabs>
          <w:tab w:val="left" w:pos="567"/>
        </w:tabs>
        <w:ind w:firstLine="709"/>
        <w:jc w:val="both"/>
      </w:pPr>
      <w:r w:rsidRPr="00172509">
        <w:rPr>
          <w:rFonts w:eastAsia="SchoolBookAC"/>
        </w:rPr>
        <w:t>–</w:t>
      </w:r>
      <w:r w:rsidRPr="00172509">
        <w:t> выполняет взаимосвязанные ролевые действия, изображающие социальные функции людей, понимает и называет свою роль;</w:t>
      </w:r>
    </w:p>
    <w:p w:rsidR="00A12A06" w:rsidRPr="00172509" w:rsidRDefault="00A12A06" w:rsidP="00CD1B50">
      <w:pPr>
        <w:widowControl w:val="0"/>
        <w:tabs>
          <w:tab w:val="left" w:pos="567"/>
        </w:tabs>
        <w:ind w:firstLine="709"/>
        <w:jc w:val="both"/>
      </w:pPr>
      <w:r w:rsidRPr="00172509">
        <w:rPr>
          <w:rFonts w:eastAsia="SchoolBookAC"/>
        </w:rPr>
        <w:t>–</w:t>
      </w:r>
      <w:r w:rsidRPr="00172509">
        <w:t> использует в ходе игры различные натуральные предметы, их модели, предметы-заместители;</w:t>
      </w:r>
    </w:p>
    <w:p w:rsidR="00A12A06" w:rsidRPr="00172509" w:rsidRDefault="00A12A06" w:rsidP="00CD1B50">
      <w:pPr>
        <w:widowControl w:val="0"/>
        <w:tabs>
          <w:tab w:val="left" w:pos="567"/>
        </w:tabs>
        <w:ind w:firstLine="709"/>
        <w:jc w:val="both"/>
      </w:pPr>
      <w:r w:rsidRPr="00172509">
        <w:rPr>
          <w:rFonts w:eastAsia="SchoolBookAC"/>
        </w:rPr>
        <w:t>–</w:t>
      </w:r>
      <w:r w:rsidRPr="00172509">
        <w:t> передает в сюжетно-ролевых и театрализованных играх различные виды социальных отношений;</w:t>
      </w:r>
    </w:p>
    <w:p w:rsidR="00A12A06" w:rsidRPr="00172509" w:rsidRDefault="00A12A06" w:rsidP="00CD1B50">
      <w:pPr>
        <w:widowControl w:val="0"/>
        <w:tabs>
          <w:tab w:val="left" w:pos="567"/>
        </w:tabs>
        <w:ind w:firstLine="709"/>
        <w:jc w:val="both"/>
      </w:pPr>
      <w:r w:rsidRPr="00172509">
        <w:rPr>
          <w:rFonts w:eastAsia="SchoolBookAC"/>
        </w:rPr>
        <w:t>–</w:t>
      </w:r>
      <w:r w:rsidRPr="00172509">
        <w:t> стремится к самостоятельности, проявляет относительную независимость от взрослого;</w:t>
      </w:r>
    </w:p>
    <w:p w:rsidR="00A12A06" w:rsidRPr="00172509" w:rsidRDefault="00A12A06" w:rsidP="00CD1B50">
      <w:pPr>
        <w:widowControl w:val="0"/>
        <w:tabs>
          <w:tab w:val="left" w:pos="567"/>
        </w:tabs>
        <w:ind w:firstLine="709"/>
        <w:jc w:val="both"/>
      </w:pPr>
      <w:r w:rsidRPr="00172509">
        <w:rPr>
          <w:rFonts w:eastAsia="SchoolBookAC"/>
        </w:rPr>
        <w:t>–</w:t>
      </w:r>
      <w:r w:rsidRPr="00172509">
        <w:t> проявляет доброжелательное отношение к детям, взрослым, оказывает помощь в процессе деятельности, благодарит за помощь;</w:t>
      </w:r>
    </w:p>
    <w:p w:rsidR="00A12A06" w:rsidRPr="00172509" w:rsidRDefault="00A12A06" w:rsidP="00CD1B50">
      <w:pPr>
        <w:widowControl w:val="0"/>
        <w:tabs>
          <w:tab w:val="left" w:pos="567"/>
        </w:tabs>
        <w:ind w:firstLine="709"/>
        <w:jc w:val="both"/>
      </w:pPr>
      <w:r w:rsidRPr="00172509">
        <w:rPr>
          <w:rFonts w:eastAsia="SchoolBookAC"/>
        </w:rPr>
        <w:t>–</w:t>
      </w:r>
      <w:r w:rsidRPr="00172509">
        <w:t> занимается различными видами детской деятельности, не отвлекаясь, в течение некоторого времени</w:t>
      </w:r>
      <w:r>
        <w:t xml:space="preserve"> (не менее 15, не б</w:t>
      </w:r>
      <w:r w:rsidRPr="00172509">
        <w:t>олее 20 мин.);</w:t>
      </w:r>
    </w:p>
    <w:p w:rsidR="00A12A06" w:rsidRPr="00172509" w:rsidRDefault="00A12A06" w:rsidP="00CD1B50">
      <w:pPr>
        <w:widowControl w:val="0"/>
        <w:tabs>
          <w:tab w:val="left" w:pos="567"/>
        </w:tabs>
        <w:ind w:firstLine="709"/>
        <w:jc w:val="both"/>
      </w:pPr>
      <w:r w:rsidRPr="00172509">
        <w:rPr>
          <w:rFonts w:eastAsia="SchoolBookAC"/>
        </w:rPr>
        <w:t>–</w:t>
      </w:r>
      <w:r w:rsidRPr="00172509">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A12A06" w:rsidRPr="00172509" w:rsidRDefault="00A12A06" w:rsidP="00CD1B50">
      <w:pPr>
        <w:widowControl w:val="0"/>
        <w:tabs>
          <w:tab w:val="left" w:pos="567"/>
        </w:tabs>
        <w:ind w:firstLine="709"/>
        <w:jc w:val="both"/>
      </w:pPr>
      <w:r w:rsidRPr="00172509">
        <w:rPr>
          <w:rFonts w:eastAsia="SchoolBookAC"/>
        </w:rPr>
        <w:t>–</w:t>
      </w:r>
      <w:r w:rsidRPr="00172509">
        <w:t> 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A12A06" w:rsidRPr="00172509" w:rsidRDefault="00A12A06" w:rsidP="00CD1B50">
      <w:pPr>
        <w:widowControl w:val="0"/>
        <w:tabs>
          <w:tab w:val="left" w:pos="567"/>
        </w:tabs>
        <w:ind w:firstLine="709"/>
        <w:jc w:val="both"/>
      </w:pPr>
      <w:r w:rsidRPr="00172509">
        <w:rPr>
          <w:rFonts w:eastAsia="SchoolBookAC"/>
        </w:rPr>
        <w:t>–</w:t>
      </w:r>
      <w:r w:rsidRPr="00172509">
        <w:t>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A12A06" w:rsidRPr="00172509" w:rsidRDefault="00A12A06" w:rsidP="00CD1B50">
      <w:pPr>
        <w:widowControl w:val="0"/>
        <w:tabs>
          <w:tab w:val="left" w:pos="567"/>
        </w:tabs>
        <w:ind w:firstLine="709"/>
        <w:jc w:val="both"/>
      </w:pPr>
      <w:r w:rsidRPr="00172509">
        <w:rPr>
          <w:rFonts w:eastAsia="SchoolBookAC"/>
        </w:rPr>
        <w:t>–</w:t>
      </w:r>
      <w:r w:rsidRPr="00172509">
        <w:t> использует схему для ориентировки в пространстве;</w:t>
      </w:r>
    </w:p>
    <w:p w:rsidR="00A12A06" w:rsidRPr="00172509" w:rsidRDefault="00A12A06" w:rsidP="00CD1B50">
      <w:pPr>
        <w:widowControl w:val="0"/>
        <w:tabs>
          <w:tab w:val="left" w:pos="567"/>
        </w:tabs>
        <w:ind w:firstLine="709"/>
        <w:jc w:val="both"/>
      </w:pPr>
      <w:r w:rsidRPr="00172509">
        <w:rPr>
          <w:rFonts w:eastAsia="SchoolBookAC"/>
        </w:rPr>
        <w:t>–</w:t>
      </w:r>
      <w:r w:rsidRPr="00172509">
        <w:t xml:space="preserve"> владеет </w:t>
      </w:r>
      <w:r w:rsidRPr="00172509">
        <w:rPr>
          <w:snapToGrid w:val="0"/>
        </w:rPr>
        <w:t xml:space="preserve">ситуативной речью в общении с другими детьми и со взрослыми, </w:t>
      </w:r>
      <w:r w:rsidRPr="00172509">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A12A06" w:rsidRPr="00172509" w:rsidRDefault="00A12A06" w:rsidP="00CD1B50">
      <w:pPr>
        <w:widowControl w:val="0"/>
        <w:tabs>
          <w:tab w:val="left" w:pos="567"/>
        </w:tabs>
        <w:ind w:firstLine="709"/>
        <w:jc w:val="both"/>
      </w:pPr>
      <w:r w:rsidRPr="00172509">
        <w:rPr>
          <w:rFonts w:eastAsia="SchoolBookAC"/>
        </w:rPr>
        <w:t>–</w:t>
      </w:r>
      <w:r w:rsidRPr="00172509">
        <w:t> может самостоятельно получать новую информацию (задает вопросы, экспериментирует);</w:t>
      </w:r>
    </w:p>
    <w:p w:rsidR="00A12A06" w:rsidRPr="00172509" w:rsidRDefault="00A12A06" w:rsidP="00CD1B50">
      <w:pPr>
        <w:widowControl w:val="0"/>
        <w:tabs>
          <w:tab w:val="left" w:pos="567"/>
        </w:tabs>
        <w:ind w:firstLine="709"/>
        <w:jc w:val="both"/>
      </w:pPr>
      <w:r w:rsidRPr="00172509">
        <w:rPr>
          <w:rFonts w:eastAsia="SchoolBookAC"/>
        </w:rPr>
        <w:t>–</w:t>
      </w:r>
      <w:r w:rsidRPr="00172509">
        <w:t> в речи употребляет все части речи, кроме причастий и деепричастий, проявляет словотворчество;</w:t>
      </w:r>
    </w:p>
    <w:p w:rsidR="00A12A06" w:rsidRPr="00172509" w:rsidRDefault="00A12A06" w:rsidP="00CD1B50">
      <w:pPr>
        <w:widowControl w:val="0"/>
        <w:tabs>
          <w:tab w:val="left" w:pos="567"/>
        </w:tabs>
        <w:ind w:firstLine="709"/>
        <w:jc w:val="both"/>
      </w:pPr>
      <w:r w:rsidRPr="00172509">
        <w:rPr>
          <w:rFonts w:eastAsia="SchoolBookAC"/>
        </w:rPr>
        <w:t>–</w:t>
      </w:r>
      <w:r w:rsidRPr="00172509">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A12A06" w:rsidRPr="00172509" w:rsidRDefault="00A12A06" w:rsidP="00CD1B50">
      <w:pPr>
        <w:widowControl w:val="0"/>
        <w:tabs>
          <w:tab w:val="left" w:pos="567"/>
        </w:tabs>
        <w:ind w:firstLine="709"/>
        <w:jc w:val="both"/>
      </w:pPr>
      <w:r w:rsidRPr="00172509">
        <w:rPr>
          <w:rFonts w:eastAsia="SchoolBookAC"/>
        </w:rPr>
        <w:t>–</w:t>
      </w:r>
      <w:r w:rsidRPr="00172509">
        <w:t> изображает предметы с деталями, появляются элементы сюжета, композиции;</w:t>
      </w:r>
    </w:p>
    <w:p w:rsidR="00A12A06" w:rsidRPr="00172509" w:rsidRDefault="00A12A06" w:rsidP="00CD1B50">
      <w:pPr>
        <w:widowControl w:val="0"/>
        <w:tabs>
          <w:tab w:val="left" w:pos="567"/>
        </w:tabs>
        <w:ind w:firstLine="709"/>
        <w:jc w:val="both"/>
      </w:pPr>
      <w:r w:rsidRPr="00172509">
        <w:rPr>
          <w:rFonts w:eastAsia="SchoolBookAC"/>
        </w:rPr>
        <w:t>–</w:t>
      </w:r>
      <w:r w:rsidRPr="00172509">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A12A06" w:rsidRPr="00172509" w:rsidRDefault="00A12A06" w:rsidP="00CD1B50">
      <w:pPr>
        <w:widowControl w:val="0"/>
        <w:tabs>
          <w:tab w:val="left" w:pos="567"/>
        </w:tabs>
        <w:ind w:firstLine="709"/>
        <w:jc w:val="both"/>
      </w:pPr>
      <w:r w:rsidRPr="00172509">
        <w:rPr>
          <w:rFonts w:eastAsia="SchoolBookAC"/>
        </w:rPr>
        <w:t>–</w:t>
      </w:r>
      <w:r w:rsidRPr="00172509">
        <w:t> знает основные цвета и их оттенки;</w:t>
      </w:r>
    </w:p>
    <w:p w:rsidR="00A12A06" w:rsidRPr="00172509" w:rsidRDefault="00A12A06" w:rsidP="00CD1B50">
      <w:pPr>
        <w:widowControl w:val="0"/>
        <w:tabs>
          <w:tab w:val="left" w:pos="567"/>
        </w:tabs>
        <w:ind w:firstLine="709"/>
        <w:jc w:val="both"/>
      </w:pPr>
      <w:r w:rsidRPr="00172509">
        <w:rPr>
          <w:rFonts w:eastAsia="SchoolBookAC"/>
        </w:rPr>
        <w:t>–</w:t>
      </w:r>
      <w:r w:rsidRPr="00172509">
        <w:t> сотрудничает с другими детьми в процессе выполнения коллективных работ;</w:t>
      </w:r>
    </w:p>
    <w:p w:rsidR="00A12A06" w:rsidRPr="00172509" w:rsidRDefault="00A12A06" w:rsidP="00CD1B50">
      <w:pPr>
        <w:widowControl w:val="0"/>
        <w:tabs>
          <w:tab w:val="left" w:pos="567"/>
        </w:tabs>
        <w:ind w:firstLine="709"/>
        <w:jc w:val="both"/>
      </w:pPr>
      <w:r w:rsidRPr="00172509">
        <w:rPr>
          <w:rFonts w:eastAsia="SchoolBookAC"/>
        </w:rPr>
        <w:t>–</w:t>
      </w:r>
      <w:r w:rsidRPr="00172509">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A12A06" w:rsidRPr="00172509" w:rsidRDefault="00A12A06" w:rsidP="00CD1B50">
      <w:pPr>
        <w:widowControl w:val="0"/>
        <w:tabs>
          <w:tab w:val="left" w:pos="567"/>
        </w:tabs>
        <w:ind w:firstLine="709"/>
        <w:jc w:val="both"/>
      </w:pPr>
      <w:r w:rsidRPr="00172509">
        <w:rPr>
          <w:rFonts w:eastAsia="SchoolBookAC"/>
        </w:rPr>
        <w:t>–</w:t>
      </w:r>
      <w:r w:rsidRPr="00172509">
        <w:t> выполняет двигательные цепочки из трех-пяти элементов;</w:t>
      </w:r>
    </w:p>
    <w:p w:rsidR="00A12A06" w:rsidRPr="00172509" w:rsidRDefault="00A12A06" w:rsidP="00CD1B50">
      <w:pPr>
        <w:widowControl w:val="0"/>
        <w:tabs>
          <w:tab w:val="left" w:pos="567"/>
        </w:tabs>
        <w:ind w:firstLine="709"/>
        <w:jc w:val="both"/>
      </w:pPr>
      <w:r w:rsidRPr="00172509">
        <w:rPr>
          <w:rFonts w:eastAsia="SchoolBookAC"/>
        </w:rPr>
        <w:t>–</w:t>
      </w:r>
      <w:r w:rsidRPr="00172509">
        <w:t> выполняет общеразвивающие упражнения, ходьбу, бег в заданном темпе;</w:t>
      </w:r>
    </w:p>
    <w:p w:rsidR="00A12A06" w:rsidRPr="00172509" w:rsidRDefault="00A12A06" w:rsidP="00CD1B50">
      <w:pPr>
        <w:widowControl w:val="0"/>
        <w:tabs>
          <w:tab w:val="left" w:pos="567"/>
        </w:tabs>
        <w:ind w:firstLine="709"/>
        <w:jc w:val="both"/>
      </w:pPr>
      <w:r w:rsidRPr="00172509">
        <w:rPr>
          <w:rFonts w:eastAsia="SchoolBookAC"/>
        </w:rPr>
        <w:t>–</w:t>
      </w:r>
      <w:r w:rsidRPr="00172509">
        <w:t> описывает по вопросам взрослого свое самочувствие, может привлечь его внимание в случае плохого самочувствия, боли и т. п.;</w:t>
      </w:r>
    </w:p>
    <w:p w:rsidR="00A12A06" w:rsidRPr="00172509" w:rsidRDefault="00A12A06" w:rsidP="00CD1B50">
      <w:pPr>
        <w:widowControl w:val="0"/>
        <w:tabs>
          <w:tab w:val="left" w:pos="567"/>
        </w:tabs>
        <w:ind w:firstLine="709"/>
        <w:jc w:val="both"/>
      </w:pPr>
      <w:r w:rsidRPr="00172509">
        <w:rPr>
          <w:rFonts w:eastAsia="SchoolBookAC"/>
        </w:rPr>
        <w:t>–</w:t>
      </w:r>
      <w:r w:rsidRPr="00172509">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A12A06" w:rsidRPr="00172509" w:rsidRDefault="00A12A06" w:rsidP="00CD1B50">
      <w:pPr>
        <w:widowControl w:val="0"/>
        <w:ind w:firstLine="709"/>
        <w:jc w:val="both"/>
        <w:rPr>
          <w:b/>
        </w:rPr>
      </w:pPr>
    </w:p>
    <w:p w:rsidR="00A12A06" w:rsidRDefault="00A12A06" w:rsidP="00CD1B50">
      <w:pPr>
        <w:widowControl w:val="0"/>
        <w:ind w:firstLine="709"/>
        <w:outlineLvl w:val="2"/>
        <w:rPr>
          <w:b/>
        </w:rPr>
      </w:pPr>
      <w:bookmarkStart w:id="5" w:name="_Toc485825605"/>
    </w:p>
    <w:p w:rsidR="00A12A06" w:rsidRDefault="00A12A06" w:rsidP="00CD1B50">
      <w:pPr>
        <w:widowControl w:val="0"/>
        <w:ind w:firstLine="709"/>
        <w:outlineLvl w:val="2"/>
        <w:rPr>
          <w:b/>
        </w:rPr>
      </w:pPr>
    </w:p>
    <w:p w:rsidR="00A12A06" w:rsidRDefault="00A12A06" w:rsidP="00CD1B50">
      <w:pPr>
        <w:widowControl w:val="0"/>
        <w:ind w:firstLine="709"/>
        <w:outlineLvl w:val="2"/>
        <w:rPr>
          <w:b/>
        </w:rPr>
      </w:pPr>
      <w:r w:rsidRPr="00172509">
        <w:rPr>
          <w:b/>
        </w:rPr>
        <w:t>1.2.2. Целевые ориентиры на этапе завершения освоения Программы</w:t>
      </w:r>
      <w:bookmarkEnd w:id="5"/>
    </w:p>
    <w:p w:rsidR="00A12A06" w:rsidRPr="00172509" w:rsidRDefault="00A12A06" w:rsidP="00CD1B50">
      <w:pPr>
        <w:widowControl w:val="0"/>
        <w:tabs>
          <w:tab w:val="left" w:pos="567"/>
        </w:tabs>
        <w:ind w:firstLine="709"/>
        <w:jc w:val="both"/>
      </w:pPr>
      <w:r w:rsidRPr="00172509">
        <w:rPr>
          <w:i/>
        </w:rPr>
        <w:t>К концу данного возрастного этапа ребенок</w:t>
      </w:r>
      <w:r w:rsidRPr="00172509">
        <w:t>:</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обладает сформированной мотивацией к школьному обучению;</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усваивает значения новых слов на основе знаний о предметах и явлениях окружающего мира;</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употребляет слова, обозначающие личностные характеристики, многозначные;</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умеет подбирать слова с противоположным и сходным значением;</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правильно употребляет основные грамматические формы слова;</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правильно произносит звуки (в соответствии с онтогенезом);</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xml:space="preserve"> владеет основными видами продуктивной деятельности, проявляет </w:t>
      </w:r>
      <w:r w:rsidRPr="00172509">
        <w:rPr>
          <w:bCs/>
          <w:iCs/>
        </w:rPr>
        <w:t xml:space="preserve">инициативу </w:t>
      </w:r>
      <w:r w:rsidRPr="00172509">
        <w:t xml:space="preserve">и </w:t>
      </w:r>
      <w:r w:rsidRPr="00172509">
        <w:rPr>
          <w:bCs/>
          <w:iCs/>
        </w:rPr>
        <w:t xml:space="preserve">самостоятельность </w:t>
      </w:r>
      <w:r w:rsidRPr="00172509">
        <w:t>в разных видах деятельности: в игре, общении, конструировании и др.;</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выбирает род занятий, участников по совместной деятельности, избирательно и устойчиво взаимодействует с детьми;</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участвует в коллективном создании замысла в игре и на занятиях;</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передает как можно более точное сообщение другому, проявляя внимание к собеседнику;</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w:t>
      </w:r>
      <w:r w:rsidRPr="00172509">
        <w:rPr>
          <w:rFonts w:eastAsia="SimSun"/>
          <w:kern w:val="1"/>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w:t>
      </w:r>
      <w:r w:rsidRPr="00172509">
        <w:rPr>
          <w:rFonts w:eastAsia="SimSun"/>
          <w:kern w:val="1"/>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w:t>
      </w:r>
      <w:r w:rsidRPr="00172509">
        <w:rPr>
          <w:rFonts w:eastAsia="SimSun"/>
          <w:kern w:val="1"/>
          <w:lang w:eastAsia="hi-IN" w:bidi="hi-IN"/>
        </w:rPr>
        <w:t>определяет пространственное расположение предметов относительно себя, геометрические фигуры;</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w:t>
      </w:r>
      <w:r w:rsidRPr="00172509">
        <w:rPr>
          <w:rFonts w:eastAsia="SimSun"/>
          <w:kern w:val="1"/>
          <w:lang w:eastAsia="hi-IN" w:bidi="hi-IN"/>
        </w:rPr>
        <w:t>владеет элементарными математическими представлениями: количество в пределах десяти, знает цифры 0, 1–10,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w:t>
      </w:r>
      <w:r w:rsidRPr="00172509">
        <w:rPr>
          <w:rFonts w:eastAsia="SimSun"/>
          <w:kern w:val="1"/>
          <w:lang w:eastAsia="hi-IN" w:bidi="hi-IN"/>
        </w:rPr>
        <w:t>определяет времена года, части суток;</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самостоятельно получает новую информацию (задает вопросы, экспериментирует);</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составляет рассказы по сюжетным картинкам и по серии сюжетных картинок, используя графические схемы, наглядные опоры;</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составляет с помощью взрослого небольшие сообщения, рассказы из личного опыта;</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владеет предпосылками овладения грамотой;</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стремится к использованию различных средств и материалов в процессе изобразительной деятельности;</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проявляет интерес к произведениям народной, классической и современной музыки, к музыкальным инструментам;</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сопереживает персонажам художественных произведений;</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осуществляет элементарное двигательное и словесное планирование действий в ходе спортивных упражнений;</w:t>
      </w:r>
    </w:p>
    <w:p w:rsidR="00A12A06" w:rsidRPr="00172509" w:rsidRDefault="00A12A06" w:rsidP="00CD1B50">
      <w:pPr>
        <w:widowControl w:val="0"/>
        <w:tabs>
          <w:tab w:val="left" w:pos="567"/>
        </w:tabs>
        <w:autoSpaceDE w:val="0"/>
        <w:autoSpaceDN w:val="0"/>
        <w:adjustRightInd w:val="0"/>
        <w:ind w:firstLine="709"/>
        <w:jc w:val="both"/>
      </w:pPr>
      <w:r w:rsidRPr="00172509">
        <w:rPr>
          <w:rFonts w:eastAsia="SchoolBookAC"/>
        </w:rPr>
        <w:t>–</w:t>
      </w:r>
      <w:r w:rsidRPr="00172509">
        <w:t> знает и подчиняется правилам подвижных игр, эстафет, игр с элементами спорта;</w:t>
      </w:r>
    </w:p>
    <w:p w:rsidR="00A12A06" w:rsidRDefault="00A12A06" w:rsidP="00CD1B50">
      <w:r w:rsidRPr="00172509">
        <w:rPr>
          <w:rFonts w:eastAsia="SchoolBookAC"/>
        </w:rPr>
        <w:t>–</w:t>
      </w:r>
      <w:r w:rsidRPr="00172509">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A12A06" w:rsidRDefault="00A12A06" w:rsidP="00BD5C7D">
      <w:pPr>
        <w:widowControl w:val="0"/>
        <w:ind w:firstLine="709"/>
        <w:jc w:val="both"/>
      </w:pPr>
      <w:r w:rsidRPr="00172509">
        <w:t>обобщающих понятий.</w:t>
      </w:r>
    </w:p>
    <w:p w:rsidR="00A12A06" w:rsidRPr="00172509" w:rsidRDefault="00A12A06" w:rsidP="00AE665B">
      <w:pPr>
        <w:widowControl w:val="0"/>
        <w:ind w:firstLine="709"/>
        <w:jc w:val="both"/>
      </w:pPr>
    </w:p>
    <w:p w:rsidR="00A12A06" w:rsidRPr="00172509" w:rsidRDefault="00A12A06" w:rsidP="00AE665B">
      <w:pPr>
        <w:widowControl w:val="0"/>
        <w:ind w:firstLine="709"/>
        <w:jc w:val="both"/>
      </w:pPr>
    </w:p>
    <w:p w:rsidR="00A12A06" w:rsidRPr="00172509" w:rsidRDefault="00A12A06" w:rsidP="00AE665B">
      <w:pPr>
        <w:widowControl w:val="0"/>
        <w:ind w:firstLine="709"/>
        <w:jc w:val="both"/>
      </w:pPr>
      <w:r w:rsidRPr="00172509">
        <w:t>В итоге логокоррекционной работы дети должны научиться:</w:t>
      </w:r>
    </w:p>
    <w:p w:rsidR="00A12A06" w:rsidRPr="00172509" w:rsidRDefault="00A12A06" w:rsidP="00AE665B">
      <w:pPr>
        <w:widowControl w:val="0"/>
        <w:ind w:firstLine="709"/>
        <w:jc w:val="both"/>
      </w:pPr>
      <w:r w:rsidRPr="00172509">
        <w:t>•</w:t>
      </w:r>
      <w:r w:rsidRPr="00172509">
        <w:tab/>
        <w:t>понимать обращенную речь в соответствии с параметрами возрастной нормы;</w:t>
      </w:r>
    </w:p>
    <w:p w:rsidR="00A12A06" w:rsidRPr="00172509" w:rsidRDefault="00A12A06" w:rsidP="00AE665B">
      <w:pPr>
        <w:widowControl w:val="0"/>
        <w:ind w:firstLine="709"/>
        <w:jc w:val="both"/>
      </w:pPr>
      <w:r w:rsidRPr="00172509">
        <w:t>•</w:t>
      </w:r>
      <w:r w:rsidRPr="00172509">
        <w:tab/>
        <w:t>фонетически правильно оформлять звуковую сторону речи;</w:t>
      </w:r>
    </w:p>
    <w:p w:rsidR="00A12A06" w:rsidRPr="00172509" w:rsidRDefault="00A12A06" w:rsidP="00AE665B">
      <w:pPr>
        <w:widowControl w:val="0"/>
        <w:ind w:firstLine="709"/>
        <w:jc w:val="both"/>
      </w:pPr>
      <w:r w:rsidRPr="00172509">
        <w:t>•</w:t>
      </w:r>
      <w:r w:rsidRPr="00172509">
        <w:tab/>
        <w:t>правильно    передавать    слоговую    структуру    слов, используемых в самостоятельной речи;</w:t>
      </w:r>
    </w:p>
    <w:p w:rsidR="00A12A06" w:rsidRPr="00172509" w:rsidRDefault="00A12A06" w:rsidP="00AE665B">
      <w:pPr>
        <w:widowControl w:val="0"/>
        <w:ind w:firstLine="709"/>
        <w:jc w:val="both"/>
      </w:pPr>
      <w:r w:rsidRPr="00172509">
        <w:t>•</w:t>
      </w:r>
      <w:r w:rsidRPr="00172509">
        <w:tab/>
        <w:t>пользоваться в самостоятельной речи простыми распространенными и сложными предложениями,  владеть навыками объединения их в рассказ;</w:t>
      </w:r>
    </w:p>
    <w:p w:rsidR="00A12A06" w:rsidRPr="00172509" w:rsidRDefault="00A12A06" w:rsidP="00AE665B">
      <w:pPr>
        <w:widowControl w:val="0"/>
        <w:ind w:firstLine="709"/>
        <w:jc w:val="both"/>
      </w:pPr>
      <w:r w:rsidRPr="00172509">
        <w:t>•</w:t>
      </w:r>
      <w:r w:rsidRPr="00172509">
        <w:tab/>
        <w:t>владеть элементарными навыками пересказа;</w:t>
      </w:r>
    </w:p>
    <w:p w:rsidR="00A12A06" w:rsidRPr="00172509" w:rsidRDefault="00A12A06" w:rsidP="00AE665B">
      <w:pPr>
        <w:widowControl w:val="0"/>
        <w:ind w:firstLine="709"/>
        <w:jc w:val="both"/>
      </w:pPr>
      <w:r w:rsidRPr="00172509">
        <w:t>•</w:t>
      </w:r>
      <w:r w:rsidRPr="00172509">
        <w:tab/>
        <w:t>владеть навыками диалогической речи;</w:t>
      </w:r>
    </w:p>
    <w:p w:rsidR="00A12A06" w:rsidRPr="00172509" w:rsidRDefault="00A12A06" w:rsidP="00AE665B">
      <w:pPr>
        <w:widowControl w:val="0"/>
        <w:ind w:firstLine="709"/>
        <w:jc w:val="both"/>
      </w:pPr>
      <w:r w:rsidRPr="00172509">
        <w:t>•</w:t>
      </w:r>
      <w:r w:rsidRPr="00172509">
        <w:tab/>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A12A06" w:rsidRPr="00172509" w:rsidRDefault="00A12A06" w:rsidP="00AE665B">
      <w:pPr>
        <w:widowControl w:val="0"/>
        <w:ind w:firstLine="709"/>
        <w:jc w:val="both"/>
      </w:pPr>
      <w:r w:rsidRPr="00172509">
        <w:t>•</w:t>
      </w:r>
      <w:r w:rsidRPr="00172509">
        <w:tab/>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rsidR="00A12A06" w:rsidRPr="00172509" w:rsidRDefault="00A12A06" w:rsidP="00AE665B">
      <w:pPr>
        <w:widowControl w:val="0"/>
        <w:ind w:firstLine="709"/>
        <w:jc w:val="both"/>
      </w:pPr>
      <w:r w:rsidRPr="00172509">
        <w:t>•</w:t>
      </w:r>
      <w:r w:rsidRPr="00172509">
        <w:tab/>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A12A06" w:rsidRPr="00172509" w:rsidRDefault="00A12A06" w:rsidP="00AE665B">
      <w:pPr>
        <w:widowControl w:val="0"/>
        <w:ind w:firstLine="709"/>
        <w:jc w:val="both"/>
      </w:pPr>
      <w:r w:rsidRPr="00172509">
        <w:t>•</w:t>
      </w:r>
      <w:r w:rsidRPr="00172509">
        <w:tab/>
        <w:t xml:space="preserve">владеть элементами грамоты: навыками чтения и печатания  некоторых  букв,  слогов,  слов  и  коротких предложений в пределах программы.  </w:t>
      </w:r>
    </w:p>
    <w:p w:rsidR="00A12A06" w:rsidRDefault="00A12A06" w:rsidP="00AE665B">
      <w:pPr>
        <w:widowControl w:val="0"/>
        <w:ind w:firstLine="709"/>
        <w:jc w:val="both"/>
      </w:pPr>
      <w:r w:rsidRPr="00172509">
        <w:t>В дальнейшем осуществляется совершенствование всех компонентов языковой системы.</w:t>
      </w:r>
    </w:p>
    <w:p w:rsidR="00A12A06" w:rsidRDefault="00A12A06" w:rsidP="00AE665B">
      <w:pPr>
        <w:widowControl w:val="0"/>
        <w:ind w:firstLine="709"/>
        <w:jc w:val="both"/>
      </w:pPr>
    </w:p>
    <w:p w:rsidR="00A12A06" w:rsidRPr="00172509" w:rsidRDefault="00A12A06" w:rsidP="00AE665B">
      <w:pPr>
        <w:widowControl w:val="0"/>
        <w:ind w:firstLine="709"/>
        <w:jc w:val="both"/>
      </w:pPr>
    </w:p>
    <w:p w:rsidR="00A12A06" w:rsidRPr="00E114D2" w:rsidRDefault="00A12A06" w:rsidP="00E114D2">
      <w:pPr>
        <w:jc w:val="center"/>
        <w:rPr>
          <w:b/>
          <w:bCs/>
        </w:rPr>
      </w:pPr>
      <w:r w:rsidRPr="00E114D2">
        <w:rPr>
          <w:b/>
          <w:bCs/>
        </w:rPr>
        <w:t>1.3. Фонетико-фонематическое недоразвитие речи</w:t>
      </w:r>
    </w:p>
    <w:p w:rsidR="00A12A06" w:rsidRDefault="00A12A06" w:rsidP="00E114D2">
      <w:pPr>
        <w:pStyle w:val="a"/>
        <w:jc w:val="both"/>
      </w:pPr>
      <w:r>
        <w:t>      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A12A06" w:rsidRDefault="00A12A06" w:rsidP="00E114D2">
      <w:pPr>
        <w:pStyle w:val="a"/>
        <w:jc w:val="both"/>
      </w:pPr>
      <w:r>
        <w:t>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A12A06" w:rsidRDefault="00A12A06" w:rsidP="00E114D2">
      <w:pPr>
        <w:pStyle w:val="a"/>
        <w:jc w:val="both"/>
      </w:pPr>
      <w:r>
        <w:t>      Несформированность произношения звуков крайне вариативна и может быть выражена в речи ребенка различным образом:</w:t>
      </w:r>
    </w:p>
    <w:p w:rsidR="00A12A06" w:rsidRDefault="00A12A06" w:rsidP="00E114D2">
      <w:pPr>
        <w:pStyle w:val="a"/>
        <w:jc w:val="both"/>
      </w:pPr>
      <w:r>
        <w:t>      • заменой звуков более простыми по артикуляции;</w:t>
      </w:r>
    </w:p>
    <w:p w:rsidR="00A12A06" w:rsidRDefault="00A12A06" w:rsidP="00E114D2">
      <w:pPr>
        <w:pStyle w:val="a"/>
        <w:jc w:val="both"/>
      </w:pPr>
      <w:r>
        <w:t>      • трудностями различения звуков;</w:t>
      </w:r>
    </w:p>
    <w:p w:rsidR="00A12A06" w:rsidRDefault="00A12A06" w:rsidP="00E114D2">
      <w:pPr>
        <w:pStyle w:val="a"/>
        <w:jc w:val="both"/>
      </w:pPr>
      <w:r>
        <w:t>      • особенностями употребления правильно произносимых звуков в речевом контексте.</w:t>
      </w:r>
    </w:p>
    <w:p w:rsidR="00A12A06" w:rsidRDefault="00A12A06" w:rsidP="00E114D2">
      <w:pPr>
        <w:pStyle w:val="a"/>
        <w:jc w:val="both"/>
      </w:pPr>
      <w:r>
        <w:t>      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w:t>
      </w:r>
    </w:p>
    <w:p w:rsidR="00A12A06" w:rsidRDefault="00A12A06" w:rsidP="00E114D2">
      <w:pPr>
        <w:pStyle w:val="a"/>
        <w:jc w:val="both"/>
      </w:pPr>
      <w:r>
        <w:t>      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A12A06" w:rsidRDefault="00A12A06" w:rsidP="00E114D2">
      <w:pPr>
        <w:pStyle w:val="a"/>
        <w:jc w:val="both"/>
      </w:pPr>
      <w:r>
        <w:t>      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A12A06" w:rsidRDefault="00A12A06" w:rsidP="00E114D2">
      <w:pPr>
        <w:pStyle w:val="a"/>
        <w:jc w:val="both"/>
      </w:pPr>
      <w:r>
        <w:t>      Комплектование групп детей с ФФН осуществляется Психолого-медико-педагогической комиссией (ПМПК)</w:t>
      </w:r>
      <w:bookmarkStart w:id="6" w:name="t1"/>
      <w:r>
        <w:fldChar w:fldCharType="begin"/>
      </w:r>
      <w:r>
        <w:instrText xml:space="preserve"> HYPERLINK "http://www.prosv.ru/ebooks/Chirkina_Korrekcia-narushenii-rechi/1.html" \l "s1#s1" </w:instrText>
      </w:r>
      <w:r>
        <w:fldChar w:fldCharType="separate"/>
      </w:r>
      <w:r>
        <w:rPr>
          <w:rStyle w:val="Hyperlink"/>
          <w:sz w:val="20"/>
          <w:szCs w:val="20"/>
          <w:vertAlign w:val="superscript"/>
        </w:rPr>
        <w:t>1</w:t>
      </w:r>
      <w:r>
        <w:fldChar w:fldCharType="end"/>
      </w:r>
      <w:bookmarkEnd w:id="6"/>
      <w:r>
        <w:t>.</w:t>
      </w:r>
    </w:p>
    <w:p w:rsidR="00A12A06" w:rsidRDefault="00A12A06" w:rsidP="00E114D2">
      <w:pPr>
        <w:pStyle w:val="a"/>
        <w:jc w:val="both"/>
      </w:pPr>
      <w:r>
        <w:t>      Для оформления в логопедические группы необходимо комплексное обследование ребенка членами ПМПК. На Комиссию предоставляются следующие документы:</w:t>
      </w:r>
    </w:p>
    <w:p w:rsidR="00A12A06" w:rsidRDefault="00A12A06" w:rsidP="00E114D2">
      <w:pPr>
        <w:pStyle w:val="a"/>
        <w:jc w:val="both"/>
      </w:pPr>
      <w:r>
        <w:t>      — выписка психоневролога, которая включает анамнестические данные о ребенке, указания на наличие (отсутствие) органического поражения центральной нервной системы, а также заключение об интеллектуальном развитии ребенка;</w:t>
      </w:r>
    </w:p>
    <w:p w:rsidR="00A12A06" w:rsidRDefault="00A12A06" w:rsidP="00E114D2">
      <w:pPr>
        <w:pStyle w:val="a"/>
        <w:jc w:val="both"/>
      </w:pPr>
      <w:r>
        <w:t>      — заключение врача отоларинголога, в котором указывается состояние физиологического слуха ребенка, наличие или отсутствие заболеваний ЛОР-органов;</w:t>
      </w:r>
    </w:p>
    <w:p w:rsidR="00A12A06" w:rsidRDefault="00A12A06" w:rsidP="00E114D2">
      <w:pPr>
        <w:pStyle w:val="a"/>
        <w:jc w:val="both"/>
      </w:pPr>
      <w:r>
        <w:t>      — логопедическая характеристика ребенка, в которой содержатся сведения о степени сформированности отдельных компонентов языковой системы. При этом она должна содержать примеры детских высказываний, иллюстрирующих преимущественное нарушение фонетико-фонематической системы при относительной сохранности лексико-грамматической стороны речи;</w:t>
      </w:r>
    </w:p>
    <w:p w:rsidR="00A12A06" w:rsidRDefault="00A12A06" w:rsidP="00E114D2">
      <w:pPr>
        <w:pStyle w:val="a"/>
        <w:jc w:val="both"/>
      </w:pPr>
      <w:r>
        <w:t>      — педагогическая характеристика, в которой отражено:</w:t>
      </w:r>
    </w:p>
    <w:p w:rsidR="00A12A06" w:rsidRDefault="00A12A06" w:rsidP="00E114D2">
      <w:pPr>
        <w:pStyle w:val="a"/>
        <w:jc w:val="both"/>
      </w:pPr>
      <w:r>
        <w:t>      • насколько ребенок проявляет интерес к занятиям;</w:t>
      </w:r>
    </w:p>
    <w:p w:rsidR="00A12A06" w:rsidRDefault="00A12A06" w:rsidP="00E114D2">
      <w:pPr>
        <w:pStyle w:val="a"/>
        <w:jc w:val="both"/>
      </w:pPr>
      <w:r>
        <w:t>      • какие задания вызывают у него наибольшие трудности;</w:t>
      </w:r>
    </w:p>
    <w:p w:rsidR="00A12A06" w:rsidRDefault="00A12A06" w:rsidP="00E114D2">
      <w:pPr>
        <w:pStyle w:val="a"/>
        <w:jc w:val="both"/>
      </w:pPr>
      <w:r>
        <w:t>      • насколько ребенок усидчив во время занятий;</w:t>
      </w:r>
    </w:p>
    <w:p w:rsidR="00A12A06" w:rsidRDefault="00A12A06" w:rsidP="00E114D2">
      <w:pPr>
        <w:pStyle w:val="a"/>
        <w:jc w:val="both"/>
      </w:pPr>
      <w:r>
        <w:t>      • как быстро ребенок переключается с одного вида деятельности на другой;</w:t>
      </w:r>
    </w:p>
    <w:p w:rsidR="00A12A06" w:rsidRDefault="00A12A06" w:rsidP="00E114D2">
      <w:pPr>
        <w:pStyle w:val="a"/>
        <w:jc w:val="both"/>
      </w:pPr>
      <w:r>
        <w:t>      • насколько он критичен в оценке своих результатов при выполнении задания;</w:t>
      </w:r>
    </w:p>
    <w:p w:rsidR="00A12A06" w:rsidRDefault="00A12A06" w:rsidP="00E114D2">
      <w:pPr>
        <w:pStyle w:val="a"/>
        <w:jc w:val="both"/>
      </w:pPr>
      <w:r>
        <w:t>      • насколько продуктивно использует помощь взрослых в случае возникновения затруднений.</w:t>
      </w:r>
    </w:p>
    <w:p w:rsidR="00A12A06" w:rsidRDefault="00A12A06" w:rsidP="00E114D2">
      <w:pPr>
        <w:pStyle w:val="a"/>
        <w:jc w:val="both"/>
      </w:pPr>
      <w:r>
        <w:t>      Особое внимание обращается на игровую деятельность (сюжетно-ролевая игра, игра-драматизация) и степень речевой активности в процессе игры.</w:t>
      </w:r>
    </w:p>
    <w:p w:rsidR="00A12A06" w:rsidRDefault="00A12A06" w:rsidP="00E114D2">
      <w:pPr>
        <w:pStyle w:val="a"/>
        <w:jc w:val="both"/>
      </w:pPr>
      <w:r>
        <w:t>      Анализ предоставленных документов и первичное обследование ребенка позволяют обосновать необходимость его зачисления в группу для детей с фонетико-фонематическим недоразвитием речи со сроком обучения 10 месяцев. По окончании обучения фонетическая сторона речи детей должна соответствовать возрастной норме. Наполняемость группы — 12 человек.</w:t>
      </w:r>
    </w:p>
    <w:p w:rsidR="00A12A06" w:rsidRDefault="00A12A06" w:rsidP="00E114D2">
      <w:pPr>
        <w:pStyle w:val="a"/>
        <w:jc w:val="both"/>
      </w:pPr>
      <w:r>
        <w:t>      Реализация личностно 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 Знание индивидуальных характеристик ребенка позволяет организовать различные формы учебного процесса и обосновать частные приемы коррекции. С этой целью в первые две недели сентября логопед, непосредственно работающий в группе, проводит обследование звукопроизношения, фонематического слуха, слоговой структуры слова каждого ребенка.</w:t>
      </w:r>
    </w:p>
    <w:p w:rsidR="00A12A06" w:rsidRDefault="00A12A06" w:rsidP="00E114D2">
      <w:pPr>
        <w:pStyle w:val="a"/>
        <w:jc w:val="both"/>
      </w:pPr>
      <w:r>
        <w:t>      Необходимо проверить, как ребенок произносит звук изолированно, в слогах, словах, предложениях, текстах. Ему предлагается назвать картинки, повторить слова, где исследуемый звук занимает разные позиции: в начале, в середине, в конце слова. Желательно, чтобы эти слова не включали труднопроизносимые звуки или их сочетания. Учитывая возрастные особенности детей-дошкольников, рекомендуется использовать разнообразные игровые приемы.</w:t>
      </w:r>
    </w:p>
    <w:p w:rsidR="00A12A06" w:rsidRDefault="00A12A06" w:rsidP="00E114D2">
      <w:pPr>
        <w:pStyle w:val="a"/>
        <w:jc w:val="both"/>
      </w:pPr>
      <w:r>
        <w:t xml:space="preserve">      Одновременно с выявлением особенностей артикуляции звуков необходимо выяснить, как дети на слух различают фонемы родного языка. С этой целью логопед предлагает ряд специальных заданий (см. схему обследования в Приложении 1). </w:t>
      </w:r>
    </w:p>
    <w:p w:rsidR="00A12A06" w:rsidRDefault="00A12A06" w:rsidP="00E114D2">
      <w:pPr>
        <w:pStyle w:val="a"/>
        <w:jc w:val="both"/>
      </w:pPr>
      <w:r>
        <w:t>      В карте фиксируются ошибочные ответы детей и приводятся образцы их высказываний. Речевая карта заканчивается логопедическим заключением, которое должно быть аргументировано конкретными данными обследования.</w:t>
      </w:r>
    </w:p>
    <w:p w:rsidR="00A12A06" w:rsidRDefault="00A12A06" w:rsidP="00E114D2">
      <w:pPr>
        <w:pStyle w:val="a"/>
        <w:jc w:val="both"/>
      </w:pPr>
      <w:r>
        <w:t>      Возможны случаи, когда мнение логопеда детского сада не в полной мере совпадает с заключением ПМПК, т. е. за период двухнедельного пребывания в детском коллективе у ребенка могут проявиться трудности установления контакта, выраженный речевой негативизм, реактивность в поведении, несоответствующее возрасту развитие игровой деятельности. В процессе динамического наблюдения ярче проявляются особенности лексико-грамматического строя речи, трудности в овладении звуко-слоговой структурой, аграмматизм и другие проявления системного недоразвития речи. Это может послужить основанием для изменения или уточнения логопедического заключения и рекомендации перевода ребенка в другую группу. По истечении двухнедельного срока такие изменения не разрешаются.</w:t>
      </w:r>
    </w:p>
    <w:p w:rsidR="00A12A06" w:rsidRDefault="00A12A06" w:rsidP="00E114D2">
      <w:pPr>
        <w:pStyle w:val="a"/>
        <w:jc w:val="both"/>
      </w:pPr>
      <w:r>
        <w:t>      Сопоставляя речевые карты детей, логопед должен выявить симптоматику, типичную для группы в целом, и индивидуальные особенности каждого ребенка, обусловленные различными причинами нарушения в каждом отдельном случае (легкая степень дизартрии, полиморфная дислалия, двуязычие, влияние неполноценной речевой среды и др.).</w:t>
      </w:r>
    </w:p>
    <w:p w:rsidR="00A12A06" w:rsidRDefault="00A12A06" w:rsidP="00E114D2">
      <w:pPr>
        <w:pStyle w:val="a"/>
        <w:jc w:val="both"/>
      </w:pPr>
      <w:r>
        <w:t>      После обследования перед логопедом встает задача — воспитание у детей правильной, четкой, умеренно громкой, выразительной, связной речи, соответствующей возрасту, с помощью как традиционных, так и специальных логопедических методов и приемов, направленных на коррекцию речевого нарушения и развитие активной сознательной деятельности в области речевых фактов.</w:t>
      </w:r>
    </w:p>
    <w:p w:rsidR="00A12A06" w:rsidRDefault="00A12A06" w:rsidP="00E114D2">
      <w:pPr>
        <w:pStyle w:val="a"/>
        <w:jc w:val="both"/>
      </w:pPr>
      <w:r>
        <w:t>      Коррекционно-воспитательная работа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A12A06" w:rsidRDefault="00A12A06" w:rsidP="00E114D2">
      <w:pPr>
        <w:pStyle w:val="a"/>
        <w:jc w:val="both"/>
      </w:pPr>
      <w:r>
        <w:t>      Учитель-логопед и воспитатель работают над развитием речи детей совместно, руководствуясь общими требованиями типовой программы обучения и воспитания. Устранение имеющихся у детей пробелов в речевом развитии осуществляется преимущественно логопедом (раздел «Формирование произношения и развитие речи»).</w:t>
      </w:r>
    </w:p>
    <w:p w:rsidR="00A12A06" w:rsidRDefault="00A12A06" w:rsidP="00E114D2">
      <w:pPr>
        <w:pStyle w:val="a"/>
        <w:jc w:val="both"/>
      </w:pPr>
      <w:r>
        <w:t>      </w:t>
      </w:r>
      <w:r>
        <w:rPr>
          <w:rStyle w:val="razriadka1"/>
        </w:rPr>
        <w:t>Основными направлениями работы по развитию речи детей являются</w:t>
      </w:r>
      <w:r>
        <w:t>:</w:t>
      </w:r>
    </w:p>
    <w:p w:rsidR="00A12A06" w:rsidRDefault="00A12A06" w:rsidP="00E114D2">
      <w:pPr>
        <w:pStyle w:val="a"/>
        <w:jc w:val="both"/>
      </w:pPr>
      <w:r>
        <w:t>      • формирование полноценных произносительных навыков;</w:t>
      </w:r>
    </w:p>
    <w:p w:rsidR="00A12A06" w:rsidRDefault="00A12A06" w:rsidP="00E114D2">
      <w:pPr>
        <w:pStyle w:val="a"/>
        <w:jc w:val="both"/>
      </w:pPr>
      <w:r>
        <w:t>      • развитие фонематического восприятия, фонематических представлений, доступных возрасту форм звукового анализа и синтеза.</w:t>
      </w:r>
    </w:p>
    <w:p w:rsidR="00A12A06" w:rsidRDefault="00A12A06" w:rsidP="00E114D2">
      <w:pPr>
        <w:pStyle w:val="a"/>
        <w:jc w:val="both"/>
      </w:pPr>
      <w:r>
        <w:t>      По мере продвижения ребенка в указанных направлениях на скорригированном речевом материале осуществляется:</w:t>
      </w:r>
    </w:p>
    <w:p w:rsidR="00A12A06" w:rsidRDefault="00A12A06" w:rsidP="00E114D2">
      <w:pPr>
        <w:pStyle w:val="a"/>
        <w:jc w:val="both"/>
      </w:pPr>
      <w:r>
        <w:t>      • развитие у детей внимания к морфологическому составу слов и изменению слов и их сочетаний в предложении;</w:t>
      </w:r>
    </w:p>
    <w:p w:rsidR="00A12A06" w:rsidRDefault="00A12A06" w:rsidP="00E114D2">
      <w:pPr>
        <w:pStyle w:val="a"/>
        <w:jc w:val="both"/>
      </w:pPr>
      <w:r>
        <w:t>      • обогащение словаря детей преимущественно привлечением внимания к способам словообразования, к эмоционально-оценочному значению слов;</w:t>
      </w:r>
    </w:p>
    <w:p w:rsidR="00A12A06" w:rsidRDefault="00A12A06" w:rsidP="00E114D2">
      <w:pPr>
        <w:pStyle w:val="a"/>
        <w:jc w:val="both"/>
      </w:pPr>
      <w:r>
        <w:t>      • 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
    <w:p w:rsidR="00A12A06" w:rsidRDefault="00A12A06" w:rsidP="00E114D2">
      <w:pPr>
        <w:pStyle w:val="a"/>
        <w:jc w:val="both"/>
      </w:pPr>
      <w:r>
        <w:t>      •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A12A06" w:rsidRDefault="00A12A06" w:rsidP="00E114D2">
      <w:pPr>
        <w:pStyle w:val="a"/>
        <w:jc w:val="both"/>
      </w:pPr>
      <w:r>
        <w:t>      •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A12A06" w:rsidRDefault="00A12A06" w:rsidP="00E114D2">
      <w:pPr>
        <w:pStyle w:val="a"/>
        <w:jc w:val="both"/>
      </w:pPr>
      <w:r>
        <w:t>      Важно отметить, что формирование элементарных навыков письма и чтения является одним из эффективных способов формирования устной речи для детей с ФФН.</w:t>
      </w:r>
    </w:p>
    <w:p w:rsidR="00A12A06" w:rsidRDefault="00A12A06" w:rsidP="001E1450">
      <w:pPr>
        <w:rPr>
          <w:b/>
          <w:bCs/>
        </w:rPr>
      </w:pPr>
      <w:r>
        <w:t xml:space="preserve">      Одновременно воспитатель проводит занятия, на которых расширяется и уточняется лексика дошкольников, развивается разговорная, описательная и повествовательная речь. Все указанные направления в работе по коррекции речи взаимосвязаны. </w:t>
      </w:r>
    </w:p>
    <w:p w:rsidR="00A12A06" w:rsidRDefault="00A12A06" w:rsidP="00E114D2">
      <w:pPr>
        <w:jc w:val="center"/>
        <w:rPr>
          <w:b/>
          <w:bCs/>
        </w:rPr>
      </w:pPr>
    </w:p>
    <w:p w:rsidR="00A12A06" w:rsidRDefault="00A12A06" w:rsidP="001E1450">
      <w:pPr>
        <w:jc w:val="center"/>
      </w:pPr>
      <w:r w:rsidRPr="00E114D2">
        <w:rPr>
          <w:b/>
          <w:bCs/>
        </w:rPr>
        <w:t>1.4. Общее недоразвитие речи</w:t>
      </w:r>
    </w:p>
    <w:p w:rsidR="00A12A06" w:rsidRDefault="00A12A06" w:rsidP="00E114D2">
      <w:pPr>
        <w:pStyle w:val="a"/>
        <w:jc w:val="both"/>
      </w:pPr>
      <w:r>
        <w:t>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p>
    <w:p w:rsidR="00A12A06" w:rsidRDefault="00A12A06" w:rsidP="00E114D2">
      <w:pPr>
        <w:pStyle w:val="a"/>
        <w:jc w:val="both"/>
      </w:pPr>
      <w:r>
        <w:t>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w:t>
      </w:r>
    </w:p>
    <w:p w:rsidR="00A12A06" w:rsidRDefault="00A12A06" w:rsidP="00E114D2">
      <w:r>
        <w:t>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Данный подход впервые представлен системой программных документов, регламентирующих содержание и организацию коррекционного воздействия при общем недоразвитии речи (I, II, III и IV уровни) в разных возрастных группах детского сада.</w:t>
      </w:r>
    </w:p>
    <w:p w:rsidR="00A12A06" w:rsidRDefault="00A12A06" w:rsidP="00E114D2"/>
    <w:p w:rsidR="00A12A06" w:rsidRDefault="00A12A06" w:rsidP="00492145">
      <w:pPr>
        <w:pStyle w:val="zag3"/>
        <w:outlineLvl w:val="2"/>
      </w:pPr>
      <w:bookmarkStart w:id="7" w:name="_Toc279698456"/>
      <w:r>
        <w:t>Характеристика детей со II уровнем развития речи</w:t>
      </w:r>
      <w:bookmarkEnd w:id="7"/>
    </w:p>
    <w:p w:rsidR="00A12A06" w:rsidRDefault="00A12A06" w:rsidP="00492145">
      <w:pPr>
        <w:pStyle w:val="4"/>
        <w:jc w:val="both"/>
      </w:pPr>
      <w:r>
        <w:t xml:space="preserve">      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w:t>
      </w:r>
      <w:r>
        <w:rPr>
          <w:rStyle w:val="Emphasis"/>
          <w:iCs/>
        </w:rPr>
        <w:t xml:space="preserve">«Да пить мокó» — </w:t>
      </w:r>
      <w:r>
        <w:t xml:space="preserve">дай пить молоко; </w:t>
      </w:r>
      <w:r>
        <w:rPr>
          <w:rStyle w:val="Emphasis"/>
          <w:iCs/>
        </w:rPr>
        <w:t xml:space="preserve">«бáска атáть ни́ка» — </w:t>
      </w:r>
      <w:r>
        <w:t xml:space="preserve">бабушка читает книжку; </w:t>
      </w:r>
      <w:r>
        <w:rPr>
          <w:rStyle w:val="Emphasis"/>
          <w:iCs/>
        </w:rPr>
        <w:t xml:space="preserve">«дадáй гать» — </w:t>
      </w:r>
      <w:r>
        <w:t xml:space="preserve">давать играть; </w:t>
      </w:r>
      <w:r>
        <w:rPr>
          <w:rStyle w:val="Emphasis"/>
          <w:iCs/>
        </w:rPr>
        <w:t xml:space="preserve">«во изи́ асáня мя́сик» — </w:t>
      </w:r>
      <w:r>
        <w:t xml:space="preserve">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w:t>
      </w:r>
      <w:r>
        <w:rPr>
          <w:rStyle w:val="Emphasis"/>
          <w:iCs/>
        </w:rPr>
        <w:t xml:space="preserve">«ти ёза» — </w:t>
      </w:r>
      <w:r>
        <w:t xml:space="preserve">три ежа, </w:t>
      </w:r>
      <w:r>
        <w:rPr>
          <w:rStyle w:val="Emphasis"/>
          <w:iCs/>
        </w:rPr>
        <w:t xml:space="preserve">«мóга ку́каф» — </w:t>
      </w:r>
      <w:r>
        <w:t xml:space="preserve">много кукол, </w:t>
      </w:r>
      <w:r>
        <w:rPr>
          <w:rStyle w:val="Emphasis"/>
          <w:iCs/>
        </w:rPr>
        <w:t xml:space="preserve">«си́ня кадасы́» — </w:t>
      </w:r>
      <w:r>
        <w:t xml:space="preserve">синие карандаши, </w:t>
      </w:r>
      <w:r>
        <w:rPr>
          <w:rStyle w:val="Emphasis"/>
          <w:iCs/>
        </w:rPr>
        <w:t xml:space="preserve">«лёт бади́ка» — </w:t>
      </w:r>
      <w:r>
        <w:t xml:space="preserve">льет водичку, </w:t>
      </w:r>
      <w:r>
        <w:rPr>
          <w:rStyle w:val="Emphasis"/>
          <w:iCs/>
        </w:rPr>
        <w:t xml:space="preserve">«тáсин петакóк» — </w:t>
      </w:r>
      <w:r>
        <w:t>красный петушок и т. д.</w:t>
      </w:r>
    </w:p>
    <w:p w:rsidR="00A12A06" w:rsidRDefault="00A12A06" w:rsidP="00492145">
      <w:pPr>
        <w:pStyle w:val="4"/>
        <w:jc w:val="both"/>
      </w:pPr>
      <w:r>
        <w:t>      В самостоятельной речи детей иногда появляются простые предлоги или их лепетные варианты (</w:t>
      </w:r>
      <w:r>
        <w:rPr>
          <w:rStyle w:val="Emphasis"/>
          <w:iCs/>
        </w:rPr>
        <w:t xml:space="preserve">«тиди́т а ту́е» — </w:t>
      </w:r>
      <w:r>
        <w:t xml:space="preserve">сидит на стуле, </w:t>
      </w:r>
      <w:r>
        <w:rPr>
          <w:rStyle w:val="Emphasis"/>
          <w:iCs/>
        </w:rPr>
        <w:t xml:space="preserve">«щи́т а тóй» — </w:t>
      </w:r>
      <w:r>
        <w:t>лежит на столе); сложные предлоги отсутствуют.</w:t>
      </w:r>
    </w:p>
    <w:p w:rsidR="00A12A06" w:rsidRDefault="00A12A06" w:rsidP="00492145">
      <w:pPr>
        <w:pStyle w:val="4"/>
        <w:jc w:val="both"/>
      </w:pPr>
      <w:r>
        <w:t>      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Pr>
          <w:rStyle w:val="Emphasis"/>
          <w:iCs/>
        </w:rPr>
        <w:t xml:space="preserve">«Валя папа» — </w:t>
      </w:r>
      <w:r>
        <w:t xml:space="preserve">Валин папа, </w:t>
      </w:r>
      <w:r>
        <w:rPr>
          <w:rStyle w:val="Emphasis"/>
          <w:iCs/>
        </w:rPr>
        <w:t xml:space="preserve">«али́л» — </w:t>
      </w:r>
      <w:r>
        <w:t xml:space="preserve">налил, полил, вылил, </w:t>
      </w:r>
      <w:r>
        <w:rPr>
          <w:rStyle w:val="Emphasis"/>
          <w:iCs/>
        </w:rPr>
        <w:t xml:space="preserve">«гибы́ суп» — </w:t>
      </w:r>
      <w:r>
        <w:t xml:space="preserve">грибной суп, </w:t>
      </w:r>
      <w:r>
        <w:rPr>
          <w:rStyle w:val="Emphasis"/>
          <w:iCs/>
        </w:rPr>
        <w:t xml:space="preserve">«дáйка хвот» — </w:t>
      </w:r>
      <w:r>
        <w:t>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w:t>
      </w:r>
      <w:r>
        <w:rPr>
          <w:rStyle w:val="Emphasis"/>
          <w:iCs/>
        </w:rPr>
        <w:t xml:space="preserve">«муха» — </w:t>
      </w:r>
      <w:r>
        <w:t xml:space="preserve">муравей, жук, паук; </w:t>
      </w:r>
      <w:r>
        <w:rPr>
          <w:rStyle w:val="Emphasis"/>
          <w:iCs/>
        </w:rPr>
        <w:t xml:space="preserve">«тю́фи» — </w:t>
      </w:r>
      <w:r>
        <w:t>туфли, тапочки, сапоги, кеды, кроссовки).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Pr>
          <w:rStyle w:val="Emphasis"/>
          <w:iCs/>
        </w:rPr>
        <w:t xml:space="preserve">«юкá» — </w:t>
      </w:r>
      <w:r>
        <w:t xml:space="preserve">рука, локоть, плечо, пальцы, </w:t>
      </w:r>
      <w:r>
        <w:rPr>
          <w:rStyle w:val="Emphasis"/>
          <w:iCs/>
        </w:rPr>
        <w:t xml:space="preserve">«сту́й» — </w:t>
      </w:r>
      <w:r>
        <w:t xml:space="preserve">стул, сиденье, спинка; </w:t>
      </w:r>
      <w:r>
        <w:rPr>
          <w:rStyle w:val="Emphasis"/>
          <w:iCs/>
        </w:rPr>
        <w:t xml:space="preserve">«миска» — </w:t>
      </w:r>
      <w:r>
        <w:t xml:space="preserve">тарелка, блюдце, блюдо, ваза; </w:t>
      </w:r>
      <w:r>
        <w:rPr>
          <w:rStyle w:val="Emphasis"/>
          <w:iCs/>
        </w:rPr>
        <w:t xml:space="preserve">«ли́ска» — </w:t>
      </w:r>
      <w:r>
        <w:t xml:space="preserve">лисенок, </w:t>
      </w:r>
      <w:r>
        <w:rPr>
          <w:rStyle w:val="Emphasis"/>
          <w:iCs/>
        </w:rPr>
        <w:t xml:space="preserve">«мáнька вóйк» — </w:t>
      </w:r>
      <w:r>
        <w:t>волченок и т. д.). Заметны трудности в понимании и использовании в речи слов, обозначающих признаки предметов, форму, цвет, материал.</w:t>
      </w:r>
    </w:p>
    <w:p w:rsidR="00A12A06" w:rsidRDefault="00A12A06" w:rsidP="00492145">
      <w:pPr>
        <w:pStyle w:val="4"/>
        <w:jc w:val="both"/>
      </w:pPr>
      <w:r>
        <w:t xml:space="preserve">      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p>
    <w:p w:rsidR="00A12A06" w:rsidRDefault="00A12A06" w:rsidP="00492145">
      <w:r>
        <w:t xml:space="preserve">      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 </w:t>
      </w:r>
      <w:r>
        <w:rPr>
          <w:rStyle w:val="Emphasis"/>
          <w:iCs/>
        </w:rPr>
        <w:t xml:space="preserve">«Дандáс» — </w:t>
      </w:r>
      <w:r>
        <w:t xml:space="preserve">карандаш, </w:t>
      </w:r>
      <w:r>
        <w:rPr>
          <w:rStyle w:val="Emphasis"/>
          <w:iCs/>
        </w:rPr>
        <w:t xml:space="preserve">«аквáя» — </w:t>
      </w:r>
      <w:r>
        <w:t xml:space="preserve">аквариум, </w:t>
      </w:r>
      <w:r>
        <w:rPr>
          <w:rStyle w:val="Emphasis"/>
          <w:iCs/>
        </w:rPr>
        <w:t xml:space="preserve">«виписéд» — </w:t>
      </w:r>
      <w:r>
        <w:t xml:space="preserve">велосипед, </w:t>
      </w:r>
      <w:r>
        <w:rPr>
          <w:rStyle w:val="Emphasis"/>
          <w:iCs/>
        </w:rPr>
        <w:t xml:space="preserve">«мисанéй» — </w:t>
      </w:r>
      <w:r>
        <w:t xml:space="preserve">милиционер, </w:t>
      </w:r>
      <w:r>
        <w:rPr>
          <w:rStyle w:val="Emphasis"/>
          <w:iCs/>
        </w:rPr>
        <w:t xml:space="preserve">«хади́ка» — </w:t>
      </w:r>
      <w:r>
        <w:t>холодильник.</w:t>
      </w:r>
    </w:p>
    <w:p w:rsidR="00A12A06" w:rsidRDefault="00A12A06" w:rsidP="00492145"/>
    <w:p w:rsidR="00A12A06" w:rsidRDefault="00A12A06" w:rsidP="00492145">
      <w:pPr>
        <w:pStyle w:val="zag3"/>
        <w:outlineLvl w:val="2"/>
      </w:pPr>
      <w:bookmarkStart w:id="8" w:name="_Toc279698458"/>
      <w:r>
        <w:t>Характеристика детей с III уровнем развития речи</w:t>
      </w:r>
      <w:bookmarkEnd w:id="8"/>
    </w:p>
    <w:p w:rsidR="00A12A06" w:rsidRDefault="00A12A06" w:rsidP="00492145">
      <w:pPr>
        <w:pStyle w:val="a"/>
        <w:jc w:val="both"/>
      </w:pPr>
      <w:r>
        <w:t xml:space="preserve">      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w:t>
      </w:r>
      <w:r>
        <w:rPr>
          <w:rStyle w:val="Emphasis"/>
          <w:iCs/>
        </w:rPr>
        <w:t xml:space="preserve">«бéйка мóтлит и не узнáйа» — </w:t>
      </w:r>
      <w:r>
        <w:t xml:space="preserve">белка смотрит и не узнала (зайца); </w:t>
      </w:r>
      <w:r>
        <w:rPr>
          <w:rStyle w:val="Emphasis"/>
          <w:iCs/>
        </w:rPr>
        <w:t xml:space="preserve">«из тубы́ дым тойбы́, потаму́та хóйдна» — </w:t>
      </w:r>
      <w:r>
        <w:t xml:space="preserve">из трубы дым валит столбом, потому что холодно. В высказываниях детей появляются слова, состоящие из трех-пяти слогов </w:t>
      </w:r>
      <w:r>
        <w:rPr>
          <w:rStyle w:val="Emphasis"/>
          <w:iCs/>
        </w:rPr>
        <w:t xml:space="preserve">(«аквáиюм» — </w:t>
      </w:r>
      <w:r>
        <w:t xml:space="preserve">аквариум, </w:t>
      </w:r>
      <w:r>
        <w:rPr>
          <w:rStyle w:val="Emphasis"/>
          <w:iCs/>
        </w:rPr>
        <w:t xml:space="preserve">«таталли́ст» — </w:t>
      </w:r>
      <w:r>
        <w:t xml:space="preserve">тракторист, </w:t>
      </w:r>
      <w:r>
        <w:rPr>
          <w:rStyle w:val="Emphasis"/>
          <w:iCs/>
        </w:rPr>
        <w:t xml:space="preserve">«вадапавóд» — </w:t>
      </w:r>
      <w:r>
        <w:t xml:space="preserve">водопровод, </w:t>
      </w:r>
      <w:r>
        <w:rPr>
          <w:rStyle w:val="Emphasis"/>
          <w:iCs/>
        </w:rPr>
        <w:t xml:space="preserve">«задигáйка» — </w:t>
      </w:r>
      <w:r>
        <w:t>зажигалка).</w:t>
      </w:r>
    </w:p>
    <w:p w:rsidR="00A12A06" w:rsidRDefault="00A12A06" w:rsidP="00492145">
      <w:pPr>
        <w:pStyle w:val="a"/>
        <w:jc w:val="both"/>
      </w:pPr>
      <w:r>
        <w:t xml:space="preserve">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r>
        <w:rPr>
          <w:rStyle w:val="Emphasis"/>
          <w:iCs/>
        </w:rPr>
        <w:t xml:space="preserve">(«взяла с я́сика» — </w:t>
      </w:r>
      <w:r>
        <w:t xml:space="preserve">взяла из ящика, </w:t>
      </w:r>
      <w:r>
        <w:rPr>
          <w:rStyle w:val="Emphasis"/>
          <w:iCs/>
        </w:rPr>
        <w:t xml:space="preserve">«тли ведёлы» — </w:t>
      </w:r>
      <w:r>
        <w:t xml:space="preserve">три ведра, </w:t>
      </w:r>
      <w:r>
        <w:rPr>
          <w:rStyle w:val="Emphasis"/>
          <w:iCs/>
        </w:rPr>
        <w:t xml:space="preserve">«коёбка лези́т под сту́ла» — </w:t>
      </w:r>
      <w:r>
        <w:t xml:space="preserve">коробка лежит под стулом, </w:t>
      </w:r>
      <w:r>
        <w:rPr>
          <w:rStyle w:val="Emphasis"/>
          <w:iCs/>
        </w:rPr>
        <w:t xml:space="preserve">«нет коли́чная пáлка» — </w:t>
      </w:r>
      <w:r>
        <w:t xml:space="preserve">нет коричневой палки, </w:t>
      </w:r>
      <w:r>
        <w:rPr>
          <w:rStyle w:val="Emphasis"/>
          <w:iCs/>
        </w:rPr>
        <w:t xml:space="preserve">«пи́сит ламáстел, кáсит лу́чком» — </w:t>
      </w:r>
      <w:r>
        <w:t xml:space="preserve">пишет фломастером, красит ручкой, </w:t>
      </w:r>
      <w:r>
        <w:rPr>
          <w:rStyle w:val="Emphasis"/>
          <w:iCs/>
        </w:rPr>
        <w:t xml:space="preserve">«лóжит от тóя» — </w:t>
      </w:r>
      <w:r>
        <w:t>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A12A06" w:rsidRDefault="00A12A06" w:rsidP="00492145">
      <w:pPr>
        <w:pStyle w:val="a"/>
        <w:jc w:val="both"/>
      </w:pPr>
      <w:r>
        <w:t xml:space="preserve">      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 то же время они не обладают еще достаточными когнитивными и речевыми возможностями для адекватного объяснения значений этих слов («выключатель» — </w:t>
      </w:r>
      <w:r>
        <w:rPr>
          <w:rStyle w:val="Emphasis"/>
          <w:iCs/>
        </w:rPr>
        <w:t xml:space="preserve">«клю́чит свет», </w:t>
      </w:r>
      <w:r>
        <w:t xml:space="preserve">«виноградник» — </w:t>
      </w:r>
      <w:r>
        <w:rPr>
          <w:rStyle w:val="Emphasis"/>
          <w:iCs/>
        </w:rPr>
        <w:t xml:space="preserve">«он сáдит», </w:t>
      </w:r>
      <w:r>
        <w:t xml:space="preserve">«печник» — </w:t>
      </w:r>
      <w:r>
        <w:rPr>
          <w:rStyle w:val="Emphasis"/>
          <w:iCs/>
        </w:rPr>
        <w:t xml:space="preserve">«пéчка» </w:t>
      </w:r>
      <w:r>
        <w:t xml:space="preserve">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w:t>
      </w:r>
      <w:r>
        <w:rPr>
          <w:rStyle w:val="Emphasis"/>
          <w:iCs/>
        </w:rPr>
        <w:t xml:space="preserve">«руки», </w:t>
      </w:r>
      <w:r>
        <w:t xml:space="preserve">вместо «воробьиха» — </w:t>
      </w:r>
      <w:r>
        <w:rPr>
          <w:rStyle w:val="Emphasis"/>
          <w:iCs/>
        </w:rPr>
        <w:t xml:space="preserve">«воробьи» </w:t>
      </w:r>
      <w:r>
        <w:t xml:space="preserve">и т. п.) или вообще отказываются от преобразования слова, заменяя его ситуативным высказыванием (вместо «велосипедист» — </w:t>
      </w:r>
      <w:r>
        <w:rPr>
          <w:rStyle w:val="Emphasis"/>
          <w:iCs/>
        </w:rPr>
        <w:t xml:space="preserve">«который едет велисипед», </w:t>
      </w:r>
      <w:r>
        <w:t xml:space="preserve">вместо «мудрец» — </w:t>
      </w:r>
      <w:r>
        <w:rPr>
          <w:rStyle w:val="Emphasis"/>
          <w:iCs/>
        </w:rPr>
        <w:t xml:space="preserve">«который умный, он все думает»). </w:t>
      </w:r>
      <w:r>
        <w:t>В случаях, когда дети все-таки прибегают к словообразовательным операциям, их высказывания</w:t>
      </w:r>
      <w:r>
        <w:rPr>
          <w:rStyle w:val="Emphasis"/>
          <w:iCs/>
        </w:rPr>
        <w:t xml:space="preserve">. </w:t>
      </w:r>
      <w:r>
        <w:t xml:space="preserve">изобилуют специфическими речевыми ошибками, такими, как: нарушения в выборе производящей основы («строит дома — </w:t>
      </w:r>
      <w:r>
        <w:rPr>
          <w:rStyle w:val="Emphasis"/>
          <w:iCs/>
        </w:rPr>
        <w:t xml:space="preserve">дóмник», </w:t>
      </w:r>
      <w:r>
        <w:t xml:space="preserve">«палки для лыж — </w:t>
      </w:r>
      <w:r>
        <w:rPr>
          <w:rStyle w:val="Emphasis"/>
          <w:iCs/>
        </w:rPr>
        <w:t xml:space="preserve">пáлные), </w:t>
      </w:r>
      <w:r>
        <w:t xml:space="preserve">пропуски и замены словообразовательных аффиксов </w:t>
      </w:r>
      <w:r>
        <w:rPr>
          <w:rStyle w:val="Emphasis"/>
          <w:iCs/>
        </w:rPr>
        <w:t xml:space="preserve">(«трактори́л — </w:t>
      </w:r>
      <w:r>
        <w:t xml:space="preserve">тракторист, </w:t>
      </w:r>
      <w:r>
        <w:rPr>
          <w:rStyle w:val="Emphasis"/>
          <w:iCs/>
        </w:rPr>
        <w:t xml:space="preserve">чи́тик — </w:t>
      </w:r>
      <w:r>
        <w:t xml:space="preserve">читатель, </w:t>
      </w:r>
      <w:r>
        <w:rPr>
          <w:rStyle w:val="Emphasis"/>
          <w:iCs/>
        </w:rPr>
        <w:t xml:space="preserve">абрикóснын — </w:t>
      </w:r>
      <w:r>
        <w:t xml:space="preserve">абрикосовый» и т. п.), грубое искажение звуко-слоговой структуры производного слова («свинцовый — </w:t>
      </w:r>
      <w:r>
        <w:rPr>
          <w:rStyle w:val="Emphasis"/>
          <w:iCs/>
        </w:rPr>
        <w:t xml:space="preserve">свитенóй, свицóй»), </w:t>
      </w:r>
      <w:r>
        <w:t xml:space="preserve">стремление к механическому соединению в рамках слова корня и аффикса («гороховый — </w:t>
      </w:r>
      <w:r>
        <w:rPr>
          <w:rStyle w:val="Emphasis"/>
          <w:iCs/>
        </w:rPr>
        <w:t xml:space="preserve">горóхвый», </w:t>
      </w:r>
      <w:r>
        <w:t xml:space="preserve">«меховой — </w:t>
      </w:r>
      <w:r>
        <w:rPr>
          <w:rStyle w:val="Emphasis"/>
          <w:iCs/>
        </w:rPr>
        <w:t xml:space="preserve">мéхный» </w:t>
      </w:r>
      <w:r>
        <w:t>и т. п.).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A12A06" w:rsidRDefault="00A12A06" w:rsidP="00492145">
      <w:pPr>
        <w:pStyle w:val="a"/>
        <w:jc w:val="both"/>
      </w:pPr>
      <w:r>
        <w:t xml:space="preserve">      Для этих детей характерно неточное понимание и употребление обобщающих понятий, слов с абстрактным и переносным значением (вместо «одежда» — </w:t>
      </w:r>
      <w:r>
        <w:rPr>
          <w:rStyle w:val="Emphasis"/>
          <w:iCs/>
        </w:rPr>
        <w:t xml:space="preserve">«пальты́», «кóфнички» — </w:t>
      </w:r>
      <w:r>
        <w:t xml:space="preserve">кофточки, «мебель» — </w:t>
      </w:r>
      <w:r>
        <w:rPr>
          <w:rStyle w:val="Emphasis"/>
          <w:iCs/>
        </w:rPr>
        <w:t xml:space="preserve">«разные стóлы», </w:t>
      </w:r>
      <w:r>
        <w:t xml:space="preserve">«посуда» — </w:t>
      </w:r>
      <w:r>
        <w:rPr>
          <w:rStyle w:val="Emphasis"/>
          <w:iCs/>
        </w:rPr>
        <w:t xml:space="preserve">«ми́ски»), </w:t>
      </w:r>
      <w:r>
        <w:t xml:space="preserve">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w:t>
      </w:r>
      <w:r>
        <w:rPr>
          <w:rStyle w:val="Emphasis"/>
          <w:iCs/>
        </w:rPr>
        <w:t xml:space="preserve">«корова», </w:t>
      </w:r>
      <w:r>
        <w:t xml:space="preserve">жираф — «большая лошадь», дятел, соловей — </w:t>
      </w:r>
      <w:r>
        <w:rPr>
          <w:rStyle w:val="Emphasis"/>
          <w:iCs/>
        </w:rPr>
        <w:t xml:space="preserve">«птичка», </w:t>
      </w:r>
      <w:r>
        <w:t xml:space="preserve">щука, сом — </w:t>
      </w:r>
      <w:r>
        <w:rPr>
          <w:rStyle w:val="Emphasis"/>
          <w:iCs/>
        </w:rPr>
        <w:t xml:space="preserve">«рыба», </w:t>
      </w:r>
      <w:r>
        <w:t xml:space="preserve">паук — </w:t>
      </w:r>
      <w:r>
        <w:rPr>
          <w:rStyle w:val="Emphasis"/>
          <w:iCs/>
        </w:rPr>
        <w:t xml:space="preserve">«муха», </w:t>
      </w:r>
      <w:r>
        <w:t xml:space="preserve">гусеница — </w:t>
      </w:r>
      <w:r>
        <w:rPr>
          <w:rStyle w:val="Emphasis"/>
          <w:iCs/>
        </w:rPr>
        <w:t>«червяк»</w:t>
      </w:r>
      <w:r>
        <w:t xml:space="preserve">) и т. п.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(«посуда» — </w:t>
      </w:r>
      <w:r>
        <w:rPr>
          <w:rStyle w:val="Emphasis"/>
          <w:iCs/>
        </w:rPr>
        <w:t xml:space="preserve">«миска», </w:t>
      </w:r>
      <w:r>
        <w:t xml:space="preserve">«нора» — </w:t>
      </w:r>
      <w:r>
        <w:rPr>
          <w:rStyle w:val="Emphasis"/>
          <w:iCs/>
        </w:rPr>
        <w:t xml:space="preserve">«дыра», </w:t>
      </w:r>
      <w:r>
        <w:t xml:space="preserve">«кастрюля» — </w:t>
      </w:r>
      <w:r>
        <w:rPr>
          <w:rStyle w:val="Emphasis"/>
          <w:iCs/>
        </w:rPr>
        <w:t xml:space="preserve">«миска», </w:t>
      </w:r>
      <w:r>
        <w:t xml:space="preserve">«нырнул» — </w:t>
      </w:r>
      <w:r>
        <w:rPr>
          <w:rStyle w:val="Emphasis"/>
          <w:iCs/>
        </w:rPr>
        <w:t>«купался»</w:t>
      </w:r>
      <w:r>
        <w:t>).</w:t>
      </w:r>
    </w:p>
    <w:p w:rsidR="00A12A06" w:rsidRDefault="00A12A06" w:rsidP="00492145">
      <w:pPr>
        <w:pStyle w:val="a"/>
        <w:jc w:val="both"/>
      </w:pPr>
      <w:r>
        <w:t xml:space="preserve">      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A12A06" w:rsidRDefault="00A12A06" w:rsidP="00492145">
      <w:r>
        <w:t>      В самостоятельной речи типичными являются трудности в воспроизведении слов разной слоговой структуры и звуконаполняемости: персеверации (</w:t>
      </w:r>
      <w:r>
        <w:rPr>
          <w:rStyle w:val="Emphasis"/>
          <w:iCs/>
        </w:rPr>
        <w:t xml:space="preserve">«неневи́к» — </w:t>
      </w:r>
      <w:r>
        <w:t xml:space="preserve">снеговик, </w:t>
      </w:r>
      <w:r>
        <w:rPr>
          <w:rStyle w:val="Emphasis"/>
          <w:iCs/>
        </w:rPr>
        <w:t xml:space="preserve">«хихии́ст» — </w:t>
      </w:r>
      <w:r>
        <w:t>хоккеист), антиципации (</w:t>
      </w:r>
      <w:r>
        <w:rPr>
          <w:rStyle w:val="Emphasis"/>
          <w:iCs/>
        </w:rPr>
        <w:t xml:space="preserve">«астóбус» — </w:t>
      </w:r>
      <w:r>
        <w:t>автобус), добавление лишних звуков (</w:t>
      </w:r>
      <w:r>
        <w:rPr>
          <w:rStyle w:val="Emphasis"/>
          <w:iCs/>
        </w:rPr>
        <w:t xml:space="preserve">«мендвéдъ» — </w:t>
      </w:r>
      <w:r>
        <w:t>медведь), усечение слогов (</w:t>
      </w:r>
      <w:r>
        <w:rPr>
          <w:rStyle w:val="Emphasis"/>
          <w:iCs/>
        </w:rPr>
        <w:t xml:space="preserve">«мисанéл» — </w:t>
      </w:r>
      <w:r>
        <w:t xml:space="preserve">милиционер, </w:t>
      </w:r>
      <w:r>
        <w:rPr>
          <w:rStyle w:val="Emphasis"/>
          <w:iCs/>
        </w:rPr>
        <w:t xml:space="preserve">«ваправóт» — </w:t>
      </w:r>
      <w:r>
        <w:t>водопровод), перестановка слогов (</w:t>
      </w:r>
      <w:r>
        <w:rPr>
          <w:rStyle w:val="Emphasis"/>
          <w:iCs/>
        </w:rPr>
        <w:t xml:space="preserve">«вóкрик» — </w:t>
      </w:r>
      <w:r>
        <w:t xml:space="preserve">коврик, </w:t>
      </w:r>
      <w:r>
        <w:rPr>
          <w:rStyle w:val="Emphasis"/>
          <w:iCs/>
        </w:rPr>
        <w:t xml:space="preserve">«восóлики» — </w:t>
      </w:r>
      <w:r>
        <w:t>волосики), добавление слогов или слогообразующей гласной (</w:t>
      </w:r>
      <w:r>
        <w:rPr>
          <w:rStyle w:val="Emphasis"/>
          <w:iCs/>
        </w:rPr>
        <w:t xml:space="preserve">«корáбыль» — </w:t>
      </w:r>
      <w:r>
        <w:t xml:space="preserve">корабль, </w:t>
      </w:r>
      <w:r>
        <w:rPr>
          <w:rStyle w:val="Emphasis"/>
          <w:iCs/>
        </w:rPr>
        <w:t xml:space="preserve">«тыравá» — </w:t>
      </w:r>
      <w:r>
        <w:t>трава).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A12A06" w:rsidRDefault="00A12A06" w:rsidP="00492145"/>
    <w:p w:rsidR="00A12A06" w:rsidRDefault="00A12A06" w:rsidP="00492145">
      <w:pPr>
        <w:pStyle w:val="zag3"/>
        <w:outlineLvl w:val="2"/>
      </w:pPr>
      <w:bookmarkStart w:id="9" w:name="_Toc279698473"/>
      <w:r>
        <w:t>Характеристика детей с IV уровнем развития речи</w:t>
      </w:r>
      <w:bookmarkEnd w:id="9"/>
    </w:p>
    <w:p w:rsidR="00A12A06" w:rsidRDefault="00A12A06" w:rsidP="00492145">
      <w:pPr>
        <w:pStyle w:val="a"/>
        <w:jc w:val="both"/>
      </w:pPr>
      <w:r>
        <w:t>      Многолетний опыт обучения дошкольников с недоразвитием речи, изучение динамики их продвижения в речевом развитии позволили обосновать необходимость выделения нового, четвертого уровня развития речи (Т. Б. Филичева). К нему были отнесены дети с остаточными явлениями недоразвития лексико-грамматических и фонетико-фонематических компонентов языковой системы.</w:t>
      </w:r>
    </w:p>
    <w:p w:rsidR="00A12A06" w:rsidRDefault="00A12A06" w:rsidP="00492145">
      <w:pPr>
        <w:pStyle w:val="a"/>
        <w:jc w:val="both"/>
      </w:pPr>
      <w:r>
        <w:t>      Речь таких детей,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 недоразвития речи.</w:t>
      </w:r>
    </w:p>
    <w:p w:rsidR="00A12A06" w:rsidRDefault="00A12A06" w:rsidP="00492145">
      <w:pPr>
        <w:pStyle w:val="a"/>
        <w:jc w:val="both"/>
      </w:pPr>
      <w:r>
        <w:t xml:space="preserve">      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звуко-слоговой структуре и морфологической организации (например: </w:t>
      </w:r>
      <w:r>
        <w:rPr>
          <w:rStyle w:val="Emphasis"/>
          <w:iCs/>
        </w:rPr>
        <w:t xml:space="preserve">регулировщик, баскетболистка, велосипедистка, строительство </w:t>
      </w:r>
      <w:r>
        <w:t xml:space="preserve">и т. д.). </w:t>
      </w:r>
    </w:p>
    <w:p w:rsidR="00A12A06" w:rsidRDefault="00A12A06" w:rsidP="00492145">
      <w:pPr>
        <w:pStyle w:val="a"/>
        <w:jc w:val="both"/>
      </w:pPr>
      <w:r>
        <w:t>      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«смазанности» речи.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этих детей еще не завершен.</w:t>
      </w:r>
    </w:p>
    <w:p w:rsidR="00A12A06" w:rsidRDefault="00A12A06" w:rsidP="00492145">
      <w:pPr>
        <w:pStyle w:val="a"/>
        <w:jc w:val="both"/>
      </w:pPr>
      <w:r>
        <w:t xml:space="preserve">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 </w:t>
      </w:r>
      <w:r>
        <w:rPr>
          <w:rStyle w:val="Emphasis"/>
          <w:iCs/>
        </w:rPr>
        <w:t>(«креслы» — стулья, кресло, диван, тахта).</w:t>
      </w:r>
    </w:p>
    <w:p w:rsidR="00A12A06" w:rsidRDefault="00A12A06" w:rsidP="00492145">
      <w:pPr>
        <w:pStyle w:val="a"/>
        <w:jc w:val="both"/>
      </w:pPr>
      <w:r>
        <w:t xml:space="preserve">      Дети склонны использовать стереотипные формулировки, лишь приблизительно передающие оригинальное значение слова: </w:t>
      </w:r>
      <w:r>
        <w:rPr>
          <w:rStyle w:val="Emphasis"/>
          <w:iCs/>
        </w:rPr>
        <w:t>нырнул </w:t>
      </w:r>
      <w:r>
        <w:t xml:space="preserve">— </w:t>
      </w:r>
      <w:r>
        <w:rPr>
          <w:rStyle w:val="Emphasis"/>
          <w:iCs/>
        </w:rPr>
        <w:t xml:space="preserve">«купался»; зашила, пришила — «шила»; треугольный — «острый», «угольный» </w:t>
      </w:r>
      <w:r>
        <w:t xml:space="preserve">и т. д. Характер лексических ошибок проявляется в замене слов, близких по ситуации (вместо </w:t>
      </w:r>
      <w:r>
        <w:rPr>
          <w:rStyle w:val="Emphasis"/>
          <w:iCs/>
        </w:rPr>
        <w:t xml:space="preserve">«заяц шмыгнул в нору» — «заяц убежал в дыру», </w:t>
      </w:r>
      <w:r>
        <w:t xml:space="preserve">вместо </w:t>
      </w:r>
      <w:r>
        <w:rPr>
          <w:rStyle w:val="Emphasis"/>
          <w:iCs/>
        </w:rPr>
        <w:t>«Петя заклеил конверт» — «Петя закрыл письмо»</w:t>
      </w:r>
      <w:r>
        <w:t>), в смешении признаков (</w:t>
      </w:r>
      <w:r>
        <w:rPr>
          <w:rStyle w:val="Emphasis"/>
          <w:iCs/>
        </w:rPr>
        <w:t>высокая ель </w:t>
      </w:r>
      <w:r>
        <w:t xml:space="preserve">— </w:t>
      </w:r>
      <w:r>
        <w:rPr>
          <w:rStyle w:val="Emphasis"/>
          <w:iCs/>
        </w:rPr>
        <w:t>«большая»; картонная коробка </w:t>
      </w:r>
      <w:r>
        <w:t xml:space="preserve">— </w:t>
      </w:r>
      <w:r>
        <w:rPr>
          <w:rStyle w:val="Emphasis"/>
          <w:iCs/>
        </w:rPr>
        <w:t xml:space="preserve">«твердая»; смелый мальчик — «быстрый» </w:t>
      </w:r>
      <w:r>
        <w:t xml:space="preserve">и т. д.). Углубленное обследование позволяет четко выявить трудности передачи детьми системных связей и отношений, существующих внутри лексических групп. Они плохо справляются с подбором синонимических и антонимических пар: </w:t>
      </w:r>
      <w:r>
        <w:rPr>
          <w:rStyle w:val="Emphasis"/>
          <w:iCs/>
        </w:rPr>
        <w:t>хороший — добрый («хорошая»), азбука — букварь («буквы»), бег — ходьба («не бег»), жадность — щедрость («не жадность, добрый»), радость</w:t>
      </w:r>
      <w:r>
        <w:t xml:space="preserve">— </w:t>
      </w:r>
      <w:r>
        <w:rPr>
          <w:rStyle w:val="Emphasis"/>
          <w:iCs/>
        </w:rPr>
        <w:t xml:space="preserve">грусть («не радость, злой») </w:t>
      </w:r>
      <w:r>
        <w:t xml:space="preserve">и т. п. Недоступными являются задания на подбор антонимов к словам с более абстрактным значением, таким, как: </w:t>
      </w:r>
      <w:r>
        <w:rPr>
          <w:rStyle w:val="Emphasis"/>
          <w:iCs/>
        </w:rPr>
        <w:t xml:space="preserve">молодость, свет, горе </w:t>
      </w:r>
      <w:r>
        <w:t>и т. д.</w:t>
      </w:r>
    </w:p>
    <w:p w:rsidR="00A12A06" w:rsidRDefault="00A12A06" w:rsidP="00492145">
      <w:pPr>
        <w:pStyle w:val="a"/>
        <w:jc w:val="both"/>
      </w:pPr>
      <w:r>
        <w:t>      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w:t>
      </w:r>
      <w:r>
        <w:rPr>
          <w:rStyle w:val="Emphasis"/>
          <w:iCs/>
        </w:rPr>
        <w:t>ручище — «рукина, рукакища»</w:t>
      </w:r>
      <w:r>
        <w:t xml:space="preserve">; </w:t>
      </w:r>
      <w:r>
        <w:rPr>
          <w:rStyle w:val="Emphasis"/>
          <w:iCs/>
        </w:rPr>
        <w:t>ножище — «большая нога, ноготища»; коровушка — «коровца», скворушка — «сворка, сворченик»</w:t>
      </w:r>
      <w:r>
        <w:t>), наименований единичных предметов (</w:t>
      </w:r>
      <w:r>
        <w:rPr>
          <w:rStyle w:val="Emphasis"/>
          <w:iCs/>
        </w:rPr>
        <w:t>волосинка — «волосики», бусинка — «буска»</w:t>
      </w:r>
      <w:r>
        <w:t>), относительных и притяжательных прилагательных (</w:t>
      </w:r>
      <w:r>
        <w:rPr>
          <w:rStyle w:val="Emphasis"/>
          <w:iCs/>
        </w:rPr>
        <w:t>смешной </w:t>
      </w:r>
      <w:r>
        <w:t xml:space="preserve">— </w:t>
      </w:r>
      <w:r>
        <w:rPr>
          <w:rStyle w:val="Emphasis"/>
          <w:iCs/>
        </w:rPr>
        <w:t>«смехной», льняной </w:t>
      </w:r>
      <w:r>
        <w:t xml:space="preserve">— </w:t>
      </w:r>
      <w:r>
        <w:rPr>
          <w:rStyle w:val="Emphasis"/>
          <w:iCs/>
        </w:rPr>
        <w:t>«линой», медвежий — «междин»</w:t>
      </w:r>
      <w:r>
        <w:t>), сложных слов (</w:t>
      </w:r>
      <w:r>
        <w:rPr>
          <w:rStyle w:val="Emphasis"/>
          <w:iCs/>
        </w:rPr>
        <w:t>листопад </w:t>
      </w:r>
      <w:r>
        <w:t xml:space="preserve">— </w:t>
      </w:r>
      <w:r>
        <w:rPr>
          <w:rStyle w:val="Emphasis"/>
          <w:iCs/>
        </w:rPr>
        <w:t>«листяной», пчеловод — «пчелын»</w:t>
      </w:r>
      <w:r>
        <w:t xml:space="preserve">), а также некоторых форм приставочных глаголов (вместо </w:t>
      </w:r>
      <w:r>
        <w:rPr>
          <w:rStyle w:val="Emphasis"/>
          <w:iCs/>
        </w:rPr>
        <w:t>присел </w:t>
      </w:r>
      <w:r>
        <w:t xml:space="preserve">— </w:t>
      </w:r>
      <w:r>
        <w:rPr>
          <w:rStyle w:val="Emphasis"/>
          <w:iCs/>
        </w:rPr>
        <w:t xml:space="preserve">«насел», </w:t>
      </w:r>
      <w:r>
        <w:t xml:space="preserve">вместо </w:t>
      </w:r>
      <w:r>
        <w:rPr>
          <w:rStyle w:val="Emphasis"/>
          <w:iCs/>
        </w:rPr>
        <w:t>подпрыгнул — «прыгнул»</w:t>
      </w:r>
      <w:r>
        <w:t xml:space="preserve">). Наряду с этими ошибками у детей наблюдаются существенные затруднения в понимании и объяснении значений этих и других производных наименований: </w:t>
      </w:r>
      <w:r>
        <w:rPr>
          <w:rStyle w:val="Emphasis"/>
          <w:iCs/>
        </w:rPr>
        <w:t>кипятильник — «чай варúт», виноградник — «дядя сáдит виноград», танцовщик </w:t>
      </w:r>
      <w:r>
        <w:t xml:space="preserve">— </w:t>
      </w:r>
      <w:r>
        <w:rPr>
          <w:rStyle w:val="Emphasis"/>
          <w:iCs/>
        </w:rPr>
        <w:t xml:space="preserve">«который тацувúет» </w:t>
      </w:r>
      <w:r>
        <w:t>и т. п. Отмеченное недоразвитие словообразовательных процессов препятствует своевременному формированию навыков группировки однокоренных слов, подбора родственных слов и анализа их состава, что впоследствии может оказать негативное воздействие на качество овладения русским языком в процессе школьного обучения.</w:t>
      </w:r>
    </w:p>
    <w:p w:rsidR="00A12A06" w:rsidRDefault="00A12A06" w:rsidP="00492145">
      <w:pPr>
        <w:pStyle w:val="a"/>
        <w:jc w:val="both"/>
      </w:pPr>
      <w:r>
        <w:t xml:space="preserve">      В большинстве случаев дети с IV уровнем развития речи неточно понимают и употребляют пословицы, слова и фразы с переносным значением. Так, выражение </w:t>
      </w:r>
      <w:r>
        <w:rPr>
          <w:rStyle w:val="Emphasis"/>
          <w:iCs/>
        </w:rPr>
        <w:t xml:space="preserve">«широкая душа» </w:t>
      </w:r>
      <w:r>
        <w:t xml:space="preserve">трактуется как </w:t>
      </w:r>
      <w:r>
        <w:rPr>
          <w:rStyle w:val="Emphasis"/>
          <w:iCs/>
        </w:rPr>
        <w:t xml:space="preserve">«очень толстый», </w:t>
      </w:r>
      <w:r>
        <w:t xml:space="preserve">а пословица </w:t>
      </w:r>
      <w:r>
        <w:rPr>
          <w:rStyle w:val="Emphasis"/>
          <w:iCs/>
        </w:rPr>
        <w:t xml:space="preserve">«на чужой каравай рот не разевай» </w:t>
      </w:r>
      <w:r>
        <w:t xml:space="preserve">понимается буквально </w:t>
      </w:r>
      <w:r>
        <w:rPr>
          <w:rStyle w:val="Emphasis"/>
          <w:iCs/>
        </w:rPr>
        <w:t>«не ешь хлеба».</w:t>
      </w:r>
      <w:r>
        <w:t xml:space="preserve"> </w:t>
      </w:r>
    </w:p>
    <w:p w:rsidR="00A12A06" w:rsidRDefault="00A12A06" w:rsidP="00492145">
      <w:pPr>
        <w:pStyle w:val="a"/>
        <w:jc w:val="both"/>
      </w:pPr>
      <w:r>
        <w:t>      Наблюдаются ошибки в употреблении существительных родительного и винительного падежей множественного числа («В </w:t>
      </w:r>
      <w:r>
        <w:rPr>
          <w:rStyle w:val="Emphasis"/>
          <w:iCs/>
        </w:rPr>
        <w:t>телевúзере казáли Черепáшков нúнзи»</w:t>
      </w:r>
      <w:r>
        <w:t>), некоторых сложных предлогов (</w:t>
      </w:r>
      <w:r>
        <w:rPr>
          <w:rStyle w:val="Emphasis"/>
          <w:iCs/>
        </w:rPr>
        <w:t xml:space="preserve">«вылез из шкафá» — </w:t>
      </w:r>
      <w:r>
        <w:t xml:space="preserve">вылез из-за шкафа, </w:t>
      </w:r>
      <w:r>
        <w:rPr>
          <w:rStyle w:val="Emphasis"/>
          <w:iCs/>
        </w:rPr>
        <w:t xml:space="preserve">«встал кóла сту́ла» — </w:t>
      </w:r>
      <w:r>
        <w:t>встал около стула). Кроме этого, нередко отмечаются нарушения в согласовании порядковых числительных и прилагательных с существительными мужского и женского рода («</w:t>
      </w:r>
      <w:r>
        <w:rPr>
          <w:rStyle w:val="Emphasis"/>
          <w:iCs/>
        </w:rPr>
        <w:t>в тетради пишу красным ручком и красным карандашом»; «я умею казать двумями пальцыми»</w:t>
      </w:r>
      <w:r>
        <w:t>), единственного и множественного числа («</w:t>
      </w:r>
      <w:r>
        <w:rPr>
          <w:rStyle w:val="Emphasis"/>
          <w:iCs/>
        </w:rPr>
        <w:t>я дома играю с компьютером, машинки, еще игры и солдатиком»</w:t>
      </w:r>
      <w:r>
        <w:t>). Особую сложность для детей с IV уровнем развития речи представляют конструкции предложений с разными придаточными. При их построении ребенок может пропустить или заменить союз (</w:t>
      </w:r>
      <w:r>
        <w:rPr>
          <w:rStyle w:val="Emphasis"/>
          <w:iCs/>
        </w:rPr>
        <w:t>«одела пальто, какая получше»</w:t>
      </w:r>
      <w:r>
        <w:t xml:space="preserve">). </w:t>
      </w:r>
    </w:p>
    <w:p w:rsidR="00A12A06" w:rsidRDefault="00A12A06" w:rsidP="00492145">
      <w:r>
        <w:t>      При обследовании связной речи выявляются затруднения в передаче логической последовательности, «застревание»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A12A06" w:rsidRDefault="00A12A06" w:rsidP="00492145"/>
    <w:p w:rsidR="00A12A06" w:rsidRDefault="00A12A06" w:rsidP="00492145"/>
    <w:p w:rsidR="00A12A06" w:rsidRDefault="00A12A06" w:rsidP="009F15D6">
      <w:pPr>
        <w:pStyle w:val="zag3"/>
        <w:outlineLvl w:val="2"/>
      </w:pPr>
      <w:bookmarkStart w:id="10" w:name="_Toc279611462"/>
      <w:bookmarkStart w:id="11" w:name="_Toc279698443"/>
      <w:r>
        <w:t>1.5. Особенности индивидуальной логопедической работы с детьми, страдающими дизартрией</w:t>
      </w:r>
      <w:bookmarkEnd w:id="10"/>
      <w:bookmarkEnd w:id="11"/>
      <w:r>
        <w:t>, дислалией</w:t>
      </w:r>
    </w:p>
    <w:p w:rsidR="00A12A06" w:rsidRDefault="00A12A06" w:rsidP="009F15D6">
      <w:pPr>
        <w:pStyle w:val="a"/>
        <w:jc w:val="both"/>
      </w:pPr>
      <w:r>
        <w:t>      У детей с дизартрией дефекты звуковой стороны речи обусловлены нарушением иннервации речевого аппарата. Их устранение осуществляется в условиях длительной коррекции.</w:t>
      </w:r>
    </w:p>
    <w:p w:rsidR="00A12A06" w:rsidRDefault="00A12A06" w:rsidP="009F15D6">
      <w:pPr>
        <w:pStyle w:val="a"/>
        <w:jc w:val="both"/>
      </w:pPr>
      <w:r>
        <w:t>      На индивидуальных занятиях уделяется внимание развитию подвижности органов артикуляции, способности к быстрому и четкому переключению движений, устранению сопутствующих движений (синкинезий) при произношении звуков, нормализации просодической стороны речи. Специальное внимание уделяется формированию кинестетических ощущений. В связи с этим проводится комплекс пассивной и активной гимнастики органов артикуляции. Последовательность и длительность упражнений определяется формой дизартрии и степенью ее выраженности.</w:t>
      </w:r>
    </w:p>
    <w:p w:rsidR="00A12A06" w:rsidRDefault="00A12A06" w:rsidP="009F15D6">
      <w:pPr>
        <w:pStyle w:val="a"/>
        <w:jc w:val="both"/>
      </w:pPr>
      <w:r>
        <w:t>      У детей с тяжелой степенью дизартрии целесообразно в первую очередь формировать приближенное произношение трудных по артикуляции звуков, с тем чтобы на его основе развивать фонематическое восприятие и обеспечить усвоение программы на групповых занятиях. В течение года необходимо осуществить коррекционно-развивающую работу по уточнению произношения этих звуков и овладению в конечном итоге правильной артикуляцией. Необходимо также обращать особое внимание на овладение полноценной интонацией, выразительностью речи.</w:t>
      </w:r>
    </w:p>
    <w:p w:rsidR="00A12A06" w:rsidRPr="002B028D" w:rsidRDefault="00A12A06" w:rsidP="00024398">
      <w:pPr>
        <w:shd w:val="clear" w:color="auto" w:fill="FFFFFF"/>
        <w:spacing w:line="294" w:lineRule="atLeast"/>
        <w:jc w:val="both"/>
        <w:rPr>
          <w:rFonts w:ascii="Arial" w:hAnsi="Arial" w:cs="Arial"/>
          <w:color w:val="000000"/>
          <w:sz w:val="20"/>
          <w:szCs w:val="20"/>
        </w:rPr>
      </w:pPr>
      <w:r w:rsidRPr="002B028D">
        <w:rPr>
          <w:color w:val="000000"/>
        </w:rPr>
        <w:t>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A12A06" w:rsidRPr="002B028D" w:rsidRDefault="00A12A06" w:rsidP="00024398">
      <w:pPr>
        <w:shd w:val="clear" w:color="auto" w:fill="FFFFFF"/>
        <w:spacing w:line="294" w:lineRule="atLeast"/>
        <w:jc w:val="both"/>
        <w:rPr>
          <w:rFonts w:ascii="Arial" w:hAnsi="Arial" w:cs="Arial"/>
          <w:color w:val="000000"/>
          <w:sz w:val="20"/>
          <w:szCs w:val="20"/>
        </w:rPr>
      </w:pPr>
      <w:r w:rsidRPr="002B028D">
        <w:rPr>
          <w:rFonts w:ascii="Arial" w:hAnsi="Arial" w:cs="Arial"/>
          <w:color w:val="000000"/>
          <w:sz w:val="20"/>
          <w:szCs w:val="20"/>
        </w:rPr>
        <w:t>       </w:t>
      </w:r>
      <w:r w:rsidRPr="002B028D">
        <w:rPr>
          <w:color w:val="000000"/>
        </w:rPr>
        <w:t>Определяя содержание индивидуального логопедического занятия,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и игры на развитие ВПФ со словами, насыщенными автоматизируемым звуком.</w:t>
      </w:r>
    </w:p>
    <w:p w:rsidR="00A12A06" w:rsidRPr="002B028D" w:rsidRDefault="00A12A06" w:rsidP="00024398">
      <w:pPr>
        <w:shd w:val="clear" w:color="auto" w:fill="FFFFFF"/>
        <w:spacing w:line="294" w:lineRule="atLeast"/>
        <w:jc w:val="both"/>
        <w:rPr>
          <w:rFonts w:ascii="Arial" w:hAnsi="Arial" w:cs="Arial"/>
          <w:color w:val="000000"/>
          <w:sz w:val="20"/>
          <w:szCs w:val="20"/>
        </w:rPr>
      </w:pPr>
      <w:r w:rsidRPr="002B028D">
        <w:rPr>
          <w:rFonts w:ascii="Arial" w:hAnsi="Arial" w:cs="Arial"/>
          <w:color w:val="000000"/>
          <w:sz w:val="20"/>
          <w:szCs w:val="20"/>
        </w:rPr>
        <w:t>       </w:t>
      </w:r>
      <w:r w:rsidRPr="002B028D">
        <w:rPr>
          <w:color w:val="000000"/>
        </w:rPr>
        <w:t>Индивидуальные занятия как правило включают в себя следующие этапы: во – первых, это артикуляционная гимнастика, затем, пальчиковая гимнастика, затем идет работа по постановке или автоматизации звука. Лексический материал должен содержать максимальное количество закрепляемых звуков. Необходимо повышать темп речевых упражнений от неторопливого, утрированного произнесения переходить к более быстрому проговариванию и, наконец, к скороговоркам. Требование здесь – к постепенному усложнению лексического материала, переход от простых видов речевой деятельности к более сложным – от элементарного повторения слов за логопедом, к называнию предметов, описанию, стихам, пересказам, составлению рассказов по картинкам.</w:t>
      </w:r>
    </w:p>
    <w:p w:rsidR="00A12A06" w:rsidRPr="002B028D" w:rsidRDefault="00A12A06" w:rsidP="00CD1B50">
      <w:pPr>
        <w:rPr>
          <w:sz w:val="22"/>
          <w:szCs w:val="22"/>
        </w:rPr>
      </w:pPr>
    </w:p>
    <w:p w:rsidR="00A12A06" w:rsidRDefault="00A12A06" w:rsidP="00CD1B50"/>
    <w:p w:rsidR="00A12A06" w:rsidRDefault="00A12A06" w:rsidP="00CD1B50"/>
    <w:p w:rsidR="00A12A06" w:rsidRDefault="00A12A06" w:rsidP="00CD1B50"/>
    <w:p w:rsidR="00A12A06" w:rsidRPr="00172509" w:rsidRDefault="00A12A06" w:rsidP="004322A4">
      <w:pPr>
        <w:widowControl w:val="0"/>
        <w:spacing w:line="360" w:lineRule="auto"/>
        <w:jc w:val="center"/>
        <w:outlineLvl w:val="0"/>
        <w:rPr>
          <w:b/>
        </w:rPr>
      </w:pPr>
      <w:bookmarkStart w:id="12" w:name="_Toc485825607"/>
      <w:r w:rsidRPr="00074C75">
        <w:rPr>
          <w:b/>
        </w:rPr>
        <w:t>2</w:t>
      </w:r>
      <w:r w:rsidRPr="00172509">
        <w:rPr>
          <w:b/>
        </w:rPr>
        <w:t>. СОДЕРЖАТЕЛЬНЫЙ РАЗДЕЛ</w:t>
      </w:r>
      <w:bookmarkEnd w:id="12"/>
    </w:p>
    <w:p w:rsidR="00A12A06" w:rsidRDefault="00A12A06" w:rsidP="009F15D6">
      <w:pPr>
        <w:widowControl w:val="0"/>
        <w:ind w:firstLine="709"/>
        <w:jc w:val="both"/>
        <w:outlineLvl w:val="1"/>
        <w:rPr>
          <w:b/>
          <w:bCs/>
        </w:rPr>
      </w:pPr>
      <w:bookmarkStart w:id="13" w:name="_Toc485825609"/>
      <w:r w:rsidRPr="00172509">
        <w:rPr>
          <w:b/>
        </w:rPr>
        <w:t>2.</w:t>
      </w:r>
      <w:r w:rsidRPr="00074C75">
        <w:rPr>
          <w:b/>
        </w:rPr>
        <w:t>1</w:t>
      </w:r>
      <w:r w:rsidRPr="00172509">
        <w:rPr>
          <w:b/>
        </w:rPr>
        <w:t xml:space="preserve">. </w:t>
      </w:r>
      <w:bookmarkEnd w:id="13"/>
      <w:r w:rsidRPr="009F15D6">
        <w:rPr>
          <w:b/>
          <w:bCs/>
        </w:rPr>
        <w:t>Содержание коррекционно-педагогической работы по образовательным областям</w:t>
      </w:r>
      <w:r>
        <w:rPr>
          <w:b/>
          <w:bCs/>
        </w:rPr>
        <w:t>:</w:t>
      </w:r>
    </w:p>
    <w:p w:rsidR="00A12A06" w:rsidRPr="00172509" w:rsidRDefault="00A12A06" w:rsidP="009F15D6">
      <w:pPr>
        <w:widowControl w:val="0"/>
        <w:ind w:firstLine="709"/>
        <w:jc w:val="both"/>
        <w:outlineLvl w:val="1"/>
        <w:rPr>
          <w:b/>
          <w:u w:val="single"/>
        </w:rPr>
      </w:pPr>
    </w:p>
    <w:p w:rsidR="00A12A06" w:rsidRPr="00172509" w:rsidRDefault="00A12A06" w:rsidP="004322A4">
      <w:pPr>
        <w:widowControl w:val="0"/>
        <w:ind w:firstLine="709"/>
        <w:outlineLvl w:val="2"/>
        <w:rPr>
          <w:rFonts w:eastAsia="SimSun"/>
          <w:b/>
        </w:rPr>
      </w:pPr>
      <w:bookmarkStart w:id="14" w:name="_Toc485825610"/>
      <w:r w:rsidRPr="00172509">
        <w:rPr>
          <w:rFonts w:eastAsia="SimSun"/>
          <w:b/>
        </w:rPr>
        <w:t>Социально-коммуникативное развитие</w:t>
      </w:r>
      <w:bookmarkEnd w:id="14"/>
    </w:p>
    <w:p w:rsidR="00A12A06" w:rsidRPr="00172509" w:rsidRDefault="00A12A06" w:rsidP="004322A4">
      <w:pPr>
        <w:widowControl w:val="0"/>
        <w:tabs>
          <w:tab w:val="left" w:pos="567"/>
        </w:tabs>
        <w:ind w:firstLine="709"/>
        <w:jc w:val="both"/>
      </w:pPr>
      <w:r w:rsidRPr="00172509">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172509">
        <w:rPr>
          <w:i/>
        </w:rPr>
        <w:t>задачами образовательной деятельности</w:t>
      </w:r>
      <w:r w:rsidRPr="00172509">
        <w:t xml:space="preserve"> являются создание условий для:</w:t>
      </w:r>
    </w:p>
    <w:p w:rsidR="00A12A06" w:rsidRPr="00172509" w:rsidRDefault="00A12A06" w:rsidP="004322A4">
      <w:pPr>
        <w:widowControl w:val="0"/>
        <w:tabs>
          <w:tab w:val="left" w:pos="567"/>
        </w:tabs>
        <w:ind w:firstLine="709"/>
        <w:jc w:val="both"/>
      </w:pPr>
      <w:r w:rsidRPr="00172509">
        <w:rPr>
          <w:rFonts w:eastAsia="SchoolBookAC"/>
        </w:rPr>
        <w:t>–</w:t>
      </w:r>
      <w:r w:rsidRPr="00172509">
        <w:t> усвоения норм и ценностей, принятых в обществе, включая моральные и нравственные ценности;</w:t>
      </w:r>
    </w:p>
    <w:p w:rsidR="00A12A06" w:rsidRPr="00172509" w:rsidRDefault="00A12A06" w:rsidP="004322A4">
      <w:pPr>
        <w:widowControl w:val="0"/>
        <w:tabs>
          <w:tab w:val="left" w:pos="567"/>
        </w:tabs>
        <w:ind w:firstLine="709"/>
        <w:jc w:val="both"/>
      </w:pPr>
      <w:r w:rsidRPr="00172509">
        <w:rPr>
          <w:rFonts w:eastAsia="SchoolBookAC"/>
        </w:rPr>
        <w:t>–</w:t>
      </w:r>
      <w:r w:rsidRPr="00172509">
        <w:t> развития общения и взаимодействия ребенка с ТНР со взрослыми и сверстниками;</w:t>
      </w:r>
    </w:p>
    <w:p w:rsidR="00A12A06" w:rsidRPr="00172509" w:rsidRDefault="00A12A06" w:rsidP="004322A4">
      <w:pPr>
        <w:widowControl w:val="0"/>
        <w:tabs>
          <w:tab w:val="left" w:pos="567"/>
        </w:tabs>
        <w:ind w:firstLine="709"/>
        <w:jc w:val="both"/>
      </w:pPr>
      <w:r w:rsidRPr="00172509">
        <w:rPr>
          <w:rFonts w:eastAsia="SchoolBookAC"/>
        </w:rPr>
        <w:t>–</w:t>
      </w:r>
      <w:r w:rsidRPr="00172509">
        <w:t> становления самостоятельности, целенаправленности и саморегуляции собственных действий;</w:t>
      </w:r>
    </w:p>
    <w:p w:rsidR="00A12A06" w:rsidRPr="00172509" w:rsidRDefault="00A12A06" w:rsidP="004322A4">
      <w:pPr>
        <w:widowControl w:val="0"/>
        <w:tabs>
          <w:tab w:val="left" w:pos="567"/>
        </w:tabs>
        <w:ind w:firstLine="709"/>
        <w:jc w:val="both"/>
      </w:pPr>
      <w:r w:rsidRPr="00172509">
        <w:rPr>
          <w:rFonts w:eastAsia="SchoolBookAC"/>
        </w:rPr>
        <w:t>–</w:t>
      </w:r>
      <w:r w:rsidRPr="00172509">
        <w:t> развития эмоциональной отзывчивости, сопереживания,</w:t>
      </w:r>
    </w:p>
    <w:p w:rsidR="00A12A06" w:rsidRPr="00172509" w:rsidRDefault="00A12A06" w:rsidP="004322A4">
      <w:pPr>
        <w:widowControl w:val="0"/>
        <w:tabs>
          <w:tab w:val="left" w:pos="567"/>
        </w:tabs>
        <w:ind w:firstLine="709"/>
        <w:jc w:val="both"/>
      </w:pPr>
      <w:r w:rsidRPr="00172509">
        <w:rPr>
          <w:rFonts w:eastAsia="SchoolBookAC"/>
        </w:rPr>
        <w:t>–</w:t>
      </w:r>
      <w:r w:rsidRPr="00172509">
        <w:t> формирования готовности к совместной деятельности со сверстниками и взрослыми,</w:t>
      </w:r>
    </w:p>
    <w:p w:rsidR="00A12A06" w:rsidRPr="00172509" w:rsidRDefault="00A12A06" w:rsidP="004322A4">
      <w:pPr>
        <w:widowControl w:val="0"/>
        <w:tabs>
          <w:tab w:val="left" w:pos="567"/>
        </w:tabs>
        <w:ind w:firstLine="709"/>
        <w:jc w:val="both"/>
      </w:pPr>
      <w:r w:rsidRPr="00172509">
        <w:rPr>
          <w:rFonts w:eastAsia="SchoolBookAC"/>
        </w:rPr>
        <w:t>–</w:t>
      </w:r>
      <w:r w:rsidRPr="00172509">
        <w:t> формирования уважительного отношения и чувства принадлежности к своей семье и к сообществу детей и взрослых в Организации;</w:t>
      </w:r>
    </w:p>
    <w:p w:rsidR="00A12A06" w:rsidRPr="00172509" w:rsidRDefault="00A12A06" w:rsidP="004322A4">
      <w:pPr>
        <w:widowControl w:val="0"/>
        <w:tabs>
          <w:tab w:val="left" w:pos="567"/>
        </w:tabs>
        <w:ind w:firstLine="709"/>
        <w:jc w:val="both"/>
      </w:pPr>
      <w:r w:rsidRPr="00172509">
        <w:rPr>
          <w:rFonts w:eastAsia="SchoolBookAC"/>
        </w:rPr>
        <w:t>–</w:t>
      </w:r>
      <w:r w:rsidRPr="00172509">
        <w:t> формирования позитивных установок к различным видам труда и творчества;</w:t>
      </w:r>
    </w:p>
    <w:p w:rsidR="00A12A06" w:rsidRPr="00172509" w:rsidRDefault="00A12A06" w:rsidP="004322A4">
      <w:pPr>
        <w:widowControl w:val="0"/>
        <w:tabs>
          <w:tab w:val="left" w:pos="567"/>
        </w:tabs>
        <w:ind w:firstLine="709"/>
        <w:jc w:val="both"/>
      </w:pPr>
      <w:r w:rsidRPr="00172509">
        <w:rPr>
          <w:rFonts w:eastAsia="SchoolBookAC"/>
        </w:rPr>
        <w:t>–</w:t>
      </w:r>
      <w:r w:rsidRPr="00172509">
        <w:t> формирования основ безопасного поведения в быту, социуме, природе;</w:t>
      </w:r>
    </w:p>
    <w:p w:rsidR="00A12A06" w:rsidRPr="00172509" w:rsidRDefault="00A12A06" w:rsidP="004322A4">
      <w:pPr>
        <w:widowControl w:val="0"/>
        <w:tabs>
          <w:tab w:val="left" w:pos="567"/>
        </w:tabs>
        <w:ind w:firstLine="709"/>
        <w:jc w:val="both"/>
      </w:pPr>
      <w:r w:rsidRPr="00172509">
        <w:rPr>
          <w:rFonts w:eastAsia="SchoolBookAC"/>
        </w:rPr>
        <w:t>–</w:t>
      </w:r>
      <w:r w:rsidRPr="00172509">
        <w:t> развития коммуникативных и социальных навыков  ребенка с ТНР;</w:t>
      </w:r>
    </w:p>
    <w:p w:rsidR="00A12A06" w:rsidRDefault="00A12A06" w:rsidP="004322A4">
      <w:pPr>
        <w:widowControl w:val="0"/>
        <w:tabs>
          <w:tab w:val="left" w:pos="567"/>
        </w:tabs>
        <w:ind w:firstLine="709"/>
        <w:jc w:val="both"/>
      </w:pPr>
      <w:r w:rsidRPr="00172509">
        <w:rPr>
          <w:rFonts w:eastAsia="SchoolBookAC"/>
        </w:rPr>
        <w:t>–</w:t>
      </w:r>
      <w:r w:rsidRPr="00172509">
        <w:t> развития игровой деятельности.</w:t>
      </w:r>
    </w:p>
    <w:p w:rsidR="00A12A06" w:rsidRPr="00172509" w:rsidRDefault="00A12A06" w:rsidP="004322A4">
      <w:pPr>
        <w:widowControl w:val="0"/>
        <w:tabs>
          <w:tab w:val="left" w:pos="567"/>
        </w:tabs>
        <w:ind w:firstLine="709"/>
        <w:jc w:val="both"/>
      </w:pPr>
    </w:p>
    <w:p w:rsidR="00A12A06" w:rsidRDefault="00A12A06" w:rsidP="004322A4">
      <w:pPr>
        <w:widowControl w:val="0"/>
        <w:tabs>
          <w:tab w:val="left" w:pos="567"/>
          <w:tab w:val="left" w:pos="709"/>
        </w:tabs>
        <w:ind w:firstLine="709"/>
        <w:jc w:val="center"/>
        <w:rPr>
          <w:b/>
          <w:i/>
        </w:rPr>
      </w:pPr>
      <w:r w:rsidRPr="00172509">
        <w:rPr>
          <w:b/>
          <w:i/>
        </w:rPr>
        <w:t>Основное содержание образовательной деятельности</w:t>
      </w:r>
      <w:r w:rsidRPr="00172509">
        <w:rPr>
          <w:b/>
          <w:i/>
        </w:rPr>
        <w:br/>
        <w:t>с детьми с</w:t>
      </w:r>
      <w:r>
        <w:rPr>
          <w:b/>
          <w:i/>
        </w:rPr>
        <w:t>таршего</w:t>
      </w:r>
      <w:r w:rsidRPr="00172509">
        <w:rPr>
          <w:b/>
          <w:i/>
        </w:rPr>
        <w:t xml:space="preserve"> дошкольного возраста</w:t>
      </w:r>
    </w:p>
    <w:p w:rsidR="00A12A06" w:rsidRPr="00172509" w:rsidRDefault="00A12A06" w:rsidP="004322A4">
      <w:pPr>
        <w:widowControl w:val="0"/>
        <w:tabs>
          <w:tab w:val="left" w:pos="567"/>
          <w:tab w:val="left" w:pos="709"/>
        </w:tabs>
        <w:ind w:firstLine="709"/>
        <w:jc w:val="center"/>
        <w:rPr>
          <w:b/>
          <w:i/>
        </w:rPr>
      </w:pPr>
    </w:p>
    <w:p w:rsidR="00A12A06" w:rsidRPr="00172509" w:rsidRDefault="00A12A06" w:rsidP="004322A4">
      <w:pPr>
        <w:widowControl w:val="0"/>
        <w:ind w:firstLine="709"/>
        <w:jc w:val="both"/>
      </w:pPr>
      <w:r w:rsidRPr="00172509">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A12A06" w:rsidRPr="00172509" w:rsidRDefault="00A12A06" w:rsidP="004322A4">
      <w:pPr>
        <w:widowControl w:val="0"/>
        <w:ind w:firstLine="709"/>
        <w:jc w:val="both"/>
      </w:pPr>
      <w:r w:rsidRPr="00172509">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A12A06" w:rsidRPr="00172509" w:rsidRDefault="00A12A06" w:rsidP="004322A4">
      <w:pPr>
        <w:widowControl w:val="0"/>
        <w:ind w:firstLine="709"/>
        <w:jc w:val="both"/>
      </w:pPr>
      <w:r w:rsidRPr="00172509">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A12A06" w:rsidRPr="00172509" w:rsidRDefault="00A12A06" w:rsidP="004322A4">
      <w:pPr>
        <w:widowControl w:val="0"/>
        <w:tabs>
          <w:tab w:val="left" w:pos="8919"/>
        </w:tabs>
        <w:ind w:firstLine="709"/>
        <w:jc w:val="both"/>
      </w:pPr>
      <w:r w:rsidRPr="00172509">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A12A06" w:rsidRPr="00172509" w:rsidRDefault="00A12A06" w:rsidP="004322A4">
      <w:pPr>
        <w:widowControl w:val="0"/>
        <w:ind w:firstLine="709"/>
        <w:jc w:val="both"/>
      </w:pPr>
      <w:r w:rsidRPr="00172509">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A12A06" w:rsidRPr="00172509" w:rsidRDefault="00A12A06" w:rsidP="004322A4">
      <w:pPr>
        <w:widowControl w:val="0"/>
        <w:tabs>
          <w:tab w:val="left" w:pos="567"/>
        </w:tabs>
        <w:ind w:firstLine="709"/>
        <w:jc w:val="both"/>
      </w:pPr>
      <w:r w:rsidRPr="00172509">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A12A06" w:rsidRPr="00172509" w:rsidRDefault="00A12A06" w:rsidP="004322A4">
      <w:pPr>
        <w:widowControl w:val="0"/>
        <w:ind w:firstLine="709"/>
        <w:jc w:val="both"/>
        <w:rPr>
          <w:b/>
        </w:rPr>
      </w:pPr>
      <w:r w:rsidRPr="00172509">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A12A06" w:rsidRPr="00172509" w:rsidRDefault="00A12A06" w:rsidP="004322A4">
      <w:pPr>
        <w:widowControl w:val="0"/>
        <w:ind w:firstLine="709"/>
        <w:jc w:val="both"/>
      </w:pPr>
      <w:r w:rsidRPr="00172509">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A12A06" w:rsidRPr="00172509" w:rsidRDefault="00A12A06" w:rsidP="004322A4">
      <w:pPr>
        <w:widowControl w:val="0"/>
        <w:ind w:firstLine="709"/>
        <w:jc w:val="both"/>
      </w:pPr>
    </w:p>
    <w:p w:rsidR="00A12A06" w:rsidRPr="00172509" w:rsidRDefault="00A12A06" w:rsidP="004322A4">
      <w:pPr>
        <w:widowControl w:val="0"/>
        <w:tabs>
          <w:tab w:val="left" w:pos="567"/>
          <w:tab w:val="left" w:pos="709"/>
        </w:tabs>
        <w:ind w:firstLine="709"/>
        <w:jc w:val="center"/>
        <w:rPr>
          <w:b/>
          <w:i/>
        </w:rPr>
      </w:pPr>
      <w:r w:rsidRPr="00172509">
        <w:rPr>
          <w:b/>
          <w:i/>
        </w:rPr>
        <w:t>Основное содержание образовательной деятельности</w:t>
      </w:r>
      <w:r w:rsidRPr="00172509">
        <w:rPr>
          <w:b/>
          <w:i/>
        </w:rPr>
        <w:br/>
        <w:t xml:space="preserve">с детьми </w:t>
      </w:r>
      <w:r>
        <w:rPr>
          <w:b/>
          <w:i/>
        </w:rPr>
        <w:t xml:space="preserve">подготовительного </w:t>
      </w:r>
      <w:r w:rsidRPr="00172509">
        <w:rPr>
          <w:b/>
          <w:i/>
        </w:rPr>
        <w:t>дошкольного возраста</w:t>
      </w:r>
    </w:p>
    <w:p w:rsidR="00A12A06" w:rsidRPr="00172509" w:rsidRDefault="00A12A06" w:rsidP="004322A4">
      <w:pPr>
        <w:widowControl w:val="0"/>
        <w:ind w:firstLine="709"/>
        <w:jc w:val="both"/>
      </w:pPr>
      <w:r w:rsidRPr="00172509">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A12A06" w:rsidRPr="00172509" w:rsidRDefault="00A12A06" w:rsidP="004322A4">
      <w:pPr>
        <w:widowControl w:val="0"/>
        <w:ind w:firstLine="709"/>
        <w:jc w:val="both"/>
      </w:pPr>
      <w:r w:rsidRPr="00172509">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A12A06" w:rsidRPr="00172509" w:rsidRDefault="00A12A06" w:rsidP="004322A4">
      <w:pPr>
        <w:widowControl w:val="0"/>
        <w:ind w:firstLine="709"/>
        <w:jc w:val="both"/>
      </w:pPr>
      <w:r w:rsidRPr="00172509">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A12A06" w:rsidRPr="00172509" w:rsidRDefault="00A12A06" w:rsidP="004322A4">
      <w:pPr>
        <w:widowControl w:val="0"/>
        <w:tabs>
          <w:tab w:val="left" w:pos="8919"/>
        </w:tabs>
        <w:ind w:firstLine="709"/>
        <w:jc w:val="both"/>
        <w:rPr>
          <w:b/>
        </w:rPr>
      </w:pPr>
      <w:r w:rsidRPr="00172509">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12A06" w:rsidRPr="00172509" w:rsidRDefault="00A12A06" w:rsidP="004322A4">
      <w:pPr>
        <w:widowControl w:val="0"/>
        <w:overflowPunct w:val="0"/>
        <w:adjustRightInd w:val="0"/>
        <w:ind w:firstLine="709"/>
        <w:jc w:val="both"/>
        <w:textAlignment w:val="baseline"/>
      </w:pPr>
      <w:r w:rsidRPr="00172509">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A12A06" w:rsidRPr="00172509" w:rsidRDefault="00A12A06" w:rsidP="004322A4">
      <w:pPr>
        <w:widowControl w:val="0"/>
        <w:shd w:val="clear" w:color="auto" w:fill="FFFFFF"/>
        <w:tabs>
          <w:tab w:val="left" w:pos="8919"/>
        </w:tabs>
        <w:ind w:firstLine="709"/>
        <w:jc w:val="both"/>
      </w:pPr>
      <w:r w:rsidRPr="00172509">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12A06" w:rsidRPr="00172509" w:rsidRDefault="00A12A06" w:rsidP="004322A4">
      <w:pPr>
        <w:widowControl w:val="0"/>
        <w:shd w:val="clear" w:color="auto" w:fill="FFFFFF"/>
        <w:tabs>
          <w:tab w:val="left" w:pos="8919"/>
        </w:tabs>
        <w:ind w:firstLine="709"/>
        <w:jc w:val="both"/>
      </w:pPr>
      <w:r w:rsidRPr="00172509">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A12A06" w:rsidRPr="00172509" w:rsidRDefault="00A12A06" w:rsidP="004322A4">
      <w:pPr>
        <w:widowControl w:val="0"/>
        <w:shd w:val="clear" w:color="auto" w:fill="FFFFFF"/>
        <w:tabs>
          <w:tab w:val="left" w:pos="8919"/>
        </w:tabs>
        <w:ind w:firstLine="709"/>
        <w:jc w:val="both"/>
      </w:pPr>
      <w:r w:rsidRPr="00172509">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A12A06" w:rsidRPr="00172509" w:rsidRDefault="00A12A06" w:rsidP="004322A4">
      <w:pPr>
        <w:widowControl w:val="0"/>
        <w:shd w:val="clear" w:color="auto" w:fill="FFFFFF"/>
        <w:tabs>
          <w:tab w:val="left" w:pos="8919"/>
        </w:tabs>
        <w:ind w:firstLine="709"/>
        <w:jc w:val="both"/>
      </w:pPr>
      <w:r w:rsidRPr="00172509">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A12A06" w:rsidRPr="00172509" w:rsidRDefault="00A12A06" w:rsidP="004322A4">
      <w:pPr>
        <w:widowControl w:val="0"/>
        <w:shd w:val="clear" w:color="auto" w:fill="FFFFFF"/>
        <w:tabs>
          <w:tab w:val="left" w:pos="8919"/>
        </w:tabs>
        <w:ind w:firstLine="709"/>
        <w:jc w:val="both"/>
      </w:pPr>
      <w:r w:rsidRPr="00172509">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A12A06" w:rsidRPr="00172509" w:rsidRDefault="00A12A06" w:rsidP="004322A4">
      <w:pPr>
        <w:widowControl w:val="0"/>
        <w:shd w:val="clear" w:color="auto" w:fill="FFFFFF"/>
        <w:tabs>
          <w:tab w:val="left" w:pos="8919"/>
        </w:tabs>
        <w:ind w:firstLine="709"/>
        <w:jc w:val="both"/>
      </w:pPr>
      <w:r w:rsidRPr="00172509">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A12A06" w:rsidRPr="00172509" w:rsidRDefault="00A12A06" w:rsidP="004322A4">
      <w:pPr>
        <w:widowControl w:val="0"/>
        <w:overflowPunct w:val="0"/>
        <w:adjustRightInd w:val="0"/>
        <w:ind w:firstLine="709"/>
        <w:jc w:val="both"/>
        <w:textAlignment w:val="baseline"/>
      </w:pPr>
      <w:r w:rsidRPr="00172509">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A12A06" w:rsidRPr="00172509" w:rsidRDefault="00A12A06" w:rsidP="004322A4">
      <w:pPr>
        <w:widowControl w:val="0"/>
        <w:overflowPunct w:val="0"/>
        <w:adjustRightInd w:val="0"/>
        <w:ind w:firstLine="709"/>
        <w:jc w:val="both"/>
        <w:textAlignment w:val="baseline"/>
        <w:rPr>
          <w:snapToGrid w:val="0"/>
        </w:rPr>
      </w:pPr>
      <w:r w:rsidRPr="00172509">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72509">
        <w:rPr>
          <w:snapToGrid w:val="0"/>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A12A06" w:rsidRPr="00172509" w:rsidRDefault="00A12A06" w:rsidP="004322A4">
      <w:pPr>
        <w:widowControl w:val="0"/>
        <w:tabs>
          <w:tab w:val="left" w:pos="567"/>
          <w:tab w:val="left" w:pos="709"/>
        </w:tabs>
        <w:ind w:firstLine="709"/>
        <w:jc w:val="both"/>
      </w:pPr>
      <w:r w:rsidRPr="00172509">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A12A06" w:rsidRPr="00172509" w:rsidRDefault="00A12A06" w:rsidP="004322A4">
      <w:pPr>
        <w:widowControl w:val="0"/>
        <w:tabs>
          <w:tab w:val="left" w:pos="567"/>
          <w:tab w:val="left" w:pos="709"/>
        </w:tabs>
        <w:ind w:firstLine="709"/>
        <w:jc w:val="both"/>
      </w:pPr>
    </w:p>
    <w:p w:rsidR="00A12A06" w:rsidRPr="00172509" w:rsidRDefault="00A12A06" w:rsidP="004322A4">
      <w:pPr>
        <w:widowControl w:val="0"/>
        <w:ind w:firstLine="709"/>
        <w:outlineLvl w:val="2"/>
        <w:rPr>
          <w:b/>
        </w:rPr>
      </w:pPr>
      <w:bookmarkStart w:id="15" w:name="_Toc485825611"/>
      <w:r w:rsidRPr="00172509">
        <w:rPr>
          <w:b/>
        </w:rPr>
        <w:t>Познавательное развитие</w:t>
      </w:r>
      <w:bookmarkEnd w:id="15"/>
    </w:p>
    <w:p w:rsidR="00A12A06" w:rsidRPr="00172509" w:rsidRDefault="00A12A06" w:rsidP="004322A4">
      <w:pPr>
        <w:widowControl w:val="0"/>
        <w:tabs>
          <w:tab w:val="left" w:pos="567"/>
        </w:tabs>
        <w:ind w:firstLine="709"/>
        <w:jc w:val="both"/>
      </w:pPr>
      <w:r w:rsidRPr="00172509">
        <w:t xml:space="preserve">В образовательной области «Познавательное развитие» основными </w:t>
      </w:r>
      <w:r w:rsidRPr="00172509">
        <w:rPr>
          <w:i/>
        </w:rPr>
        <w:t>задачами образовательной деятельности</w:t>
      </w:r>
      <w:r w:rsidRPr="00172509">
        <w:t xml:space="preserve"> с детьми являются создание условий для:</w:t>
      </w:r>
    </w:p>
    <w:p w:rsidR="00A12A06" w:rsidRPr="00172509" w:rsidRDefault="00A12A06" w:rsidP="004322A4">
      <w:pPr>
        <w:widowControl w:val="0"/>
        <w:tabs>
          <w:tab w:val="left" w:pos="567"/>
        </w:tabs>
        <w:ind w:firstLine="709"/>
        <w:jc w:val="both"/>
      </w:pPr>
      <w:r w:rsidRPr="00172509">
        <w:noBreakHyphen/>
        <w:t> развития интересов детей, любознательности и познавательной мотивации;</w:t>
      </w:r>
    </w:p>
    <w:p w:rsidR="00A12A06" w:rsidRPr="00172509" w:rsidRDefault="00A12A06" w:rsidP="004322A4">
      <w:pPr>
        <w:widowControl w:val="0"/>
        <w:tabs>
          <w:tab w:val="left" w:pos="567"/>
        </w:tabs>
        <w:ind w:firstLine="709"/>
        <w:jc w:val="both"/>
      </w:pPr>
      <w:r w:rsidRPr="00172509">
        <w:noBreakHyphen/>
        <w:t> формирования познавательных действий, становления сознания;</w:t>
      </w:r>
    </w:p>
    <w:p w:rsidR="00A12A06" w:rsidRPr="00172509" w:rsidRDefault="00A12A06" w:rsidP="004322A4">
      <w:pPr>
        <w:widowControl w:val="0"/>
        <w:tabs>
          <w:tab w:val="left" w:pos="567"/>
        </w:tabs>
        <w:ind w:firstLine="709"/>
        <w:jc w:val="both"/>
      </w:pPr>
      <w:r w:rsidRPr="00172509">
        <w:noBreakHyphen/>
        <w:t> развития воображения и творческой активности;</w:t>
      </w:r>
    </w:p>
    <w:p w:rsidR="00A12A06" w:rsidRPr="00172509" w:rsidRDefault="00A12A06" w:rsidP="004322A4">
      <w:pPr>
        <w:widowControl w:val="0"/>
        <w:tabs>
          <w:tab w:val="left" w:pos="567"/>
        </w:tabs>
        <w:ind w:firstLine="709"/>
        <w:jc w:val="both"/>
      </w:pPr>
      <w:r w:rsidRPr="00172509">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A12A06" w:rsidRPr="00172509" w:rsidRDefault="00A12A06" w:rsidP="004322A4">
      <w:pPr>
        <w:widowControl w:val="0"/>
        <w:tabs>
          <w:tab w:val="left" w:pos="567"/>
        </w:tabs>
        <w:ind w:firstLine="709"/>
        <w:jc w:val="both"/>
      </w:pPr>
      <w:r w:rsidRPr="00172509">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12A06" w:rsidRPr="00172509" w:rsidRDefault="00A12A06" w:rsidP="004322A4">
      <w:pPr>
        <w:widowControl w:val="0"/>
        <w:tabs>
          <w:tab w:val="left" w:pos="567"/>
        </w:tabs>
        <w:ind w:firstLine="709"/>
        <w:jc w:val="both"/>
      </w:pPr>
      <w:r w:rsidRPr="00172509">
        <w:rPr>
          <w:rFonts w:eastAsia="SchoolBookAC"/>
        </w:rPr>
        <w:t>–</w:t>
      </w:r>
      <w:r w:rsidRPr="00172509">
        <w:t xml:space="preserve"> развития представлений о виртуальной среде, о возможностях и рисках Интернета. </w:t>
      </w:r>
    </w:p>
    <w:p w:rsidR="00A12A06" w:rsidRPr="00172509" w:rsidRDefault="00A12A06" w:rsidP="004322A4">
      <w:pPr>
        <w:widowControl w:val="0"/>
        <w:tabs>
          <w:tab w:val="left" w:pos="567"/>
        </w:tabs>
        <w:ind w:firstLine="709"/>
        <w:jc w:val="both"/>
      </w:pPr>
      <w:bookmarkStart w:id="16" w:name="_Toc419228631"/>
    </w:p>
    <w:p w:rsidR="00A12A06" w:rsidRDefault="00A12A06" w:rsidP="004322A4">
      <w:pPr>
        <w:widowControl w:val="0"/>
        <w:tabs>
          <w:tab w:val="left" w:pos="567"/>
          <w:tab w:val="left" w:pos="709"/>
        </w:tabs>
        <w:ind w:firstLine="709"/>
        <w:jc w:val="center"/>
        <w:rPr>
          <w:b/>
          <w:i/>
        </w:rPr>
      </w:pPr>
      <w:r w:rsidRPr="00172509">
        <w:rPr>
          <w:b/>
          <w:i/>
        </w:rPr>
        <w:t>Основное содержание образовательной деятельности</w:t>
      </w:r>
      <w:r w:rsidRPr="00172509">
        <w:rPr>
          <w:b/>
          <w:i/>
        </w:rPr>
        <w:br/>
        <w:t>с детьми с</w:t>
      </w:r>
      <w:r>
        <w:rPr>
          <w:b/>
          <w:i/>
        </w:rPr>
        <w:t>таршего</w:t>
      </w:r>
      <w:r w:rsidRPr="00172509">
        <w:rPr>
          <w:b/>
          <w:i/>
        </w:rPr>
        <w:t xml:space="preserve"> дошкольного возраста</w:t>
      </w:r>
    </w:p>
    <w:p w:rsidR="00A12A06" w:rsidRPr="00172509" w:rsidRDefault="00A12A06" w:rsidP="004322A4">
      <w:pPr>
        <w:widowControl w:val="0"/>
        <w:tabs>
          <w:tab w:val="left" w:pos="567"/>
          <w:tab w:val="left" w:pos="709"/>
        </w:tabs>
        <w:ind w:firstLine="709"/>
        <w:jc w:val="center"/>
        <w:rPr>
          <w:b/>
          <w:i/>
        </w:rPr>
      </w:pPr>
    </w:p>
    <w:p w:rsidR="00A12A06" w:rsidRPr="00172509" w:rsidRDefault="00A12A06" w:rsidP="004322A4">
      <w:pPr>
        <w:widowControl w:val="0"/>
        <w:ind w:firstLine="709"/>
        <w:jc w:val="both"/>
      </w:pPr>
      <w:r w:rsidRPr="00172509">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A12A06" w:rsidRPr="00172509" w:rsidRDefault="00A12A06" w:rsidP="004322A4">
      <w:pPr>
        <w:widowControl w:val="0"/>
        <w:ind w:firstLine="709"/>
        <w:jc w:val="both"/>
      </w:pPr>
      <w:r w:rsidRPr="00172509">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A12A06" w:rsidRPr="00172509" w:rsidRDefault="00A12A06" w:rsidP="004322A4">
      <w:pPr>
        <w:widowControl w:val="0"/>
        <w:ind w:firstLine="709"/>
        <w:jc w:val="both"/>
      </w:pPr>
      <w:r w:rsidRPr="00172509">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A12A06" w:rsidRPr="00172509" w:rsidRDefault="00A12A06" w:rsidP="004322A4">
      <w:pPr>
        <w:widowControl w:val="0"/>
        <w:autoSpaceDE w:val="0"/>
        <w:autoSpaceDN w:val="0"/>
        <w:ind w:firstLine="709"/>
        <w:jc w:val="both"/>
      </w:pPr>
      <w:r w:rsidRPr="00172509">
        <w:t xml:space="preserve"> Взрослый развивает и поддерживает у детей словесное сопровождение практических действий.</w:t>
      </w:r>
    </w:p>
    <w:p w:rsidR="00A12A06" w:rsidRPr="00172509" w:rsidRDefault="00A12A06" w:rsidP="004322A4">
      <w:pPr>
        <w:widowControl w:val="0"/>
        <w:ind w:firstLine="709"/>
        <w:jc w:val="both"/>
      </w:pPr>
      <w:r w:rsidRPr="00172509">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A12A06" w:rsidRPr="00172509" w:rsidRDefault="00A12A06" w:rsidP="004322A4">
      <w:pPr>
        <w:widowControl w:val="0"/>
        <w:overflowPunct w:val="0"/>
        <w:adjustRightInd w:val="0"/>
        <w:ind w:firstLine="709"/>
        <w:jc w:val="both"/>
        <w:textAlignment w:val="baseline"/>
      </w:pPr>
      <w:r w:rsidRPr="00172509">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A12A06" w:rsidRPr="00172509" w:rsidRDefault="00A12A06" w:rsidP="004322A4">
      <w:pPr>
        <w:widowControl w:val="0"/>
        <w:autoSpaceDE w:val="0"/>
        <w:autoSpaceDN w:val="0"/>
        <w:ind w:firstLine="709"/>
        <w:jc w:val="both"/>
      </w:pPr>
      <w:r w:rsidRPr="00172509">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A12A06" w:rsidRPr="00172509" w:rsidRDefault="00A12A06" w:rsidP="004322A4">
      <w:pPr>
        <w:widowControl w:val="0"/>
        <w:autoSpaceDE w:val="0"/>
        <w:autoSpaceDN w:val="0"/>
        <w:ind w:firstLine="709"/>
        <w:jc w:val="both"/>
      </w:pPr>
      <w:r w:rsidRPr="00172509">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A12A06" w:rsidRPr="00172509" w:rsidRDefault="00A12A06" w:rsidP="004322A4">
      <w:pPr>
        <w:widowControl w:val="0"/>
        <w:tabs>
          <w:tab w:val="left" w:pos="567"/>
          <w:tab w:val="left" w:pos="709"/>
        </w:tabs>
        <w:spacing w:line="360" w:lineRule="auto"/>
        <w:ind w:firstLine="709"/>
        <w:jc w:val="center"/>
        <w:rPr>
          <w:b/>
          <w:i/>
        </w:rPr>
      </w:pPr>
    </w:p>
    <w:p w:rsidR="00A12A06" w:rsidRPr="00172509" w:rsidRDefault="00A12A06" w:rsidP="004322A4">
      <w:pPr>
        <w:widowControl w:val="0"/>
        <w:tabs>
          <w:tab w:val="left" w:pos="567"/>
          <w:tab w:val="left" w:pos="709"/>
        </w:tabs>
        <w:ind w:firstLine="709"/>
        <w:jc w:val="center"/>
        <w:rPr>
          <w:b/>
          <w:i/>
        </w:rPr>
      </w:pPr>
      <w:r w:rsidRPr="00172509">
        <w:rPr>
          <w:b/>
          <w:i/>
        </w:rPr>
        <w:t>Основное содержание образовательной деятельности</w:t>
      </w:r>
      <w:r w:rsidRPr="00172509">
        <w:rPr>
          <w:b/>
          <w:i/>
        </w:rPr>
        <w:br/>
        <w:t xml:space="preserve">с детьми </w:t>
      </w:r>
      <w:r>
        <w:rPr>
          <w:b/>
          <w:i/>
        </w:rPr>
        <w:t xml:space="preserve">подготовительного </w:t>
      </w:r>
      <w:r w:rsidRPr="00172509">
        <w:rPr>
          <w:b/>
          <w:i/>
        </w:rPr>
        <w:t>дошкольного возраста</w:t>
      </w:r>
    </w:p>
    <w:p w:rsidR="00A12A06" w:rsidRPr="00172509" w:rsidRDefault="00A12A06" w:rsidP="004322A4">
      <w:pPr>
        <w:widowControl w:val="0"/>
        <w:ind w:firstLine="709"/>
        <w:jc w:val="both"/>
      </w:pPr>
      <w:r w:rsidRPr="00172509">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A12A06" w:rsidRPr="00172509" w:rsidRDefault="00A12A06" w:rsidP="004322A4">
      <w:pPr>
        <w:widowControl w:val="0"/>
        <w:ind w:firstLine="709"/>
        <w:jc w:val="both"/>
      </w:pPr>
      <w:r w:rsidRPr="00172509">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A12A06" w:rsidRPr="00172509" w:rsidRDefault="00A12A06" w:rsidP="004322A4">
      <w:pPr>
        <w:widowControl w:val="0"/>
        <w:ind w:firstLine="709"/>
        <w:jc w:val="both"/>
      </w:pPr>
      <w:r w:rsidRPr="00172509">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A12A06" w:rsidRPr="00172509" w:rsidRDefault="00A12A06" w:rsidP="004322A4">
      <w:pPr>
        <w:widowControl w:val="0"/>
        <w:ind w:firstLine="709"/>
        <w:jc w:val="both"/>
      </w:pPr>
      <w:bookmarkStart w:id="17" w:name="_Toc420598544"/>
      <w:bookmarkStart w:id="18" w:name="_Toc420597630"/>
      <w:bookmarkStart w:id="19" w:name="_Toc419661720"/>
      <w:bookmarkStart w:id="20" w:name="_Toc419228630"/>
      <w:bookmarkStart w:id="21" w:name="_Toc422496186"/>
      <w:r w:rsidRPr="00172509">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A12A06" w:rsidRPr="00172509" w:rsidRDefault="00A12A06" w:rsidP="004322A4">
      <w:pPr>
        <w:widowControl w:val="0"/>
        <w:autoSpaceDE w:val="0"/>
        <w:ind w:firstLine="709"/>
        <w:jc w:val="both"/>
      </w:pPr>
      <w:r w:rsidRPr="00172509">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A12A06" w:rsidRPr="00172509" w:rsidRDefault="00A12A06" w:rsidP="004322A4">
      <w:pPr>
        <w:widowControl w:val="0"/>
        <w:autoSpaceDE w:val="0"/>
        <w:ind w:firstLine="709"/>
        <w:jc w:val="both"/>
      </w:pPr>
    </w:p>
    <w:p w:rsidR="00A12A06" w:rsidRPr="00172509" w:rsidRDefault="00A12A06" w:rsidP="004322A4">
      <w:pPr>
        <w:widowControl w:val="0"/>
        <w:ind w:firstLine="709"/>
        <w:outlineLvl w:val="2"/>
        <w:rPr>
          <w:b/>
        </w:rPr>
      </w:pPr>
      <w:bookmarkStart w:id="22" w:name="_Toc485825612"/>
      <w:r w:rsidRPr="00172509">
        <w:rPr>
          <w:b/>
        </w:rPr>
        <w:t>Речевое развитие</w:t>
      </w:r>
      <w:bookmarkEnd w:id="17"/>
      <w:bookmarkEnd w:id="18"/>
      <w:bookmarkEnd w:id="19"/>
      <w:bookmarkEnd w:id="20"/>
      <w:bookmarkEnd w:id="21"/>
      <w:bookmarkEnd w:id="22"/>
    </w:p>
    <w:p w:rsidR="00A12A06" w:rsidRPr="00172509" w:rsidRDefault="00A12A06" w:rsidP="004322A4">
      <w:pPr>
        <w:widowControl w:val="0"/>
        <w:tabs>
          <w:tab w:val="left" w:pos="567"/>
          <w:tab w:val="left" w:pos="709"/>
        </w:tabs>
        <w:ind w:firstLine="709"/>
        <w:jc w:val="both"/>
      </w:pPr>
      <w:r w:rsidRPr="00172509">
        <w:t xml:space="preserve">В образовательной области «Речевое развитие» основными </w:t>
      </w:r>
      <w:r w:rsidRPr="00172509">
        <w:rPr>
          <w:i/>
        </w:rPr>
        <w:t>задачами образовательной деятельности</w:t>
      </w:r>
      <w:r w:rsidRPr="00172509">
        <w:t xml:space="preserve"> с детьми является создание условий для: </w:t>
      </w:r>
    </w:p>
    <w:p w:rsidR="00A12A06" w:rsidRPr="00172509" w:rsidRDefault="00A12A06" w:rsidP="004322A4">
      <w:pPr>
        <w:widowControl w:val="0"/>
        <w:tabs>
          <w:tab w:val="left" w:pos="567"/>
          <w:tab w:val="left" w:pos="709"/>
        </w:tabs>
        <w:ind w:firstLine="709"/>
        <w:jc w:val="both"/>
      </w:pPr>
      <w:r w:rsidRPr="00172509">
        <w:noBreakHyphen/>
        <w:t> овладения речью как средством общения и культуры;</w:t>
      </w:r>
    </w:p>
    <w:p w:rsidR="00A12A06" w:rsidRPr="00172509" w:rsidRDefault="00A12A06" w:rsidP="004322A4">
      <w:pPr>
        <w:widowControl w:val="0"/>
        <w:tabs>
          <w:tab w:val="left" w:pos="567"/>
          <w:tab w:val="left" w:pos="709"/>
        </w:tabs>
        <w:ind w:firstLine="709"/>
        <w:jc w:val="both"/>
      </w:pPr>
      <w:r w:rsidRPr="00172509">
        <w:noBreakHyphen/>
        <w:t> обогащения активного словаря;</w:t>
      </w:r>
    </w:p>
    <w:p w:rsidR="00A12A06" w:rsidRPr="00172509" w:rsidRDefault="00A12A06" w:rsidP="004322A4">
      <w:pPr>
        <w:widowControl w:val="0"/>
        <w:tabs>
          <w:tab w:val="left" w:pos="567"/>
          <w:tab w:val="left" w:pos="709"/>
        </w:tabs>
        <w:ind w:firstLine="709"/>
        <w:jc w:val="both"/>
      </w:pPr>
      <w:r w:rsidRPr="00172509">
        <w:noBreakHyphen/>
        <w:t> развития связной, грамматически правильной диалогической и монологической речи;</w:t>
      </w:r>
    </w:p>
    <w:p w:rsidR="00A12A06" w:rsidRPr="00172509" w:rsidRDefault="00A12A06" w:rsidP="004322A4">
      <w:pPr>
        <w:widowControl w:val="0"/>
        <w:tabs>
          <w:tab w:val="left" w:pos="567"/>
          <w:tab w:val="left" w:pos="709"/>
        </w:tabs>
        <w:ind w:firstLine="709"/>
        <w:jc w:val="both"/>
      </w:pPr>
      <w:r w:rsidRPr="00172509">
        <w:noBreakHyphen/>
        <w:t> развития речевого творчества;</w:t>
      </w:r>
    </w:p>
    <w:p w:rsidR="00A12A06" w:rsidRPr="00172509" w:rsidRDefault="00A12A06" w:rsidP="004322A4">
      <w:pPr>
        <w:widowControl w:val="0"/>
        <w:tabs>
          <w:tab w:val="left" w:pos="567"/>
          <w:tab w:val="left" w:pos="709"/>
        </w:tabs>
        <w:ind w:firstLine="709"/>
        <w:jc w:val="both"/>
      </w:pPr>
      <w:r w:rsidRPr="00172509">
        <w:noBreakHyphen/>
        <w:t> развития звуковой и интонационной культуры речи, фонематического слуха;</w:t>
      </w:r>
    </w:p>
    <w:p w:rsidR="00A12A06" w:rsidRPr="00172509" w:rsidRDefault="00A12A06" w:rsidP="004322A4">
      <w:pPr>
        <w:widowControl w:val="0"/>
        <w:tabs>
          <w:tab w:val="left" w:pos="567"/>
          <w:tab w:val="left" w:pos="709"/>
        </w:tabs>
        <w:ind w:firstLine="709"/>
        <w:jc w:val="both"/>
      </w:pPr>
      <w:r w:rsidRPr="00172509">
        <w:noBreakHyphen/>
        <w:t> знакомства с книжной культурой, детской литературой;</w:t>
      </w:r>
    </w:p>
    <w:p w:rsidR="00A12A06" w:rsidRPr="00172509" w:rsidRDefault="00A12A06" w:rsidP="004322A4">
      <w:pPr>
        <w:widowControl w:val="0"/>
        <w:tabs>
          <w:tab w:val="left" w:pos="567"/>
          <w:tab w:val="left" w:pos="709"/>
        </w:tabs>
        <w:ind w:firstLine="709"/>
        <w:jc w:val="both"/>
        <w:rPr>
          <w:rFonts w:eastAsia="SchoolBookAC"/>
        </w:rPr>
      </w:pPr>
      <w:r w:rsidRPr="00172509">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12A06" w:rsidRPr="00172509" w:rsidRDefault="00A12A06" w:rsidP="004322A4">
      <w:pPr>
        <w:widowControl w:val="0"/>
        <w:tabs>
          <w:tab w:val="left" w:pos="567"/>
          <w:tab w:val="left" w:pos="709"/>
        </w:tabs>
        <w:ind w:firstLine="709"/>
        <w:jc w:val="both"/>
      </w:pPr>
      <w:r w:rsidRPr="00172509">
        <w:noBreakHyphen/>
        <w:t>  профилактики речевых нарушений и их системных последствий.</w:t>
      </w:r>
    </w:p>
    <w:p w:rsidR="00A12A06" w:rsidRPr="00172509" w:rsidRDefault="00A12A06" w:rsidP="004322A4">
      <w:pPr>
        <w:widowControl w:val="0"/>
        <w:tabs>
          <w:tab w:val="left" w:pos="567"/>
          <w:tab w:val="left" w:pos="709"/>
        </w:tabs>
        <w:ind w:firstLine="709"/>
        <w:jc w:val="both"/>
      </w:pPr>
      <w:r w:rsidRPr="00172509">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A12A06" w:rsidRPr="00172509" w:rsidRDefault="00A12A06" w:rsidP="004322A4">
      <w:pPr>
        <w:widowControl w:val="0"/>
        <w:tabs>
          <w:tab w:val="left" w:pos="567"/>
          <w:tab w:val="left" w:pos="709"/>
        </w:tabs>
        <w:ind w:firstLine="709"/>
        <w:jc w:val="both"/>
      </w:pPr>
    </w:p>
    <w:p w:rsidR="00A12A06" w:rsidRPr="00172509" w:rsidRDefault="00A12A06" w:rsidP="004322A4">
      <w:pPr>
        <w:widowControl w:val="0"/>
        <w:tabs>
          <w:tab w:val="left" w:pos="567"/>
          <w:tab w:val="left" w:pos="709"/>
        </w:tabs>
        <w:ind w:firstLine="709"/>
        <w:jc w:val="center"/>
        <w:rPr>
          <w:b/>
          <w:i/>
        </w:rPr>
      </w:pPr>
      <w:r w:rsidRPr="00172509">
        <w:rPr>
          <w:b/>
          <w:i/>
        </w:rPr>
        <w:t>Основное содержание образовательно</w:t>
      </w:r>
      <w:r>
        <w:rPr>
          <w:b/>
          <w:i/>
        </w:rPr>
        <w:t>й деятельности</w:t>
      </w:r>
      <w:r>
        <w:rPr>
          <w:b/>
          <w:i/>
        </w:rPr>
        <w:br/>
        <w:t>с детьми старшего</w:t>
      </w:r>
      <w:r w:rsidRPr="00172509">
        <w:rPr>
          <w:b/>
          <w:i/>
        </w:rPr>
        <w:t xml:space="preserve"> дошкольного возраста</w:t>
      </w:r>
    </w:p>
    <w:p w:rsidR="00A12A06" w:rsidRPr="00172509" w:rsidRDefault="00A12A06" w:rsidP="004322A4">
      <w:pPr>
        <w:widowControl w:val="0"/>
        <w:ind w:firstLine="709"/>
        <w:jc w:val="both"/>
      </w:pPr>
      <w:r w:rsidRPr="00172509">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172509">
        <w:rPr>
          <w:i/>
        </w:rPr>
        <w:t xml:space="preserve">. </w:t>
      </w:r>
      <w:r w:rsidRPr="00172509">
        <w:t xml:space="preserve">Основной акцент делается на формирование связной речи. </w:t>
      </w:r>
    </w:p>
    <w:p w:rsidR="00A12A06" w:rsidRPr="00172509" w:rsidRDefault="00A12A06" w:rsidP="004322A4">
      <w:pPr>
        <w:widowControl w:val="0"/>
        <w:ind w:firstLine="709"/>
        <w:jc w:val="both"/>
      </w:pPr>
      <w:r w:rsidRPr="00172509">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A12A06" w:rsidRPr="00172509" w:rsidRDefault="00A12A06" w:rsidP="004322A4">
      <w:pPr>
        <w:widowControl w:val="0"/>
        <w:tabs>
          <w:tab w:val="left" w:pos="8919"/>
        </w:tabs>
        <w:ind w:firstLine="709"/>
        <w:jc w:val="both"/>
        <w:rPr>
          <w:bCs/>
        </w:rPr>
      </w:pPr>
      <w:r w:rsidRPr="00172509">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r w:rsidRPr="00172509">
        <w:rPr>
          <w:bCs/>
        </w:rPr>
        <w:t xml:space="preserve"> </w:t>
      </w:r>
    </w:p>
    <w:p w:rsidR="00A12A06" w:rsidRPr="00172509" w:rsidRDefault="00A12A06" w:rsidP="004322A4">
      <w:pPr>
        <w:widowControl w:val="0"/>
        <w:tabs>
          <w:tab w:val="left" w:pos="8919"/>
        </w:tabs>
        <w:ind w:firstLine="709"/>
        <w:jc w:val="both"/>
        <w:rPr>
          <w:b/>
        </w:rPr>
      </w:pPr>
      <w:r w:rsidRPr="00172509">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взрослым и сверстниками. </w:t>
      </w:r>
    </w:p>
    <w:p w:rsidR="00A12A06" w:rsidRPr="00172509" w:rsidRDefault="00A12A06" w:rsidP="004322A4">
      <w:pPr>
        <w:widowControl w:val="0"/>
        <w:ind w:firstLine="709"/>
        <w:jc w:val="center"/>
        <w:rPr>
          <w:b/>
        </w:rPr>
      </w:pPr>
    </w:p>
    <w:p w:rsidR="00A12A06" w:rsidRPr="00172509" w:rsidRDefault="00A12A06" w:rsidP="004322A4">
      <w:pPr>
        <w:widowControl w:val="0"/>
        <w:tabs>
          <w:tab w:val="left" w:pos="567"/>
          <w:tab w:val="left" w:pos="709"/>
        </w:tabs>
        <w:ind w:firstLine="709"/>
        <w:jc w:val="center"/>
        <w:rPr>
          <w:b/>
          <w:i/>
        </w:rPr>
      </w:pPr>
      <w:r w:rsidRPr="00172509">
        <w:rPr>
          <w:b/>
          <w:i/>
        </w:rPr>
        <w:t>Основное содержание образовательной деятельности</w:t>
      </w:r>
      <w:r w:rsidRPr="00172509">
        <w:rPr>
          <w:b/>
          <w:i/>
        </w:rPr>
        <w:br/>
        <w:t xml:space="preserve">с детьми </w:t>
      </w:r>
      <w:r>
        <w:rPr>
          <w:b/>
          <w:i/>
        </w:rPr>
        <w:t xml:space="preserve">подготовительного </w:t>
      </w:r>
      <w:r w:rsidRPr="00172509">
        <w:rPr>
          <w:b/>
          <w:i/>
        </w:rPr>
        <w:t>дошкольного возраста</w:t>
      </w:r>
    </w:p>
    <w:p w:rsidR="00A12A06" w:rsidRPr="00172509" w:rsidRDefault="00A12A06" w:rsidP="004322A4">
      <w:pPr>
        <w:widowControl w:val="0"/>
        <w:ind w:firstLine="709"/>
        <w:jc w:val="both"/>
      </w:pPr>
      <w:r w:rsidRPr="00172509">
        <w:t xml:space="preserve">Ведущим направлением работы в рамках образовательной области «Речевое развитие» является формирование связной речи детей с ТНР. </w:t>
      </w:r>
    </w:p>
    <w:p w:rsidR="00A12A06" w:rsidRPr="00172509" w:rsidRDefault="00A12A06" w:rsidP="004322A4">
      <w:pPr>
        <w:widowControl w:val="0"/>
        <w:ind w:firstLine="709"/>
        <w:jc w:val="both"/>
        <w:rPr>
          <w:bCs/>
        </w:rPr>
      </w:pPr>
      <w:r w:rsidRPr="00172509">
        <w:rPr>
          <w:bCs/>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72509">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A12A06" w:rsidRPr="00172509" w:rsidRDefault="00A12A06" w:rsidP="004322A4">
      <w:pPr>
        <w:widowControl w:val="0"/>
        <w:autoSpaceDE w:val="0"/>
        <w:ind w:firstLine="709"/>
        <w:jc w:val="both"/>
      </w:pPr>
      <w:r w:rsidRPr="00172509">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A12A06" w:rsidRPr="00172509" w:rsidRDefault="00A12A06" w:rsidP="004322A4">
      <w:pPr>
        <w:widowControl w:val="0"/>
        <w:autoSpaceDE w:val="0"/>
        <w:ind w:firstLine="709"/>
        <w:jc w:val="both"/>
      </w:pPr>
      <w:r w:rsidRPr="00172509">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A12A06" w:rsidRPr="00172509" w:rsidRDefault="00A12A06" w:rsidP="004322A4">
      <w:pPr>
        <w:widowControl w:val="0"/>
        <w:tabs>
          <w:tab w:val="left" w:pos="567"/>
          <w:tab w:val="left" w:pos="709"/>
        </w:tabs>
        <w:ind w:firstLine="709"/>
        <w:jc w:val="both"/>
      </w:pPr>
      <w:r w:rsidRPr="00172509">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A12A06" w:rsidRPr="00172509" w:rsidRDefault="00A12A06" w:rsidP="004322A4">
      <w:pPr>
        <w:widowControl w:val="0"/>
        <w:autoSpaceDE w:val="0"/>
        <w:ind w:firstLine="709"/>
        <w:jc w:val="both"/>
      </w:pPr>
      <w:r w:rsidRPr="00172509">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12A06" w:rsidRPr="00172509" w:rsidRDefault="00A12A06" w:rsidP="004322A4">
      <w:pPr>
        <w:widowControl w:val="0"/>
        <w:ind w:firstLine="709"/>
        <w:jc w:val="both"/>
      </w:pPr>
    </w:p>
    <w:p w:rsidR="00A12A06" w:rsidRPr="00172509" w:rsidRDefault="00A12A06" w:rsidP="004322A4">
      <w:pPr>
        <w:widowControl w:val="0"/>
        <w:spacing w:line="360" w:lineRule="auto"/>
        <w:ind w:firstLine="709"/>
        <w:outlineLvl w:val="2"/>
        <w:rPr>
          <w:b/>
        </w:rPr>
      </w:pPr>
      <w:bookmarkStart w:id="23" w:name="_Toc420598545"/>
      <w:bookmarkStart w:id="24" w:name="_Toc420597631"/>
      <w:bookmarkStart w:id="25" w:name="_Toc422496187"/>
      <w:bookmarkStart w:id="26" w:name="_Toc485825613"/>
      <w:r w:rsidRPr="00172509">
        <w:rPr>
          <w:b/>
        </w:rPr>
        <w:t>Художественно-эстетическое развитие</w:t>
      </w:r>
      <w:bookmarkEnd w:id="16"/>
      <w:bookmarkEnd w:id="23"/>
      <w:bookmarkEnd w:id="24"/>
      <w:bookmarkEnd w:id="25"/>
      <w:bookmarkEnd w:id="26"/>
    </w:p>
    <w:p w:rsidR="00A12A06" w:rsidRPr="00172509" w:rsidRDefault="00A12A06" w:rsidP="004322A4">
      <w:pPr>
        <w:widowControl w:val="0"/>
        <w:tabs>
          <w:tab w:val="left" w:pos="567"/>
        </w:tabs>
        <w:ind w:firstLine="709"/>
        <w:jc w:val="both"/>
      </w:pPr>
      <w:r w:rsidRPr="00172509">
        <w:t xml:space="preserve">В образовательной области «Художественно-эстетическое развитие» основными </w:t>
      </w:r>
      <w:r w:rsidRPr="00172509">
        <w:rPr>
          <w:i/>
        </w:rPr>
        <w:t>задачами образовательной деятельности</w:t>
      </w:r>
      <w:r w:rsidRPr="00172509">
        <w:t xml:space="preserve"> с детьми являются создание условий для: </w:t>
      </w:r>
    </w:p>
    <w:p w:rsidR="00A12A06" w:rsidRPr="00172509" w:rsidRDefault="00A12A06" w:rsidP="004322A4">
      <w:pPr>
        <w:widowControl w:val="0"/>
        <w:tabs>
          <w:tab w:val="left" w:pos="567"/>
        </w:tabs>
        <w:ind w:firstLine="709"/>
        <w:jc w:val="both"/>
      </w:pPr>
      <w:r w:rsidRPr="00172509">
        <w:rPr>
          <w:rFonts w:eastAsia="SchoolBookAC"/>
        </w:rPr>
        <w:t>–</w:t>
      </w:r>
      <w:r w:rsidRPr="00172509">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A12A06" w:rsidRPr="00172509" w:rsidRDefault="00A12A06" w:rsidP="004322A4">
      <w:pPr>
        <w:widowControl w:val="0"/>
        <w:tabs>
          <w:tab w:val="left" w:pos="567"/>
        </w:tabs>
        <w:ind w:firstLine="709"/>
        <w:jc w:val="both"/>
      </w:pPr>
      <w:r w:rsidRPr="00172509">
        <w:rPr>
          <w:rFonts w:eastAsia="SchoolBookAC"/>
        </w:rPr>
        <w:t>–</w:t>
      </w:r>
      <w:r w:rsidRPr="00172509">
        <w:t xml:space="preserve"> развития способности к восприятию музыки, художественной литературы, фольклора; </w:t>
      </w:r>
    </w:p>
    <w:p w:rsidR="00A12A06" w:rsidRPr="00172509" w:rsidRDefault="00A12A06" w:rsidP="004322A4">
      <w:pPr>
        <w:widowControl w:val="0"/>
        <w:tabs>
          <w:tab w:val="left" w:pos="567"/>
        </w:tabs>
        <w:ind w:firstLine="709"/>
        <w:jc w:val="both"/>
      </w:pPr>
      <w:r w:rsidRPr="00172509">
        <w:rPr>
          <w:rFonts w:eastAsia="SchoolBookAC"/>
        </w:rPr>
        <w:t>–</w:t>
      </w:r>
      <w:r w:rsidRPr="00172509">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A12A06" w:rsidRPr="00172509" w:rsidRDefault="00A12A06" w:rsidP="004322A4">
      <w:pPr>
        <w:widowControl w:val="0"/>
        <w:tabs>
          <w:tab w:val="left" w:pos="567"/>
        </w:tabs>
        <w:ind w:firstLine="709"/>
        <w:jc w:val="both"/>
      </w:pPr>
      <w:r w:rsidRPr="00172509">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172509">
        <w:rPr>
          <w:i/>
        </w:rPr>
        <w:t xml:space="preserve"> </w:t>
      </w:r>
      <w:r w:rsidRPr="00172509">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A12A06" w:rsidRPr="00172509" w:rsidRDefault="00A12A06" w:rsidP="004322A4">
      <w:pPr>
        <w:widowControl w:val="0"/>
        <w:tabs>
          <w:tab w:val="left" w:pos="567"/>
        </w:tabs>
        <w:ind w:firstLine="709"/>
        <w:jc w:val="both"/>
      </w:pPr>
      <w:r w:rsidRPr="00172509">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A12A06" w:rsidRPr="00172509" w:rsidRDefault="00A12A06" w:rsidP="004322A4">
      <w:pPr>
        <w:widowControl w:val="0"/>
        <w:tabs>
          <w:tab w:val="left" w:pos="567"/>
        </w:tabs>
        <w:ind w:firstLine="709"/>
        <w:jc w:val="both"/>
      </w:pPr>
      <w:r w:rsidRPr="00172509">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A12A06" w:rsidRPr="00172509" w:rsidRDefault="00A12A06" w:rsidP="004322A4">
      <w:pPr>
        <w:widowControl w:val="0"/>
        <w:tabs>
          <w:tab w:val="left" w:pos="567"/>
        </w:tabs>
        <w:ind w:firstLine="709"/>
        <w:jc w:val="both"/>
      </w:pPr>
      <w:r w:rsidRPr="00172509">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A12A06" w:rsidRPr="00172509" w:rsidRDefault="00A12A06" w:rsidP="004322A4">
      <w:pPr>
        <w:widowControl w:val="0"/>
        <w:tabs>
          <w:tab w:val="left" w:pos="567"/>
        </w:tabs>
        <w:ind w:firstLine="709"/>
        <w:jc w:val="both"/>
      </w:pPr>
      <w:r w:rsidRPr="00172509">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A12A06" w:rsidRPr="00172509" w:rsidRDefault="00A12A06" w:rsidP="004322A4">
      <w:pPr>
        <w:widowControl w:val="0"/>
        <w:tabs>
          <w:tab w:val="left" w:pos="567"/>
        </w:tabs>
        <w:ind w:firstLine="709"/>
        <w:jc w:val="both"/>
      </w:pPr>
      <w:r w:rsidRPr="00172509">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A12A06" w:rsidRPr="00172509" w:rsidRDefault="00A12A06" w:rsidP="004322A4">
      <w:pPr>
        <w:widowControl w:val="0"/>
        <w:tabs>
          <w:tab w:val="left" w:pos="567"/>
        </w:tabs>
        <w:ind w:firstLine="709"/>
        <w:jc w:val="both"/>
      </w:pPr>
      <w:r w:rsidRPr="00172509">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A12A06" w:rsidRPr="00172509" w:rsidRDefault="00A12A06" w:rsidP="004322A4">
      <w:pPr>
        <w:widowControl w:val="0"/>
        <w:tabs>
          <w:tab w:val="left" w:pos="567"/>
          <w:tab w:val="left" w:pos="709"/>
        </w:tabs>
        <w:ind w:firstLine="709"/>
        <w:jc w:val="center"/>
        <w:rPr>
          <w:b/>
          <w:i/>
        </w:rPr>
      </w:pPr>
    </w:p>
    <w:p w:rsidR="00A12A06" w:rsidRDefault="00A12A06" w:rsidP="004322A4">
      <w:pPr>
        <w:widowControl w:val="0"/>
        <w:tabs>
          <w:tab w:val="left" w:pos="0"/>
        </w:tabs>
        <w:ind w:firstLine="709"/>
        <w:jc w:val="center"/>
        <w:rPr>
          <w:b/>
          <w:i/>
        </w:rPr>
      </w:pPr>
      <w:r w:rsidRPr="00172509">
        <w:rPr>
          <w:b/>
          <w:i/>
        </w:rPr>
        <w:t>Основное содержание образовательной деятельности</w:t>
      </w:r>
      <w:r w:rsidRPr="00172509">
        <w:rPr>
          <w:b/>
          <w:i/>
        </w:rPr>
        <w:br/>
        <w:t>с детьми с</w:t>
      </w:r>
      <w:r>
        <w:rPr>
          <w:b/>
          <w:i/>
        </w:rPr>
        <w:t>таршего</w:t>
      </w:r>
      <w:r w:rsidRPr="00172509">
        <w:rPr>
          <w:b/>
          <w:i/>
        </w:rPr>
        <w:t xml:space="preserve"> дошкольного возраста</w:t>
      </w:r>
    </w:p>
    <w:p w:rsidR="00A12A06" w:rsidRPr="00172509" w:rsidRDefault="00A12A06" w:rsidP="004322A4">
      <w:pPr>
        <w:widowControl w:val="0"/>
        <w:tabs>
          <w:tab w:val="left" w:pos="0"/>
        </w:tabs>
        <w:ind w:firstLine="709"/>
        <w:jc w:val="center"/>
        <w:rPr>
          <w:b/>
          <w:i/>
        </w:rPr>
      </w:pPr>
    </w:p>
    <w:p w:rsidR="00A12A06" w:rsidRPr="00172509" w:rsidRDefault="00A12A06" w:rsidP="004322A4">
      <w:pPr>
        <w:widowControl w:val="0"/>
        <w:tabs>
          <w:tab w:val="left" w:pos="8919"/>
        </w:tabs>
        <w:ind w:firstLine="709"/>
        <w:jc w:val="both"/>
      </w:pPr>
      <w:r w:rsidRPr="00172509">
        <w:t xml:space="preserve">Ребенок в </w:t>
      </w:r>
      <w:r>
        <w:t xml:space="preserve">этом </w:t>
      </w:r>
      <w:r w:rsidRPr="00172509">
        <w:t xml:space="preserve">возрасте,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A12A06" w:rsidRPr="00172509" w:rsidRDefault="00A12A06" w:rsidP="004322A4">
      <w:pPr>
        <w:widowControl w:val="0"/>
        <w:tabs>
          <w:tab w:val="left" w:pos="8919"/>
        </w:tabs>
        <w:ind w:firstLine="709"/>
        <w:jc w:val="both"/>
      </w:pPr>
      <w:r w:rsidRPr="00172509">
        <w:t>Содержание образовательной области «Художественно-эстетическое развитие» представлено разделами «Изобразительное творчество» и «Музыка».</w:t>
      </w:r>
    </w:p>
    <w:p w:rsidR="00A12A06" w:rsidRPr="00172509" w:rsidRDefault="00A12A06" w:rsidP="004322A4">
      <w:pPr>
        <w:widowControl w:val="0"/>
        <w:tabs>
          <w:tab w:val="left" w:pos="8919"/>
        </w:tabs>
        <w:ind w:firstLine="709"/>
        <w:jc w:val="both"/>
      </w:pPr>
      <w:r w:rsidRPr="00172509">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A12A06" w:rsidRPr="00172509" w:rsidRDefault="00A12A06" w:rsidP="004322A4">
      <w:pPr>
        <w:widowControl w:val="0"/>
        <w:shd w:val="clear" w:color="auto" w:fill="FFFFFF"/>
        <w:tabs>
          <w:tab w:val="left" w:pos="8919"/>
        </w:tabs>
        <w:ind w:firstLine="709"/>
        <w:jc w:val="both"/>
      </w:pPr>
      <w:r w:rsidRPr="00172509">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A12A06" w:rsidRPr="00172509" w:rsidRDefault="00A12A06" w:rsidP="004322A4">
      <w:pPr>
        <w:widowControl w:val="0"/>
        <w:overflowPunct w:val="0"/>
        <w:adjustRightInd w:val="0"/>
        <w:ind w:firstLine="709"/>
        <w:jc w:val="both"/>
        <w:textAlignment w:val="baseline"/>
      </w:pPr>
      <w:r w:rsidRPr="00172509">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A12A06" w:rsidRPr="00172509" w:rsidRDefault="00A12A06" w:rsidP="004322A4">
      <w:pPr>
        <w:widowControl w:val="0"/>
        <w:tabs>
          <w:tab w:val="left" w:pos="8919"/>
        </w:tabs>
        <w:overflowPunct w:val="0"/>
        <w:adjustRightInd w:val="0"/>
        <w:ind w:firstLine="709"/>
        <w:jc w:val="both"/>
        <w:textAlignment w:val="baseline"/>
      </w:pPr>
      <w:r w:rsidRPr="00172509">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A12A06" w:rsidRPr="00172509" w:rsidRDefault="00A12A06" w:rsidP="004322A4">
      <w:pPr>
        <w:widowControl w:val="0"/>
        <w:tabs>
          <w:tab w:val="left" w:pos="8919"/>
        </w:tabs>
        <w:overflowPunct w:val="0"/>
        <w:adjustRightInd w:val="0"/>
        <w:ind w:firstLine="709"/>
        <w:jc w:val="both"/>
        <w:textAlignment w:val="baseline"/>
        <w:rPr>
          <w:bCs/>
        </w:rPr>
      </w:pPr>
      <w:r w:rsidRPr="00172509">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172509">
        <w:rPr>
          <w:bCs/>
        </w:rPr>
        <w:t>вводится сюжетное рисование.</w:t>
      </w:r>
    </w:p>
    <w:p w:rsidR="00A12A06" w:rsidRPr="00172509" w:rsidRDefault="00A12A06" w:rsidP="004322A4">
      <w:pPr>
        <w:widowControl w:val="0"/>
        <w:ind w:firstLine="709"/>
        <w:jc w:val="both"/>
      </w:pPr>
      <w:r w:rsidRPr="00172509">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A12A06" w:rsidRPr="00172509" w:rsidRDefault="00A12A06" w:rsidP="004322A4">
      <w:pPr>
        <w:widowControl w:val="0"/>
        <w:tabs>
          <w:tab w:val="left" w:pos="8919"/>
        </w:tabs>
        <w:ind w:firstLine="709"/>
        <w:jc w:val="both"/>
      </w:pPr>
      <w:r w:rsidRPr="00172509">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A12A06" w:rsidRPr="00172509" w:rsidRDefault="00A12A06" w:rsidP="004322A4">
      <w:pPr>
        <w:widowControl w:val="0"/>
        <w:shd w:val="clear" w:color="auto" w:fill="FFFFFF"/>
        <w:ind w:firstLine="709"/>
        <w:jc w:val="both"/>
      </w:pPr>
    </w:p>
    <w:p w:rsidR="00A12A06" w:rsidRPr="00172509" w:rsidRDefault="00A12A06" w:rsidP="004322A4">
      <w:pPr>
        <w:widowControl w:val="0"/>
        <w:tabs>
          <w:tab w:val="left" w:pos="567"/>
          <w:tab w:val="left" w:pos="709"/>
        </w:tabs>
        <w:ind w:firstLine="709"/>
        <w:jc w:val="center"/>
        <w:rPr>
          <w:b/>
          <w:i/>
        </w:rPr>
      </w:pPr>
      <w:r w:rsidRPr="00172509">
        <w:rPr>
          <w:b/>
          <w:i/>
        </w:rPr>
        <w:t>Основное содержание образовательной деятельности</w:t>
      </w:r>
      <w:r w:rsidRPr="00172509">
        <w:rPr>
          <w:b/>
          <w:i/>
        </w:rPr>
        <w:br/>
        <w:t xml:space="preserve">с детьми </w:t>
      </w:r>
      <w:r>
        <w:rPr>
          <w:b/>
          <w:i/>
        </w:rPr>
        <w:t xml:space="preserve">подготовительного </w:t>
      </w:r>
      <w:r w:rsidRPr="00172509">
        <w:rPr>
          <w:b/>
          <w:i/>
        </w:rPr>
        <w:t>дошкольного возраста</w:t>
      </w:r>
    </w:p>
    <w:p w:rsidR="00A12A06" w:rsidRPr="00172509" w:rsidRDefault="00A12A06" w:rsidP="004322A4">
      <w:pPr>
        <w:widowControl w:val="0"/>
        <w:shd w:val="clear" w:color="auto" w:fill="FFFFFF"/>
        <w:tabs>
          <w:tab w:val="left" w:pos="8919"/>
        </w:tabs>
        <w:ind w:firstLine="709"/>
        <w:jc w:val="both"/>
      </w:pPr>
      <w:r w:rsidRPr="00172509">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A12A06" w:rsidRPr="00172509" w:rsidRDefault="00A12A06" w:rsidP="004322A4">
      <w:pPr>
        <w:widowControl w:val="0"/>
        <w:shd w:val="clear" w:color="auto" w:fill="FFFFFF"/>
        <w:tabs>
          <w:tab w:val="left" w:pos="8919"/>
        </w:tabs>
        <w:ind w:firstLine="709"/>
        <w:jc w:val="both"/>
      </w:pPr>
      <w:r w:rsidRPr="00172509">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A12A06" w:rsidRPr="00172509" w:rsidRDefault="00A12A06" w:rsidP="004322A4">
      <w:pPr>
        <w:widowControl w:val="0"/>
        <w:ind w:firstLine="709"/>
        <w:jc w:val="both"/>
      </w:pPr>
      <w:r w:rsidRPr="00172509">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A12A06" w:rsidRPr="00172509" w:rsidRDefault="00A12A06" w:rsidP="004322A4">
      <w:pPr>
        <w:widowControl w:val="0"/>
        <w:ind w:firstLine="709"/>
        <w:jc w:val="both"/>
      </w:pPr>
      <w:r w:rsidRPr="00172509">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A12A06" w:rsidRPr="00172509" w:rsidRDefault="00A12A06" w:rsidP="004322A4">
      <w:pPr>
        <w:widowControl w:val="0"/>
        <w:ind w:firstLine="709"/>
        <w:jc w:val="both"/>
      </w:pPr>
      <w:r w:rsidRPr="00172509">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A12A06" w:rsidRPr="00172509" w:rsidRDefault="00A12A06" w:rsidP="004322A4">
      <w:pPr>
        <w:widowControl w:val="0"/>
        <w:ind w:firstLine="709"/>
        <w:jc w:val="both"/>
      </w:pPr>
      <w:r w:rsidRPr="00172509">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A12A06" w:rsidRPr="00172509" w:rsidRDefault="00A12A06" w:rsidP="004322A4">
      <w:pPr>
        <w:widowControl w:val="0"/>
        <w:ind w:firstLine="709"/>
        <w:jc w:val="both"/>
      </w:pPr>
      <w:r w:rsidRPr="00172509">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A12A06" w:rsidRPr="00172509" w:rsidRDefault="00A12A06" w:rsidP="004322A4">
      <w:pPr>
        <w:widowControl w:val="0"/>
        <w:ind w:firstLine="709"/>
        <w:jc w:val="both"/>
      </w:pPr>
      <w:r w:rsidRPr="00172509">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A12A06" w:rsidRPr="00172509" w:rsidRDefault="00A12A06" w:rsidP="004322A4">
      <w:pPr>
        <w:widowControl w:val="0"/>
        <w:ind w:firstLine="709"/>
        <w:jc w:val="both"/>
        <w:rPr>
          <w:rFonts w:eastAsia="SimSun"/>
          <w:kern w:val="1"/>
          <w:lang w:eastAsia="hi-IN" w:bidi="hi-IN"/>
        </w:rPr>
      </w:pPr>
      <w:r w:rsidRPr="00172509">
        <w:rPr>
          <w:rFonts w:eastAsia="SimSun"/>
          <w:kern w:val="1"/>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A12A06" w:rsidRPr="00172509" w:rsidRDefault="00A12A06" w:rsidP="004322A4">
      <w:pPr>
        <w:widowControl w:val="0"/>
        <w:ind w:firstLine="709"/>
        <w:jc w:val="both"/>
        <w:rPr>
          <w:rFonts w:eastAsia="SimSun"/>
          <w:kern w:val="1"/>
          <w:lang w:eastAsia="hi-IN" w:bidi="hi-IN"/>
        </w:rPr>
      </w:pPr>
      <w:r w:rsidRPr="00172509">
        <w:rPr>
          <w:rFonts w:eastAsia="SimSun"/>
          <w:kern w:val="1"/>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A12A06" w:rsidRPr="00172509" w:rsidRDefault="00A12A06" w:rsidP="004322A4">
      <w:pPr>
        <w:widowControl w:val="0"/>
        <w:tabs>
          <w:tab w:val="left" w:pos="0"/>
        </w:tabs>
        <w:spacing w:line="360" w:lineRule="auto"/>
        <w:ind w:firstLine="709"/>
        <w:jc w:val="center"/>
        <w:rPr>
          <w:b/>
          <w:i/>
        </w:rPr>
      </w:pPr>
    </w:p>
    <w:p w:rsidR="00A12A06" w:rsidRPr="00172509" w:rsidRDefault="00A12A06" w:rsidP="004322A4">
      <w:pPr>
        <w:widowControl w:val="0"/>
        <w:spacing w:line="360" w:lineRule="auto"/>
        <w:ind w:firstLine="709"/>
        <w:outlineLvl w:val="2"/>
        <w:rPr>
          <w:b/>
        </w:rPr>
      </w:pPr>
      <w:bookmarkStart w:id="27" w:name="_Toc420598546"/>
      <w:bookmarkStart w:id="28" w:name="_Toc420597632"/>
      <w:bookmarkStart w:id="29" w:name="_Toc419228632"/>
      <w:bookmarkStart w:id="30" w:name="_Toc422496188"/>
      <w:bookmarkStart w:id="31" w:name="_Toc485825614"/>
      <w:r w:rsidRPr="00172509">
        <w:rPr>
          <w:b/>
        </w:rPr>
        <w:t>Физическое развитие</w:t>
      </w:r>
      <w:bookmarkEnd w:id="27"/>
      <w:bookmarkEnd w:id="28"/>
      <w:bookmarkEnd w:id="29"/>
      <w:bookmarkEnd w:id="30"/>
      <w:bookmarkEnd w:id="31"/>
    </w:p>
    <w:p w:rsidR="00A12A06" w:rsidRPr="00172509" w:rsidRDefault="00A12A06" w:rsidP="004322A4">
      <w:pPr>
        <w:widowControl w:val="0"/>
        <w:tabs>
          <w:tab w:val="left" w:pos="567"/>
        </w:tabs>
        <w:ind w:firstLine="709"/>
        <w:jc w:val="both"/>
      </w:pPr>
      <w:r w:rsidRPr="00172509">
        <w:t xml:space="preserve">В области физического развития ребенка основными </w:t>
      </w:r>
      <w:r w:rsidRPr="00172509">
        <w:rPr>
          <w:i/>
        </w:rPr>
        <w:t>задачами образовательной деятельности</w:t>
      </w:r>
      <w:r w:rsidRPr="00172509">
        <w:t xml:space="preserve"> являются создание условий для: </w:t>
      </w:r>
    </w:p>
    <w:p w:rsidR="00A12A06" w:rsidRPr="00172509" w:rsidRDefault="00A12A06" w:rsidP="004322A4">
      <w:pPr>
        <w:widowControl w:val="0"/>
        <w:tabs>
          <w:tab w:val="left" w:pos="567"/>
        </w:tabs>
        <w:ind w:firstLine="709"/>
        <w:jc w:val="both"/>
      </w:pPr>
      <w:r w:rsidRPr="00172509">
        <w:rPr>
          <w:rFonts w:eastAsia="SchoolBookAC"/>
        </w:rPr>
        <w:t>–</w:t>
      </w:r>
      <w:r w:rsidRPr="00172509">
        <w:t> становления у детей ценностей здорового образа жизни;</w:t>
      </w:r>
    </w:p>
    <w:p w:rsidR="00A12A06" w:rsidRPr="00172509" w:rsidRDefault="00A12A06" w:rsidP="004322A4">
      <w:pPr>
        <w:widowControl w:val="0"/>
        <w:tabs>
          <w:tab w:val="left" w:pos="567"/>
        </w:tabs>
        <w:ind w:firstLine="709"/>
        <w:jc w:val="both"/>
      </w:pPr>
      <w:r w:rsidRPr="00172509">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A12A06" w:rsidRPr="00172509" w:rsidRDefault="00A12A06" w:rsidP="004322A4">
      <w:pPr>
        <w:widowControl w:val="0"/>
        <w:tabs>
          <w:tab w:val="left" w:pos="567"/>
        </w:tabs>
        <w:ind w:firstLine="709"/>
        <w:jc w:val="both"/>
      </w:pPr>
      <w:r w:rsidRPr="00172509">
        <w:rPr>
          <w:rFonts w:eastAsia="SchoolBookAC"/>
        </w:rPr>
        <w:t>–</w:t>
      </w:r>
      <w:r w:rsidRPr="00172509">
        <w:t> развития представлений о своем теле и своих физических возможностях;</w:t>
      </w:r>
    </w:p>
    <w:p w:rsidR="00A12A06" w:rsidRPr="00172509" w:rsidRDefault="00A12A06" w:rsidP="004322A4">
      <w:pPr>
        <w:widowControl w:val="0"/>
        <w:tabs>
          <w:tab w:val="left" w:pos="567"/>
        </w:tabs>
        <w:ind w:firstLine="709"/>
        <w:jc w:val="both"/>
      </w:pPr>
      <w:r w:rsidRPr="00172509">
        <w:rPr>
          <w:rFonts w:eastAsia="SchoolBookAC"/>
        </w:rPr>
        <w:t>–</w:t>
      </w:r>
      <w:r w:rsidRPr="00172509">
        <w:t xml:space="preserve"> приобретения двигательного опыта и совершенствования двигательной активности; </w:t>
      </w:r>
    </w:p>
    <w:p w:rsidR="00A12A06" w:rsidRPr="00172509" w:rsidRDefault="00A12A06" w:rsidP="004322A4">
      <w:pPr>
        <w:widowControl w:val="0"/>
        <w:tabs>
          <w:tab w:val="left" w:pos="567"/>
        </w:tabs>
        <w:ind w:firstLine="709"/>
        <w:jc w:val="both"/>
      </w:pPr>
      <w:r w:rsidRPr="00172509">
        <w:rPr>
          <w:rFonts w:eastAsia="SchoolBookAC"/>
        </w:rPr>
        <w:t>–</w:t>
      </w:r>
      <w:r w:rsidRPr="00172509">
        <w:t> формирования начальных представлений о некоторых видах спорта, овладения подвижными играми с правилами.</w:t>
      </w:r>
    </w:p>
    <w:p w:rsidR="00A12A06" w:rsidRPr="00172509" w:rsidRDefault="00A12A06" w:rsidP="004322A4">
      <w:pPr>
        <w:widowControl w:val="0"/>
        <w:tabs>
          <w:tab w:val="left" w:pos="567"/>
        </w:tabs>
        <w:ind w:firstLine="709"/>
        <w:jc w:val="both"/>
      </w:pPr>
      <w:r w:rsidRPr="00172509">
        <w:rPr>
          <w:i/>
        </w:rPr>
        <w:t>В сфере становления у детей ценностей здорового образа жизни в</w:t>
      </w:r>
      <w:r w:rsidRPr="00172509">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A12A06" w:rsidRPr="00172509" w:rsidRDefault="00A12A06" w:rsidP="004322A4">
      <w:pPr>
        <w:widowControl w:val="0"/>
        <w:tabs>
          <w:tab w:val="left" w:pos="567"/>
        </w:tabs>
        <w:ind w:firstLine="709"/>
        <w:jc w:val="both"/>
      </w:pPr>
      <w:r w:rsidRPr="00172509">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172509">
        <w:t>зрослые уделяют специальное внимание развитию у ребенка представлений о своем теле, произвольности действий и движений ребенка.</w:t>
      </w:r>
    </w:p>
    <w:p w:rsidR="00A12A06" w:rsidRPr="00172509" w:rsidRDefault="00A12A06" w:rsidP="004322A4">
      <w:pPr>
        <w:widowControl w:val="0"/>
        <w:tabs>
          <w:tab w:val="left" w:pos="567"/>
        </w:tabs>
        <w:ind w:firstLine="709"/>
        <w:jc w:val="both"/>
      </w:pPr>
      <w:r w:rsidRPr="00172509">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A12A06" w:rsidRPr="00172509" w:rsidRDefault="00A12A06" w:rsidP="004322A4">
      <w:pPr>
        <w:widowControl w:val="0"/>
        <w:tabs>
          <w:tab w:val="left" w:pos="567"/>
        </w:tabs>
        <w:ind w:firstLine="709"/>
        <w:jc w:val="both"/>
      </w:pPr>
      <w:r w:rsidRPr="00172509">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A12A06" w:rsidRPr="00172509" w:rsidRDefault="00A12A06" w:rsidP="004322A4">
      <w:pPr>
        <w:widowControl w:val="0"/>
        <w:tabs>
          <w:tab w:val="left" w:pos="567"/>
        </w:tabs>
        <w:ind w:firstLine="709"/>
        <w:jc w:val="both"/>
      </w:pPr>
      <w:r w:rsidRPr="00172509">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A12A06" w:rsidRPr="00172509" w:rsidRDefault="00A12A06" w:rsidP="004322A4">
      <w:pPr>
        <w:widowControl w:val="0"/>
        <w:tabs>
          <w:tab w:val="left" w:pos="567"/>
        </w:tabs>
        <w:ind w:firstLine="709"/>
        <w:jc w:val="both"/>
      </w:pPr>
    </w:p>
    <w:p w:rsidR="00A12A06" w:rsidRPr="00172509" w:rsidRDefault="00A12A06" w:rsidP="004322A4">
      <w:pPr>
        <w:widowControl w:val="0"/>
        <w:tabs>
          <w:tab w:val="left" w:pos="567"/>
          <w:tab w:val="left" w:pos="709"/>
        </w:tabs>
        <w:spacing w:line="360" w:lineRule="auto"/>
        <w:ind w:firstLine="709"/>
        <w:jc w:val="center"/>
        <w:rPr>
          <w:b/>
          <w:i/>
        </w:rPr>
      </w:pPr>
      <w:r w:rsidRPr="00172509">
        <w:rPr>
          <w:b/>
          <w:i/>
        </w:rPr>
        <w:t>Основное содержание образовательной деятельности</w:t>
      </w:r>
      <w:r w:rsidRPr="00172509">
        <w:rPr>
          <w:b/>
          <w:i/>
        </w:rPr>
        <w:br/>
        <w:t>с детьми с</w:t>
      </w:r>
      <w:r>
        <w:rPr>
          <w:b/>
          <w:i/>
        </w:rPr>
        <w:t>таршего</w:t>
      </w:r>
      <w:r w:rsidRPr="00172509">
        <w:rPr>
          <w:b/>
          <w:i/>
        </w:rPr>
        <w:t xml:space="preserve"> дошкольного возраста</w:t>
      </w:r>
    </w:p>
    <w:p w:rsidR="00A12A06" w:rsidRPr="00172509" w:rsidRDefault="00A12A06" w:rsidP="004322A4">
      <w:pPr>
        <w:widowControl w:val="0"/>
        <w:overflowPunct w:val="0"/>
        <w:adjustRightInd w:val="0"/>
        <w:ind w:firstLine="709"/>
        <w:jc w:val="both"/>
        <w:textAlignment w:val="baseline"/>
      </w:pPr>
      <w:r w:rsidRPr="00172509">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A12A06" w:rsidRPr="00172509" w:rsidRDefault="00A12A06" w:rsidP="004322A4">
      <w:pPr>
        <w:widowControl w:val="0"/>
        <w:overflowPunct w:val="0"/>
        <w:adjustRightInd w:val="0"/>
        <w:ind w:firstLine="709"/>
        <w:jc w:val="both"/>
        <w:textAlignment w:val="baseline"/>
      </w:pPr>
      <w:r w:rsidRPr="00172509">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A12A06" w:rsidRPr="00172509" w:rsidRDefault="00A12A06" w:rsidP="004322A4">
      <w:pPr>
        <w:widowControl w:val="0"/>
        <w:tabs>
          <w:tab w:val="left" w:pos="8919"/>
        </w:tabs>
        <w:ind w:firstLine="709"/>
        <w:jc w:val="both"/>
      </w:pPr>
      <w:r w:rsidRPr="00172509">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A12A06" w:rsidRPr="00172509" w:rsidRDefault="00A12A06" w:rsidP="004322A4">
      <w:pPr>
        <w:widowControl w:val="0"/>
        <w:tabs>
          <w:tab w:val="left" w:pos="567"/>
          <w:tab w:val="left" w:pos="709"/>
        </w:tabs>
        <w:ind w:firstLine="709"/>
        <w:jc w:val="both"/>
      </w:pPr>
      <w:r w:rsidRPr="00172509">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A12A06" w:rsidRPr="00172509" w:rsidRDefault="00A12A06" w:rsidP="004322A4">
      <w:pPr>
        <w:widowControl w:val="0"/>
        <w:tabs>
          <w:tab w:val="left" w:pos="567"/>
          <w:tab w:val="left" w:pos="709"/>
        </w:tabs>
        <w:ind w:firstLine="709"/>
        <w:jc w:val="both"/>
      </w:pPr>
    </w:p>
    <w:p w:rsidR="00A12A06" w:rsidRPr="00172509" w:rsidRDefault="00A12A06" w:rsidP="004322A4">
      <w:pPr>
        <w:widowControl w:val="0"/>
        <w:tabs>
          <w:tab w:val="left" w:pos="567"/>
          <w:tab w:val="left" w:pos="709"/>
        </w:tabs>
        <w:spacing w:line="360" w:lineRule="auto"/>
        <w:ind w:firstLine="709"/>
        <w:jc w:val="center"/>
        <w:rPr>
          <w:b/>
          <w:i/>
        </w:rPr>
      </w:pPr>
      <w:r w:rsidRPr="00172509">
        <w:rPr>
          <w:b/>
          <w:i/>
        </w:rPr>
        <w:t>Основное содержание образовательной деятельности</w:t>
      </w:r>
      <w:r w:rsidRPr="00172509">
        <w:rPr>
          <w:b/>
          <w:i/>
        </w:rPr>
        <w:br/>
        <w:t xml:space="preserve">с детьми </w:t>
      </w:r>
      <w:r>
        <w:rPr>
          <w:b/>
          <w:i/>
        </w:rPr>
        <w:t>подготовительно</w:t>
      </w:r>
      <w:r w:rsidRPr="00172509">
        <w:rPr>
          <w:b/>
          <w:i/>
        </w:rPr>
        <w:t>го дошкольного возраста</w:t>
      </w:r>
    </w:p>
    <w:p w:rsidR="00A12A06" w:rsidRPr="00172509" w:rsidRDefault="00A12A06" w:rsidP="004322A4">
      <w:pPr>
        <w:widowControl w:val="0"/>
        <w:overflowPunct w:val="0"/>
        <w:ind w:firstLine="709"/>
        <w:jc w:val="both"/>
        <w:textAlignment w:val="baseline"/>
      </w:pPr>
      <w:r w:rsidRPr="00172509">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A12A06" w:rsidRPr="00172509" w:rsidRDefault="00A12A06" w:rsidP="004322A4">
      <w:pPr>
        <w:widowControl w:val="0"/>
        <w:overflowPunct w:val="0"/>
        <w:ind w:firstLine="709"/>
        <w:jc w:val="both"/>
        <w:textAlignment w:val="baseline"/>
      </w:pPr>
      <w:r w:rsidRPr="00172509">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12A06" w:rsidRPr="00172509" w:rsidRDefault="00A12A06" w:rsidP="004322A4">
      <w:pPr>
        <w:widowControl w:val="0"/>
        <w:ind w:firstLine="709"/>
        <w:jc w:val="both"/>
      </w:pPr>
      <w:r w:rsidRPr="00172509">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A12A06" w:rsidRPr="00172509" w:rsidRDefault="00A12A06" w:rsidP="004322A4">
      <w:pPr>
        <w:widowControl w:val="0"/>
        <w:ind w:firstLine="709"/>
        <w:jc w:val="both"/>
      </w:pPr>
      <w:r w:rsidRPr="00172509">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rsidR="00A12A06" w:rsidRPr="00172509" w:rsidRDefault="00A12A06" w:rsidP="004322A4">
      <w:pPr>
        <w:widowControl w:val="0"/>
        <w:shd w:val="clear" w:color="auto" w:fill="FFFFFF"/>
        <w:overflowPunct w:val="0"/>
        <w:ind w:firstLine="709"/>
        <w:jc w:val="both"/>
        <w:textAlignment w:val="baseline"/>
      </w:pPr>
      <w:r w:rsidRPr="00172509">
        <w:t xml:space="preserve">Продолжается работа по формированию правильной осанки, организованности, самостоятельности, инициативы. </w:t>
      </w:r>
      <w:r>
        <w:rPr>
          <w:noProof/>
        </w:rPr>
        <w:pict>
          <v:line id="Прямая соединительная линия 4" o:spid="_x0000_s1026" style="position:absolute;left:0;text-align:left;z-index:251658752;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" strokeweight=".64mm">
            <v:stroke joinstyle="miter"/>
            <w10:wrap anchorx="margin"/>
          </v:line>
        </w:pict>
      </w:r>
      <w:r>
        <w:rPr>
          <w:noProof/>
        </w:rPr>
        <w:pict>
          <v:line id="Прямая соединительная линия 7" o:spid="_x0000_s1027" style="position:absolute;left:0;text-align:left;flip:x y;z-index:251659776;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" strokeweight=".12mm">
            <v:stroke joinstyle="miter"/>
            <w10:wrap anchorx="margin"/>
          </v:line>
        </w:pict>
      </w:r>
      <w:r w:rsidRPr="00172509">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A12A06" w:rsidRPr="00172509" w:rsidRDefault="00A12A06" w:rsidP="004322A4">
      <w:pPr>
        <w:widowControl w:val="0"/>
        <w:tabs>
          <w:tab w:val="left" w:pos="567"/>
          <w:tab w:val="left" w:pos="709"/>
        </w:tabs>
        <w:ind w:firstLine="709"/>
        <w:jc w:val="both"/>
      </w:pPr>
      <w:r w:rsidRPr="00172509">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A12A06" w:rsidRPr="00172509" w:rsidRDefault="00A12A06" w:rsidP="004322A4">
      <w:pPr>
        <w:widowControl w:val="0"/>
        <w:ind w:firstLine="709"/>
        <w:jc w:val="both"/>
      </w:pPr>
      <w:r w:rsidRPr="00172509">
        <w:t xml:space="preserve">Для организации работы с детьми активно используется время, предусмотренное для их самостоятельной деятельности. </w:t>
      </w:r>
      <w:r w:rsidRPr="00172509">
        <w:rPr>
          <w:bCs/>
          <w:shd w:val="clear" w:color="auto" w:fill="FFFFFF"/>
        </w:rPr>
        <w:t xml:space="preserve">На этой ступени обучения важно вовлекать детей с ТНР в различные игры-экспериментирования, викторины, </w:t>
      </w:r>
      <w:r w:rsidRPr="00172509">
        <w:t xml:space="preserve">игры-этюды, жестовые игры, предлагать им иллюстративный и аудиальный материал </w:t>
      </w:r>
      <w:r w:rsidRPr="00172509">
        <w:rPr>
          <w:bCs/>
          <w:shd w:val="clear" w:color="auto" w:fill="FFFFFF"/>
        </w:rPr>
        <w:t>и т.п.</w:t>
      </w:r>
      <w:r w:rsidRPr="00172509">
        <w:t>, связанный с личной гигиеной, режимом дня, здоровым образом жизни.</w:t>
      </w:r>
    </w:p>
    <w:p w:rsidR="00A12A06" w:rsidRPr="00172509" w:rsidRDefault="00A12A06" w:rsidP="004322A4">
      <w:pPr>
        <w:widowControl w:val="0"/>
        <w:shd w:val="clear" w:color="auto" w:fill="FFFFFF"/>
        <w:ind w:firstLine="709"/>
        <w:jc w:val="both"/>
      </w:pPr>
      <w:r w:rsidRPr="00172509">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A12A06" w:rsidRPr="00074C75" w:rsidRDefault="00A12A06" w:rsidP="00074C75">
      <w:pPr>
        <w:widowControl w:val="0"/>
        <w:ind w:firstLine="709"/>
        <w:jc w:val="both"/>
      </w:pPr>
      <w:r w:rsidRPr="00172509">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A12A06" w:rsidRDefault="00A12A06" w:rsidP="004B12AA">
      <w:pPr>
        <w:spacing w:before="100" w:beforeAutospacing="1" w:after="100" w:afterAutospacing="1"/>
        <w:ind w:left="870" w:hanging="12"/>
        <w:jc w:val="center"/>
        <w:rPr>
          <w:color w:val="4A4A4A"/>
          <w:sz w:val="21"/>
          <w:szCs w:val="21"/>
        </w:rPr>
      </w:pPr>
      <w:r>
        <w:rPr>
          <w:b/>
          <w:bCs/>
          <w:color w:val="000000"/>
        </w:rPr>
        <w:t>2.2.Основное содержание коррекционно-развивающей работы</w:t>
      </w:r>
    </w:p>
    <w:p w:rsidR="00A12A06" w:rsidRDefault="00A12A06" w:rsidP="004B12AA">
      <w:pPr>
        <w:spacing w:before="100" w:beforeAutospacing="1" w:after="100" w:afterAutospacing="1"/>
        <w:ind w:firstLine="708"/>
        <w:jc w:val="both"/>
        <w:rPr>
          <w:color w:val="4A4A4A"/>
          <w:sz w:val="21"/>
          <w:szCs w:val="21"/>
        </w:rPr>
      </w:pPr>
      <w:r>
        <w:rPr>
          <w:color w:val="000000"/>
        </w:rPr>
        <w:t>Содержание коррекционно-развивающей работы учителя-логопеда МАДОУ конкретизируется в соответствии с категориями воспитанников, имеющих речевые нарушения: ФН, ФФНР, ОНР.</w:t>
      </w:r>
    </w:p>
    <w:p w:rsidR="00A12A06" w:rsidRDefault="00A12A06" w:rsidP="004B12AA">
      <w:pPr>
        <w:spacing w:before="100" w:beforeAutospacing="1" w:after="100" w:afterAutospacing="1"/>
        <w:ind w:firstLine="708"/>
        <w:jc w:val="both"/>
        <w:rPr>
          <w:color w:val="4A4A4A"/>
          <w:sz w:val="21"/>
          <w:szCs w:val="21"/>
        </w:rPr>
      </w:pPr>
      <w:r>
        <w:rPr>
          <w:color w:val="000000"/>
        </w:rPr>
        <w:t>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подгрупповых занятиях и подгруппами.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rsidR="00A12A06" w:rsidRDefault="00A12A06" w:rsidP="004B12AA">
      <w:pPr>
        <w:spacing w:before="100" w:beforeAutospacing="1" w:after="100" w:afterAutospacing="1"/>
        <w:ind w:firstLine="708"/>
        <w:jc w:val="both"/>
        <w:rPr>
          <w:color w:val="4A4A4A"/>
          <w:sz w:val="21"/>
          <w:szCs w:val="21"/>
        </w:rPr>
      </w:pPr>
      <w:r>
        <w:rPr>
          <w:color w:val="000000"/>
        </w:rPr>
        <w:t>На коррекционно-развивающих занятиях с помощью специальных игр и упражнений, психогимнастических этюдов 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rsidR="00A12A06" w:rsidRDefault="00A12A06" w:rsidP="004B12AA">
      <w:pPr>
        <w:spacing w:before="100" w:beforeAutospacing="1" w:after="100" w:afterAutospacing="1"/>
        <w:ind w:firstLine="708"/>
        <w:jc w:val="both"/>
        <w:rPr>
          <w:color w:val="4A4A4A"/>
          <w:sz w:val="21"/>
          <w:szCs w:val="21"/>
        </w:rPr>
      </w:pPr>
      <w:r>
        <w:rPr>
          <w:color w:val="000000"/>
        </w:rPr>
        <w:t xml:space="preserve">Логопедическое воздействие осуществляется различными </w:t>
      </w:r>
      <w:r>
        <w:rPr>
          <w:b/>
          <w:bCs/>
          <w:color w:val="000000"/>
        </w:rPr>
        <w:t>методами</w:t>
      </w:r>
      <w:r>
        <w:rPr>
          <w:color w:val="000000"/>
        </w:rPr>
        <w:t>, среди которых условно выделяются наглядные, словесные и практические.</w:t>
      </w:r>
    </w:p>
    <w:p w:rsidR="00A12A06" w:rsidRDefault="00A12A06" w:rsidP="004B12AA">
      <w:pPr>
        <w:spacing w:before="100" w:beforeAutospacing="1" w:after="100" w:afterAutospacing="1"/>
        <w:ind w:firstLine="708"/>
        <w:jc w:val="both"/>
        <w:rPr>
          <w:color w:val="4A4A4A"/>
          <w:sz w:val="21"/>
          <w:szCs w:val="21"/>
        </w:rPr>
      </w:pPr>
      <w:r>
        <w:rPr>
          <w:color w:val="000000"/>
        </w:rPr>
        <w:t>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 К практическим методам можно отнести метод моделирования и метод проектов.</w:t>
      </w:r>
    </w:p>
    <w:p w:rsidR="00A12A06" w:rsidRDefault="00A12A06" w:rsidP="004B12AA">
      <w:pPr>
        <w:spacing w:before="100" w:beforeAutospacing="1" w:after="100" w:afterAutospacing="1"/>
        <w:ind w:firstLine="708"/>
        <w:jc w:val="both"/>
        <w:rPr>
          <w:color w:val="4A4A4A"/>
          <w:sz w:val="21"/>
          <w:szCs w:val="21"/>
        </w:rPr>
      </w:pPr>
      <w:r>
        <w:rPr>
          <w:color w:val="000000"/>
        </w:rPr>
        <w:t>Метод моделирования является одним из перспективных направлений совершенствования процесса коррекционно – развивающего обучения и активно применяется в детском саду. Использование заместителей и наглядных моделей развивает умственные способности детей. У ребенка, владеющего формами наглядного моделирования появляется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w:t>
      </w:r>
    </w:p>
    <w:p w:rsidR="00A12A06" w:rsidRDefault="00A12A06" w:rsidP="004B12AA">
      <w:pPr>
        <w:spacing w:before="100" w:beforeAutospacing="1" w:after="100" w:afterAutospacing="1"/>
        <w:ind w:firstLine="708"/>
        <w:jc w:val="both"/>
        <w:rPr>
          <w:color w:val="4A4A4A"/>
          <w:sz w:val="21"/>
          <w:szCs w:val="21"/>
        </w:rPr>
      </w:pPr>
      <w:r>
        <w:rPr>
          <w:b/>
          <w:bCs/>
          <w:color w:val="000000"/>
        </w:rPr>
        <w:t xml:space="preserve">Форма организации </w:t>
      </w:r>
      <w:r>
        <w:rPr>
          <w:color w:val="000000"/>
        </w:rPr>
        <w:t>обучения – подгрупповая, и 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непосредственно образовательная деятельность остается одной из основных форм работы с детьми, имеющими нарушения речи при максимальном использовании игровых форм в рамках каждого занятия.</w:t>
      </w:r>
    </w:p>
    <w:p w:rsidR="00A12A06" w:rsidRDefault="00A12A06" w:rsidP="004B12AA">
      <w:pPr>
        <w:spacing w:before="100" w:beforeAutospacing="1" w:after="100" w:afterAutospacing="1"/>
        <w:ind w:firstLine="708"/>
        <w:jc w:val="both"/>
        <w:rPr>
          <w:color w:val="4A4A4A"/>
          <w:sz w:val="21"/>
          <w:szCs w:val="21"/>
        </w:rPr>
      </w:pPr>
      <w:r>
        <w:rPr>
          <w:color w:val="000000"/>
        </w:rPr>
        <w:t>В соответствии СанПинами продолжительность подгрупповых занятий 6-го года жизни 20 - 25 минут, с детьми 7-го года жизни 30 минут. Организация деятельности учителя - логопеда в течение года определяется задачами, поставленными рабочей программой.</w:t>
      </w:r>
    </w:p>
    <w:p w:rsidR="00A12A06" w:rsidRDefault="00A12A06" w:rsidP="004B12AA">
      <w:pPr>
        <w:spacing w:before="100" w:beforeAutospacing="1" w:after="100" w:afterAutospacing="1"/>
        <w:ind w:firstLine="708"/>
        <w:jc w:val="both"/>
        <w:rPr>
          <w:color w:val="4A4A4A"/>
          <w:sz w:val="21"/>
          <w:szCs w:val="21"/>
        </w:rPr>
      </w:pPr>
      <w:r>
        <w:rPr>
          <w:color w:val="000000"/>
        </w:rPr>
        <w:t>Логопедическое обследование проводится с 1 по 15 сентября. Логопедические подгрупповые и индивидуальные занятия проводятся с 15 сентября по расписанию, составленному учителем-логопедом. В расписании образовательной деятельности нет времени, специально отведенного для занятий с логопедом. Расписание занятий с логопедом составляется таким образом, чтобы не мешать усвоению 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rsidR="00A12A06" w:rsidRDefault="00A12A06" w:rsidP="004B12AA">
      <w:pPr>
        <w:spacing w:before="100" w:beforeAutospacing="1" w:after="100" w:afterAutospacing="1"/>
        <w:ind w:firstLine="708"/>
        <w:jc w:val="both"/>
        <w:rPr>
          <w:color w:val="4A4A4A"/>
          <w:sz w:val="21"/>
          <w:szCs w:val="21"/>
        </w:rPr>
      </w:pPr>
      <w:r>
        <w:rPr>
          <w:color w:val="000000"/>
        </w:rPr>
        <w:t>Для подгрупповых занятий объединяются дети одной возрастной группы, имеющие сходные по характеру и степени выраженности речевые нарушения.</w:t>
      </w:r>
    </w:p>
    <w:p w:rsidR="00A12A06" w:rsidRDefault="00A12A06" w:rsidP="004B12AA">
      <w:pPr>
        <w:spacing w:before="100" w:beforeAutospacing="1" w:after="100" w:afterAutospacing="1"/>
        <w:ind w:firstLine="708"/>
        <w:jc w:val="both"/>
        <w:rPr>
          <w:color w:val="4A4A4A"/>
          <w:sz w:val="21"/>
          <w:szCs w:val="21"/>
        </w:rPr>
      </w:pPr>
      <w:r>
        <w:rPr>
          <w:color w:val="000000"/>
        </w:rPr>
        <w:t>Выпуск детей проводится в конце учебного года по результатам ПМПК. Результаты логопедической работы отмечаются в речевой карте ребёнка, а также в протоколе по выпуску.</w:t>
      </w:r>
    </w:p>
    <w:p w:rsidR="00A12A06" w:rsidRDefault="00A12A06" w:rsidP="004B12AA">
      <w:pPr>
        <w:spacing w:before="100" w:beforeAutospacing="1" w:after="100" w:afterAutospacing="1"/>
        <w:ind w:firstLine="708"/>
        <w:jc w:val="both"/>
        <w:rPr>
          <w:color w:val="4A4A4A"/>
          <w:sz w:val="21"/>
          <w:szCs w:val="21"/>
        </w:rPr>
      </w:pPr>
      <w:r>
        <w:rPr>
          <w:color w:val="000000"/>
        </w:rPr>
        <w:t>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rsidR="00A12A06" w:rsidRDefault="00A12A06" w:rsidP="004B12AA">
      <w:pPr>
        <w:spacing w:before="100" w:beforeAutospacing="1" w:after="100" w:afterAutospacing="1"/>
        <w:ind w:firstLine="708"/>
        <w:jc w:val="both"/>
        <w:rPr>
          <w:color w:val="4A4A4A"/>
          <w:sz w:val="21"/>
          <w:szCs w:val="21"/>
        </w:rPr>
      </w:pPr>
      <w:r>
        <w:rPr>
          <w:color w:val="000000"/>
        </w:rPr>
        <w:t>   ФН – 2 -3 раза в неделю;</w:t>
      </w:r>
    </w:p>
    <w:p w:rsidR="00A12A06" w:rsidRDefault="00A12A06" w:rsidP="004B12AA">
      <w:pPr>
        <w:spacing w:before="100" w:beforeAutospacing="1" w:after="100" w:afterAutospacing="1"/>
        <w:ind w:firstLine="708"/>
        <w:jc w:val="both"/>
        <w:rPr>
          <w:color w:val="4A4A4A"/>
          <w:sz w:val="21"/>
          <w:szCs w:val="21"/>
        </w:rPr>
      </w:pPr>
      <w:r>
        <w:rPr>
          <w:color w:val="000000"/>
        </w:rPr>
        <w:t>   ФФНР – 2-3   раза в неделю;</w:t>
      </w:r>
    </w:p>
    <w:p w:rsidR="00A12A06" w:rsidRDefault="00A12A06" w:rsidP="004B12AA">
      <w:pPr>
        <w:spacing w:before="100" w:beforeAutospacing="1" w:after="100" w:afterAutospacing="1"/>
        <w:ind w:firstLine="708"/>
        <w:jc w:val="both"/>
        <w:rPr>
          <w:color w:val="4A4A4A"/>
          <w:sz w:val="21"/>
          <w:szCs w:val="21"/>
        </w:rPr>
      </w:pPr>
      <w:r>
        <w:rPr>
          <w:b/>
          <w:bCs/>
          <w:color w:val="000000"/>
        </w:rPr>
        <w:t xml:space="preserve">   </w:t>
      </w:r>
      <w:r>
        <w:rPr>
          <w:color w:val="000000"/>
        </w:rPr>
        <w:t>Продолжительность коррекционно-развивающей работы во многом обусловлена индивидуальными особенностями детей.</w:t>
      </w:r>
    </w:p>
    <w:p w:rsidR="00A12A06" w:rsidRDefault="00A12A06" w:rsidP="004B12AA">
      <w:pPr>
        <w:spacing w:before="100" w:beforeAutospacing="1" w:after="100" w:afterAutospacing="1"/>
        <w:ind w:firstLine="708"/>
        <w:jc w:val="both"/>
        <w:rPr>
          <w:color w:val="4A4A4A"/>
          <w:sz w:val="21"/>
          <w:szCs w:val="21"/>
        </w:rPr>
      </w:pPr>
      <w:r>
        <w:rPr>
          <w:color w:val="000000"/>
        </w:rPr>
        <w:t xml:space="preserve">Основная </w:t>
      </w:r>
      <w:r>
        <w:rPr>
          <w:b/>
          <w:bCs/>
          <w:color w:val="000000"/>
        </w:rPr>
        <w:t>цель</w:t>
      </w:r>
      <w:r>
        <w:rPr>
          <w:color w:val="000000"/>
        </w:rPr>
        <w:t xml:space="preserve"> </w:t>
      </w:r>
      <w:r>
        <w:rPr>
          <w:b/>
          <w:bCs/>
          <w:color w:val="000000"/>
        </w:rPr>
        <w:t>индивидуальных занятий</w:t>
      </w:r>
      <w:r>
        <w:rPr>
          <w:color w:val="000000"/>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w:t>
      </w:r>
    </w:p>
    <w:p w:rsidR="00A12A06" w:rsidRDefault="00A12A06" w:rsidP="004B12AA">
      <w:pPr>
        <w:spacing w:before="100" w:beforeAutospacing="1" w:after="100" w:afterAutospacing="1"/>
        <w:ind w:firstLine="708"/>
        <w:jc w:val="both"/>
        <w:rPr>
          <w:color w:val="4A4A4A"/>
          <w:sz w:val="21"/>
          <w:szCs w:val="21"/>
        </w:rPr>
      </w:pPr>
      <w:r>
        <w:rPr>
          <w:color w:val="000000"/>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rsidR="00A12A06" w:rsidRDefault="00A12A06" w:rsidP="004B12AA">
      <w:pPr>
        <w:spacing w:before="100" w:beforeAutospacing="1" w:after="100" w:afterAutospacing="1"/>
        <w:ind w:firstLine="708"/>
        <w:jc w:val="both"/>
        <w:rPr>
          <w:color w:val="4A4A4A"/>
          <w:sz w:val="21"/>
          <w:szCs w:val="21"/>
        </w:rPr>
      </w:pPr>
      <w:r>
        <w:rPr>
          <w:b/>
          <w:bCs/>
          <w:color w:val="000000"/>
        </w:rPr>
        <w:t>Индивидуальная работа</w:t>
      </w:r>
      <w:r>
        <w:rPr>
          <w:color w:val="000000"/>
        </w:rPr>
        <w:t xml:space="preserve"> по коррекции и развитию речи строится по следующим основным направлениям:</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совершенствование мимической моторики.</w:t>
      </w:r>
      <w:r>
        <w:rPr>
          <w:color w:val="0033FF"/>
          <w:sz w:val="21"/>
          <w:szCs w:val="21"/>
        </w:rPr>
        <w:t xml:space="preserve"> </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совершенствование статической и динамической организации движений (общая, мелкая и артикуляционная моторика).</w:t>
      </w:r>
      <w:r>
        <w:rPr>
          <w:color w:val="0033FF"/>
          <w:sz w:val="21"/>
          <w:szCs w:val="21"/>
        </w:rPr>
        <w:t xml:space="preserve"> </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развитие артикуляционного и голосового аппарата;</w:t>
      </w:r>
      <w:r>
        <w:rPr>
          <w:color w:val="0033FF"/>
          <w:sz w:val="21"/>
          <w:szCs w:val="21"/>
        </w:rPr>
        <w:t xml:space="preserve"> </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развитие просодической стороны речи;</w:t>
      </w:r>
      <w:r>
        <w:rPr>
          <w:color w:val="0033FF"/>
          <w:sz w:val="21"/>
          <w:szCs w:val="21"/>
        </w:rPr>
        <w:t xml:space="preserve"> </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формирование звукопроизносительных навыков, фонематических процессов;</w:t>
      </w:r>
      <w:r>
        <w:rPr>
          <w:color w:val="0033FF"/>
          <w:sz w:val="21"/>
          <w:szCs w:val="21"/>
        </w:rPr>
        <w:t xml:space="preserve"> </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уточнение, обогащение и активизация лексического запаса в процессе нормализации звуковой стороны речи;</w:t>
      </w:r>
      <w:r>
        <w:rPr>
          <w:color w:val="0033FF"/>
          <w:sz w:val="21"/>
          <w:szCs w:val="21"/>
        </w:rPr>
        <w:t xml:space="preserve"> </w:t>
      </w:r>
    </w:p>
    <w:p w:rsidR="00A12A06" w:rsidRDefault="00A12A06" w:rsidP="004B12AA">
      <w:pPr>
        <w:numPr>
          <w:ilvl w:val="0"/>
          <w:numId w:val="14"/>
        </w:numPr>
        <w:spacing w:before="48" w:after="48" w:line="288" w:lineRule="atLeast"/>
        <w:ind w:left="630"/>
        <w:jc w:val="both"/>
        <w:rPr>
          <w:color w:val="0033FF"/>
          <w:sz w:val="21"/>
          <w:szCs w:val="21"/>
        </w:rPr>
      </w:pPr>
      <w:r>
        <w:rPr>
          <w:color w:val="000000"/>
        </w:rPr>
        <w:t>формирование грамматической и синтаксической сторон речи;</w:t>
      </w:r>
      <w:r>
        <w:rPr>
          <w:color w:val="0033FF"/>
          <w:sz w:val="21"/>
          <w:szCs w:val="21"/>
        </w:rPr>
        <w:t xml:space="preserve"> </w:t>
      </w:r>
    </w:p>
    <w:p w:rsidR="00A12A06" w:rsidRDefault="00A12A06" w:rsidP="004B12AA">
      <w:pPr>
        <w:pStyle w:val="a"/>
        <w:jc w:val="both"/>
      </w:pPr>
      <w:r>
        <w:rPr>
          <w:color w:val="000000"/>
        </w:rPr>
        <w:t>развитие диалогической и монологической речи.</w:t>
      </w:r>
    </w:p>
    <w:p w:rsidR="00A12A06" w:rsidRPr="00A963ED" w:rsidRDefault="00A12A06" w:rsidP="00A963ED">
      <w:pPr>
        <w:pStyle w:val="NormalWeb"/>
      </w:pPr>
    </w:p>
    <w:p w:rsidR="00A12A06" w:rsidRDefault="00A12A06" w:rsidP="009F15D6">
      <w:pPr>
        <w:pStyle w:val="zag2"/>
        <w:outlineLvl w:val="1"/>
      </w:pPr>
      <w:r>
        <w:t>2.2.1.Логопедическая работа по преодолению фонетико-фонематического недоразвития у детей в старшей группе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298"/>
        <w:gridCol w:w="2837"/>
        <w:gridCol w:w="2972"/>
        <w:gridCol w:w="2414"/>
      </w:tblGrid>
      <w:tr w:rsidR="00A12A06" w:rsidTr="00C94ED4">
        <w:trPr>
          <w:tblCellSpacing w:w="15" w:type="dxa"/>
        </w:trPr>
        <w:tc>
          <w:tcPr>
            <w:tcW w:w="1320" w:type="dxa"/>
            <w:vMerge w:val="restart"/>
            <w:tcBorders>
              <w:top w:val="outset" w:sz="6" w:space="0" w:color="auto"/>
              <w:bottom w:val="outset" w:sz="6" w:space="0" w:color="auto"/>
              <w:right w:val="outset" w:sz="6" w:space="0" w:color="auto"/>
            </w:tcBorders>
            <w:vAlign w:val="center"/>
          </w:tcPr>
          <w:p w:rsidR="00A12A06" w:rsidRDefault="00A12A06" w:rsidP="00C94ED4">
            <w:pPr>
              <w:jc w:val="center"/>
            </w:pPr>
            <w:r>
              <w:rPr>
                <w:sz w:val="22"/>
                <w:szCs w:val="22"/>
              </w:rPr>
              <w:t xml:space="preserve">Период </w:t>
            </w:r>
          </w:p>
        </w:tc>
        <w:tc>
          <w:tcPr>
            <w:tcW w:w="5715" w:type="dxa"/>
            <w:gridSpan w:val="2"/>
            <w:tcBorders>
              <w:top w:val="outset" w:sz="6" w:space="0" w:color="auto"/>
              <w:left w:val="outset" w:sz="6" w:space="0" w:color="auto"/>
              <w:bottom w:val="outset" w:sz="6" w:space="0" w:color="auto"/>
              <w:right w:val="outset" w:sz="6" w:space="0" w:color="auto"/>
            </w:tcBorders>
            <w:vAlign w:val="center"/>
          </w:tcPr>
          <w:p w:rsidR="00A12A06" w:rsidRDefault="00A12A06" w:rsidP="00C94ED4">
            <w:pPr>
              <w:pStyle w:val="a"/>
              <w:jc w:val="center"/>
            </w:pPr>
            <w:r>
              <w:rPr>
                <w:sz w:val="22"/>
                <w:szCs w:val="22"/>
              </w:rPr>
              <w:t xml:space="preserve">Звуковая сторона речи </w:t>
            </w:r>
          </w:p>
        </w:tc>
        <w:tc>
          <w:tcPr>
            <w:tcW w:w="2355" w:type="dxa"/>
            <w:vMerge w:val="restart"/>
            <w:tcBorders>
              <w:top w:val="outset" w:sz="6" w:space="0" w:color="auto"/>
              <w:left w:val="outset" w:sz="6" w:space="0" w:color="auto"/>
              <w:bottom w:val="outset" w:sz="6" w:space="0" w:color="auto"/>
            </w:tcBorders>
            <w:vAlign w:val="center"/>
          </w:tcPr>
          <w:p w:rsidR="00A12A06" w:rsidRDefault="00A12A06" w:rsidP="00C94ED4">
            <w:pPr>
              <w:pStyle w:val="a"/>
              <w:jc w:val="center"/>
            </w:pPr>
            <w:r>
              <w:rPr>
                <w:sz w:val="22"/>
                <w:szCs w:val="22"/>
              </w:rPr>
              <w:t>Развитие речи</w:t>
            </w:r>
            <w:bookmarkStart w:id="32" w:name="t2"/>
            <w:r>
              <w:rPr>
                <w:sz w:val="22"/>
                <w:szCs w:val="22"/>
              </w:rPr>
              <w:fldChar w:fldCharType="begin"/>
            </w:r>
            <w:r>
              <w:rPr>
                <w:sz w:val="22"/>
                <w:szCs w:val="22"/>
              </w:rPr>
              <w:instrText xml:space="preserve"> HYPERLINK "http://www.prosv.ru/ebooks/Chirkina_Korrekcia-narushenii-rechi/1.html" \l "s2#s2" </w:instrText>
            </w:r>
            <w:r w:rsidRPr="008F4C53">
              <w:rPr>
                <w:sz w:val="22"/>
                <w:szCs w:val="22"/>
              </w:rPr>
            </w:r>
            <w:r>
              <w:rPr>
                <w:sz w:val="22"/>
                <w:szCs w:val="22"/>
              </w:rPr>
              <w:fldChar w:fldCharType="separate"/>
            </w:r>
            <w:r>
              <w:rPr>
                <w:rStyle w:val="Hyperlink"/>
                <w:sz w:val="20"/>
                <w:szCs w:val="20"/>
                <w:vertAlign w:val="superscript"/>
              </w:rPr>
              <w:t>2</w:t>
            </w:r>
            <w:r>
              <w:rPr>
                <w:sz w:val="22"/>
                <w:szCs w:val="22"/>
              </w:rPr>
              <w:fldChar w:fldCharType="end"/>
            </w:r>
            <w:bookmarkEnd w:id="32"/>
            <w:r>
              <w:rPr>
                <w:sz w:val="22"/>
                <w:szCs w:val="22"/>
              </w:rPr>
              <w:t xml:space="preserve"> </w:t>
            </w:r>
          </w:p>
        </w:tc>
      </w:tr>
      <w:tr w:rsidR="00A12A06" w:rsidTr="00C94ED4">
        <w:trPr>
          <w:tblCellSpacing w:w="15" w:type="dxa"/>
        </w:trPr>
        <w:tc>
          <w:tcPr>
            <w:tcW w:w="0" w:type="auto"/>
            <w:vMerge/>
            <w:tcBorders>
              <w:top w:val="outset" w:sz="6" w:space="0" w:color="auto"/>
              <w:bottom w:val="outset" w:sz="6" w:space="0" w:color="auto"/>
              <w:right w:val="outset" w:sz="6" w:space="0" w:color="auto"/>
            </w:tcBorders>
            <w:vAlign w:val="center"/>
          </w:tcPr>
          <w:p w:rsidR="00A12A06" w:rsidRDefault="00A12A06" w:rsidP="00C94ED4"/>
        </w:tc>
        <w:tc>
          <w:tcPr>
            <w:tcW w:w="5715" w:type="dxa"/>
            <w:gridSpan w:val="2"/>
            <w:tcBorders>
              <w:top w:val="outset" w:sz="6" w:space="0" w:color="auto"/>
              <w:left w:val="outset" w:sz="6" w:space="0" w:color="auto"/>
              <w:bottom w:val="outset" w:sz="6" w:space="0" w:color="auto"/>
              <w:right w:val="outset" w:sz="6" w:space="0" w:color="auto"/>
            </w:tcBorders>
            <w:vAlign w:val="center"/>
          </w:tcPr>
          <w:p w:rsidR="00A12A06" w:rsidRDefault="00A12A06" w:rsidP="00C94ED4">
            <w:pPr>
              <w:pStyle w:val="a"/>
              <w:jc w:val="center"/>
            </w:pPr>
            <w:r>
              <w:rPr>
                <w:sz w:val="22"/>
                <w:szCs w:val="22"/>
              </w:rPr>
              <w:t xml:space="preserve">Основное содержание работы </w:t>
            </w:r>
          </w:p>
        </w:tc>
        <w:tc>
          <w:tcPr>
            <w:tcW w:w="0" w:type="auto"/>
            <w:vMerge/>
            <w:tcBorders>
              <w:top w:val="outset" w:sz="6" w:space="0" w:color="auto"/>
              <w:left w:val="outset" w:sz="6" w:space="0" w:color="auto"/>
              <w:bottom w:val="outset" w:sz="6" w:space="0" w:color="auto"/>
            </w:tcBorders>
            <w:vAlign w:val="center"/>
          </w:tcPr>
          <w:p w:rsidR="00A12A06" w:rsidRDefault="00A12A06" w:rsidP="00C94ED4"/>
        </w:tc>
      </w:tr>
      <w:tr w:rsidR="00A12A06" w:rsidTr="00C94ED4">
        <w:trPr>
          <w:tblCellSpacing w:w="15" w:type="dxa"/>
        </w:trPr>
        <w:tc>
          <w:tcPr>
            <w:tcW w:w="0" w:type="auto"/>
            <w:vMerge/>
            <w:tcBorders>
              <w:top w:val="outset" w:sz="6" w:space="0" w:color="auto"/>
              <w:bottom w:val="outset" w:sz="6" w:space="0" w:color="auto"/>
              <w:right w:val="outset" w:sz="6" w:space="0" w:color="auto"/>
            </w:tcBorders>
            <w:vAlign w:val="center"/>
          </w:tcPr>
          <w:p w:rsidR="00A12A06" w:rsidRDefault="00A12A06" w:rsidP="00C94ED4"/>
        </w:tc>
        <w:tc>
          <w:tcPr>
            <w:tcW w:w="2790" w:type="dxa"/>
            <w:tcBorders>
              <w:top w:val="outset" w:sz="6" w:space="0" w:color="auto"/>
              <w:left w:val="outset" w:sz="6" w:space="0" w:color="auto"/>
              <w:bottom w:val="outset" w:sz="6" w:space="0" w:color="auto"/>
              <w:right w:val="outset" w:sz="6" w:space="0" w:color="auto"/>
            </w:tcBorders>
            <w:vAlign w:val="center"/>
          </w:tcPr>
          <w:p w:rsidR="00A12A06" w:rsidRDefault="00A12A06" w:rsidP="00C94ED4">
            <w:pPr>
              <w:pStyle w:val="a"/>
              <w:jc w:val="center"/>
            </w:pPr>
            <w:r>
              <w:rPr>
                <w:sz w:val="22"/>
                <w:szCs w:val="22"/>
              </w:rPr>
              <w:t>Произношение</w:t>
            </w:r>
            <w:bookmarkStart w:id="33" w:name="t3"/>
            <w:r>
              <w:rPr>
                <w:sz w:val="22"/>
                <w:szCs w:val="22"/>
              </w:rPr>
              <w:fldChar w:fldCharType="begin"/>
            </w:r>
            <w:r>
              <w:rPr>
                <w:sz w:val="22"/>
                <w:szCs w:val="22"/>
              </w:rPr>
              <w:instrText xml:space="preserve"> HYPERLINK "http://www.prosv.ru/ebooks/Chirkina_Korrekcia-narushenii-rechi/1.html" \l "s3#s3" </w:instrText>
            </w:r>
            <w:r w:rsidRPr="008F4C53">
              <w:rPr>
                <w:sz w:val="22"/>
                <w:szCs w:val="22"/>
              </w:rPr>
            </w:r>
            <w:r>
              <w:rPr>
                <w:sz w:val="22"/>
                <w:szCs w:val="22"/>
              </w:rPr>
              <w:fldChar w:fldCharType="separate"/>
            </w:r>
            <w:r>
              <w:rPr>
                <w:rStyle w:val="Hyperlink"/>
                <w:sz w:val="20"/>
                <w:szCs w:val="20"/>
                <w:vertAlign w:val="superscript"/>
              </w:rPr>
              <w:t>3</w:t>
            </w:r>
            <w:r>
              <w:rPr>
                <w:sz w:val="22"/>
                <w:szCs w:val="22"/>
              </w:rPr>
              <w:fldChar w:fldCharType="end"/>
            </w:r>
            <w:bookmarkEnd w:id="33"/>
            <w:r>
              <w:rPr>
                <w:sz w:val="22"/>
                <w:szCs w:val="22"/>
              </w:rPr>
              <w:t xml:space="preserve"> </w:t>
            </w:r>
          </w:p>
        </w:tc>
        <w:tc>
          <w:tcPr>
            <w:tcW w:w="2925" w:type="dxa"/>
            <w:tcBorders>
              <w:top w:val="outset" w:sz="6" w:space="0" w:color="auto"/>
              <w:left w:val="outset" w:sz="6" w:space="0" w:color="auto"/>
              <w:bottom w:val="outset" w:sz="6" w:space="0" w:color="auto"/>
              <w:right w:val="outset" w:sz="6" w:space="0" w:color="auto"/>
            </w:tcBorders>
            <w:vAlign w:val="center"/>
          </w:tcPr>
          <w:p w:rsidR="00A12A06" w:rsidRDefault="00A12A06" w:rsidP="00C94ED4">
            <w:pPr>
              <w:pStyle w:val="a"/>
              <w:jc w:val="center"/>
            </w:pPr>
            <w:r>
              <w:rPr>
                <w:sz w:val="22"/>
                <w:szCs w:val="22"/>
              </w:rPr>
              <w:t xml:space="preserve">Фонематическое восприятие </w:t>
            </w:r>
          </w:p>
        </w:tc>
        <w:tc>
          <w:tcPr>
            <w:tcW w:w="0" w:type="auto"/>
            <w:vMerge/>
            <w:tcBorders>
              <w:top w:val="outset" w:sz="6" w:space="0" w:color="auto"/>
              <w:left w:val="outset" w:sz="6" w:space="0" w:color="auto"/>
              <w:bottom w:val="outset" w:sz="6" w:space="0" w:color="auto"/>
            </w:tcBorders>
            <w:vAlign w:val="center"/>
          </w:tcPr>
          <w:p w:rsidR="00A12A06" w:rsidRDefault="00A12A06" w:rsidP="00C94ED4"/>
        </w:tc>
      </w:tr>
      <w:tr w:rsidR="00A12A06" w:rsidTr="00C94ED4">
        <w:trPr>
          <w:tblCellSpacing w:w="15" w:type="dxa"/>
        </w:trPr>
        <w:tc>
          <w:tcPr>
            <w:tcW w:w="1320" w:type="dxa"/>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 </w:t>
            </w:r>
          </w:p>
          <w:p w:rsidR="00A12A06" w:rsidRDefault="00A12A06" w:rsidP="00C94ED4">
            <w:pPr>
              <w:pStyle w:val="a"/>
              <w:jc w:val="center"/>
            </w:pPr>
            <w:r>
              <w:rPr>
                <w:sz w:val="22"/>
                <w:szCs w:val="22"/>
              </w:rPr>
              <w:t xml:space="preserve">Сентябрь, октябрь, первая половина ноября </w:t>
            </w:r>
          </w:p>
        </w:tc>
        <w:tc>
          <w:tcPr>
            <w:tcW w:w="2790" w:type="dxa"/>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 xml:space="preserve">Выработка дифференцированных движений органов артикуляционного аппарата. </w:t>
            </w:r>
          </w:p>
          <w:p w:rsidR="00A12A06" w:rsidRDefault="00A12A06" w:rsidP="00C94ED4">
            <w:pPr>
              <w:pStyle w:val="a"/>
            </w:pPr>
            <w:r>
              <w:rPr>
                <w:sz w:val="22"/>
                <w:szCs w:val="22"/>
              </w:rPr>
              <w:t xml:space="preserve">Развитие речевого дыхания. Уточнение правильного произношения сохранных звуков: гласные — [а], [у], [и], [о], [э], [ы], согласные — [м] — [м’], [н] — [н’], [п] — [п’], [т] — [т’], [к] — [к’], </w:t>
            </w:r>
          </w:p>
          <w:p w:rsidR="00A12A06" w:rsidRDefault="00A12A06" w:rsidP="00C94ED4">
            <w:pPr>
              <w:pStyle w:val="a"/>
            </w:pPr>
            <w:r>
              <w:rPr>
                <w:sz w:val="22"/>
                <w:szCs w:val="22"/>
              </w:rPr>
              <w:t xml:space="preserve">[ф] — [ф’], [д] — [д’], </w:t>
            </w:r>
          </w:p>
          <w:p w:rsidR="00A12A06" w:rsidRDefault="00A12A06" w:rsidP="00C94ED4">
            <w:pPr>
              <w:pStyle w:val="a"/>
            </w:pPr>
            <w:r>
              <w:rPr>
                <w:sz w:val="22"/>
                <w:szCs w:val="22"/>
              </w:rPr>
              <w:t>[в] — [в’], [б] — [б’], [г] — [г’] и т. д. Произнесение ряда гласных на твердой и мягкой атаке, с различной силой голоса и интонацией:</w:t>
            </w:r>
          </w:p>
          <w:p w:rsidR="00A12A06" w:rsidRDefault="00A12A06" w:rsidP="00C94ED4">
            <w:pPr>
              <w:pStyle w:val="a"/>
            </w:pPr>
            <w:r>
              <w:rPr>
                <w:sz w:val="22"/>
                <w:szCs w:val="22"/>
              </w:rPr>
              <w:t>• изолированно;</w:t>
            </w:r>
          </w:p>
          <w:p w:rsidR="00A12A06" w:rsidRDefault="00A12A06" w:rsidP="00C94ED4">
            <w:pPr>
              <w:pStyle w:val="a"/>
            </w:pPr>
            <w:r>
              <w:rPr>
                <w:sz w:val="22"/>
                <w:szCs w:val="22"/>
              </w:rPr>
              <w:t>• в слогах (воспроизведение звуко-слоговых рядов с различной интонацией, силой голоса, ударением; воспроизведение ритмических рисунков, предъявленных логопедом; произнесение различных сочетаний из прямых, обратных и закрытых слогов);</w:t>
            </w:r>
          </w:p>
          <w:p w:rsidR="00A12A06" w:rsidRDefault="00A12A06" w:rsidP="00C94ED4">
            <w:pPr>
              <w:pStyle w:val="a"/>
            </w:pPr>
            <w:r>
              <w:rPr>
                <w:sz w:val="22"/>
                <w:szCs w:val="22"/>
              </w:rPr>
              <w:t>• в словах;</w:t>
            </w:r>
          </w:p>
          <w:p w:rsidR="00A12A06" w:rsidRDefault="00A12A06" w:rsidP="00C94ED4">
            <w:pPr>
              <w:pStyle w:val="a"/>
            </w:pPr>
            <w:r>
              <w:rPr>
                <w:sz w:val="22"/>
                <w:szCs w:val="22"/>
              </w:rPr>
              <w:t xml:space="preserve">• в предложениях. Развитие навыков употребления в речи восклицательной, вопросительной и повествовательной интонации. </w:t>
            </w:r>
          </w:p>
          <w:p w:rsidR="00A12A06" w:rsidRDefault="00A12A06" w:rsidP="00C94ED4">
            <w:pPr>
              <w:pStyle w:val="a"/>
            </w:pPr>
            <w:r>
              <w:rPr>
                <w:sz w:val="22"/>
                <w:szCs w:val="22"/>
              </w:rPr>
              <w:t>Постановка отсутствующих в речи звуков (в соответствии с индивидуальными особенностями речи детей).</w:t>
            </w:r>
          </w:p>
          <w:p w:rsidR="00A12A06" w:rsidRDefault="00A12A06" w:rsidP="00C94ED4">
            <w:pPr>
              <w:pStyle w:val="a"/>
            </w:pPr>
            <w:r>
              <w:rPr>
                <w:sz w:val="22"/>
                <w:szCs w:val="22"/>
              </w:rPr>
              <w:t>Автоматизация поставленных звуков;</w:t>
            </w:r>
          </w:p>
          <w:p w:rsidR="00A12A06" w:rsidRDefault="00A12A06" w:rsidP="00C94ED4">
            <w:pPr>
              <w:pStyle w:val="a"/>
            </w:pPr>
            <w:r>
              <w:rPr>
                <w:sz w:val="22"/>
                <w:szCs w:val="22"/>
              </w:rPr>
              <w:t>• изолированно;</w:t>
            </w:r>
          </w:p>
          <w:p w:rsidR="00A12A06" w:rsidRDefault="00A12A06" w:rsidP="00C94ED4">
            <w:pPr>
              <w:pStyle w:val="a"/>
            </w:pPr>
            <w:r>
              <w:rPr>
                <w:sz w:val="22"/>
                <w:szCs w:val="22"/>
              </w:rPr>
              <w:t>• в открытых слогах (звук в ударном слоге);</w:t>
            </w:r>
          </w:p>
          <w:p w:rsidR="00A12A06" w:rsidRDefault="00A12A06" w:rsidP="00C94ED4">
            <w:pPr>
              <w:pStyle w:val="a"/>
            </w:pPr>
            <w:r>
              <w:rPr>
                <w:sz w:val="22"/>
                <w:szCs w:val="22"/>
              </w:rPr>
              <w:t>• в обратных слогах;</w:t>
            </w:r>
          </w:p>
          <w:p w:rsidR="00A12A06" w:rsidRDefault="00A12A06" w:rsidP="00C94ED4">
            <w:pPr>
              <w:pStyle w:val="a"/>
            </w:pPr>
            <w:r>
              <w:rPr>
                <w:sz w:val="22"/>
                <w:szCs w:val="22"/>
              </w:rPr>
              <w:t>• в закрытых слогах;</w:t>
            </w:r>
          </w:p>
          <w:p w:rsidR="00A12A06" w:rsidRDefault="00A12A06" w:rsidP="00C94ED4">
            <w:pPr>
              <w:pStyle w:val="a"/>
            </w:pPr>
            <w:r>
              <w:rPr>
                <w:sz w:val="22"/>
                <w:szCs w:val="22"/>
              </w:rPr>
              <w:t>• в стечении с согласными;</w:t>
            </w:r>
          </w:p>
          <w:p w:rsidR="00A12A06" w:rsidRDefault="00A12A06" w:rsidP="00C94ED4">
            <w:pPr>
              <w:pStyle w:val="a"/>
            </w:pPr>
            <w:r>
              <w:rPr>
                <w:sz w:val="22"/>
                <w:szCs w:val="22"/>
              </w:rPr>
              <w:t xml:space="preserve">• в словах, где изучаемый звук находится в безударном слоге. </w:t>
            </w:r>
          </w:p>
        </w:tc>
        <w:tc>
          <w:tcPr>
            <w:tcW w:w="2925" w:type="dxa"/>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 xml:space="preserve">Развитие способности узнавать и различать неречевые звуки. </w:t>
            </w:r>
          </w:p>
          <w:p w:rsidR="00A12A06" w:rsidRDefault="00A12A06" w:rsidP="00C94ED4">
            <w:pPr>
              <w:pStyle w:val="a"/>
            </w:pPr>
            <w:r>
              <w:rPr>
                <w:sz w:val="22"/>
                <w:szCs w:val="22"/>
              </w:rPr>
              <w:t xml:space="preserve">Развитие способности узнавать и различать звуки речи по высоте и силе голоса. Дифференциация речевых и неречевых звуков. Развитие слухового внимания к звуковой оболочке слова, слуховой памяти. </w:t>
            </w:r>
          </w:p>
          <w:p w:rsidR="00A12A06" w:rsidRDefault="00A12A06" w:rsidP="00C94ED4">
            <w:pPr>
              <w:pStyle w:val="a"/>
            </w:pPr>
            <w:r>
              <w:rPr>
                <w:sz w:val="22"/>
                <w:szCs w:val="22"/>
              </w:rPr>
              <w:t>Различение слогов, состоящих из правильно произносимых звуков.</w:t>
            </w:r>
          </w:p>
          <w:p w:rsidR="00A12A06" w:rsidRDefault="00A12A06" w:rsidP="00C94ED4">
            <w:pPr>
              <w:pStyle w:val="a"/>
            </w:pPr>
            <w:r>
              <w:rPr>
                <w:sz w:val="22"/>
                <w:szCs w:val="22"/>
              </w:rPr>
              <w:t xml:space="preserve">Знакомство детей с анализом и синтезом обратных слогов. Преобразование слогов за счет изменения одного звука. </w:t>
            </w:r>
          </w:p>
          <w:p w:rsidR="00A12A06" w:rsidRDefault="00A12A06" w:rsidP="00C94ED4">
            <w:pPr>
              <w:pStyle w:val="a"/>
            </w:pPr>
            <w:r>
              <w:rPr>
                <w:sz w:val="22"/>
                <w:szCs w:val="22"/>
              </w:rPr>
              <w:t xml:space="preserve">Различение интонационных средств выразительности в чужой речи. </w:t>
            </w:r>
          </w:p>
          <w:p w:rsidR="00A12A06" w:rsidRDefault="00A12A06" w:rsidP="00C94ED4">
            <w:pPr>
              <w:pStyle w:val="a"/>
            </w:pPr>
            <w:r>
              <w:rPr>
                <w:sz w:val="22"/>
                <w:szCs w:val="22"/>
              </w:rPr>
              <w:t xml:space="preserve">Различение односложных и многосложных слов. Выделение звука из ряда других звуков. </w:t>
            </w:r>
          </w:p>
          <w:p w:rsidR="00A12A06" w:rsidRDefault="00A12A06" w:rsidP="00C94ED4">
            <w:pPr>
              <w:pStyle w:val="a"/>
            </w:pPr>
            <w:r>
              <w:rPr>
                <w:sz w:val="22"/>
                <w:szCs w:val="22"/>
              </w:rPr>
              <w:t>Выделение ударного гласного в начале слова, выделение последнего согласного звука в слове. Выделение среднего звука в односложном слове.</w:t>
            </w:r>
          </w:p>
          <w:p w:rsidR="00A12A06" w:rsidRDefault="00A12A06" w:rsidP="00C94ED4">
            <w:pPr>
              <w:pStyle w:val="a"/>
            </w:pPr>
            <w:r>
              <w:rPr>
                <w:sz w:val="22"/>
                <w:szCs w:val="22"/>
              </w:rPr>
              <w:t xml:space="preserve">Практическое усвоение понятий «гласный — согласный» звук. </w:t>
            </w:r>
          </w:p>
        </w:tc>
        <w:tc>
          <w:tcPr>
            <w:tcW w:w="2355" w:type="dxa"/>
            <w:tcBorders>
              <w:top w:val="outset" w:sz="6" w:space="0" w:color="auto"/>
              <w:left w:val="outset" w:sz="6" w:space="0" w:color="auto"/>
              <w:bottom w:val="outset" w:sz="6" w:space="0" w:color="auto"/>
            </w:tcBorders>
          </w:tcPr>
          <w:p w:rsidR="00A12A06" w:rsidRDefault="00A12A06" w:rsidP="00C94ED4">
            <w:pPr>
              <w:pStyle w:val="a"/>
            </w:pPr>
            <w:r>
              <w:rPr>
                <w:sz w:val="22"/>
                <w:szCs w:val="22"/>
              </w:rPr>
              <w:t xml:space="preserve">Закрепление навыка употребления категории множественного числа существительных. Закрепление навыка употребления формы родительного падежа с предлогом </w:t>
            </w:r>
            <w:r>
              <w:rPr>
                <w:rStyle w:val="Emphasis"/>
                <w:iCs/>
                <w:sz w:val="22"/>
                <w:szCs w:val="22"/>
              </w:rPr>
              <w:t xml:space="preserve">у. </w:t>
            </w:r>
            <w:r>
              <w:rPr>
                <w:sz w:val="22"/>
                <w:szCs w:val="22"/>
              </w:rPr>
              <w:t xml:space="preserve">Согласование притяжательных местоимений </w:t>
            </w:r>
            <w:r>
              <w:rPr>
                <w:rStyle w:val="Emphasis"/>
                <w:iCs/>
                <w:sz w:val="22"/>
                <w:szCs w:val="22"/>
              </w:rPr>
              <w:t xml:space="preserve">мой, моя, мое </w:t>
            </w:r>
            <w:r>
              <w:rPr>
                <w:sz w:val="22"/>
                <w:szCs w:val="22"/>
              </w:rPr>
              <w:t>с существительными мужского, женского, среднего рода.</w:t>
            </w:r>
          </w:p>
          <w:p w:rsidR="00A12A06" w:rsidRDefault="00A12A06" w:rsidP="00C94ED4">
            <w:pPr>
              <w:pStyle w:val="a"/>
            </w:pPr>
            <w:r>
              <w:rPr>
                <w:sz w:val="22"/>
                <w:szCs w:val="22"/>
              </w:rPr>
              <w:t xml:space="preserve">Закрепление навыка употребления категории числа и лица глаголов настоящего времени. Закрепление навыка употребления в самостоятельной речи категорий прошедшего времени глаголов множественного числа. </w:t>
            </w:r>
          </w:p>
          <w:p w:rsidR="00A12A06" w:rsidRDefault="00A12A06" w:rsidP="00C94ED4">
            <w:pPr>
              <w:pStyle w:val="a"/>
            </w:pPr>
            <w:r>
              <w:rPr>
                <w:sz w:val="22"/>
                <w:szCs w:val="22"/>
              </w:rPr>
              <w:t xml:space="preserve">Составление предложений по демонстрации действий. Объединение этих предложений в короткий текст. </w:t>
            </w:r>
          </w:p>
        </w:tc>
      </w:tr>
      <w:tr w:rsidR="00A12A06" w:rsidTr="00C94ED4">
        <w:trPr>
          <w:tblCellSpacing w:w="15" w:type="dxa"/>
        </w:trPr>
        <w:tc>
          <w:tcPr>
            <w:tcW w:w="1320" w:type="dxa"/>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II </w:t>
            </w:r>
          </w:p>
          <w:p w:rsidR="00A12A06" w:rsidRDefault="00A12A06" w:rsidP="00C94ED4">
            <w:pPr>
              <w:pStyle w:val="a"/>
              <w:jc w:val="center"/>
            </w:pPr>
            <w:r>
              <w:rPr>
                <w:sz w:val="22"/>
                <w:szCs w:val="22"/>
              </w:rPr>
              <w:t>Вторая половина ноября — первая половина февраля</w:t>
            </w:r>
          </w:p>
        </w:tc>
        <w:tc>
          <w:tcPr>
            <w:tcW w:w="2790" w:type="dxa"/>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Продолжение работы над развитием подвижности органов артикуляционного аппарата. Постановка отсутствующих звуков: [л], [л’], [р], [р’].</w:t>
            </w:r>
          </w:p>
          <w:p w:rsidR="00A12A06" w:rsidRDefault="00A12A06" w:rsidP="00C94ED4">
            <w:pPr>
              <w:pStyle w:val="a"/>
            </w:pPr>
            <w:r>
              <w:rPr>
                <w:sz w:val="22"/>
                <w:szCs w:val="22"/>
              </w:rPr>
              <w:t>Автоматизация ранее поставленных звуков в предложениях и коротких текстах (см. развитие речи).</w:t>
            </w:r>
          </w:p>
          <w:p w:rsidR="00A12A06" w:rsidRDefault="00A12A06" w:rsidP="00C94ED4">
            <w:pPr>
              <w:pStyle w:val="a"/>
            </w:pPr>
            <w:r>
              <w:rPr>
                <w:sz w:val="22"/>
                <w:szCs w:val="22"/>
              </w:rPr>
              <w:t>Автоматизация произношения вновь поставленных звуков:</w:t>
            </w:r>
          </w:p>
          <w:p w:rsidR="00A12A06" w:rsidRDefault="00A12A06" w:rsidP="00C94ED4">
            <w:pPr>
              <w:pStyle w:val="a"/>
            </w:pPr>
            <w:r>
              <w:rPr>
                <w:sz w:val="22"/>
                <w:szCs w:val="22"/>
              </w:rPr>
              <w:t>• изолированно;</w:t>
            </w:r>
          </w:p>
          <w:p w:rsidR="00A12A06" w:rsidRDefault="00A12A06" w:rsidP="00C94ED4">
            <w:pPr>
              <w:pStyle w:val="a"/>
            </w:pPr>
            <w:r>
              <w:rPr>
                <w:sz w:val="22"/>
                <w:szCs w:val="22"/>
              </w:rPr>
              <w:t>• в открытых слогах (звук в ударном слоге);</w:t>
            </w:r>
          </w:p>
          <w:p w:rsidR="00A12A06" w:rsidRDefault="00A12A06" w:rsidP="00C94ED4">
            <w:pPr>
              <w:pStyle w:val="a"/>
            </w:pPr>
            <w:r>
              <w:rPr>
                <w:sz w:val="22"/>
                <w:szCs w:val="22"/>
              </w:rPr>
              <w:t>• в обратных слогах;</w:t>
            </w:r>
          </w:p>
          <w:p w:rsidR="00A12A06" w:rsidRDefault="00A12A06" w:rsidP="00C94ED4">
            <w:pPr>
              <w:pStyle w:val="a"/>
            </w:pPr>
            <w:r>
              <w:rPr>
                <w:sz w:val="22"/>
                <w:szCs w:val="22"/>
              </w:rPr>
              <w:t>• в закрытых слогах;</w:t>
            </w:r>
          </w:p>
          <w:p w:rsidR="00A12A06" w:rsidRDefault="00A12A06" w:rsidP="00C94ED4">
            <w:pPr>
              <w:pStyle w:val="a"/>
            </w:pPr>
            <w:r>
              <w:rPr>
                <w:sz w:val="22"/>
                <w:szCs w:val="22"/>
              </w:rPr>
              <w:t>• в стечении с согласными;</w:t>
            </w:r>
          </w:p>
          <w:p w:rsidR="00A12A06" w:rsidRDefault="00A12A06" w:rsidP="00C94ED4">
            <w:pPr>
              <w:pStyle w:val="a"/>
            </w:pPr>
            <w:r>
              <w:rPr>
                <w:sz w:val="22"/>
                <w:szCs w:val="22"/>
              </w:rPr>
              <w:t>• в словах, где изучаемый звук находится в безударном слоге.</w:t>
            </w:r>
          </w:p>
          <w:p w:rsidR="00A12A06" w:rsidRDefault="00A12A06" w:rsidP="00C94ED4">
            <w:pPr>
              <w:pStyle w:val="a"/>
            </w:pPr>
            <w:r>
              <w:rPr>
                <w:sz w:val="22"/>
                <w:szCs w:val="22"/>
              </w:rPr>
              <w:t>Дифференциация на слух сохранных звуков (с проговариванием), различающихся:</w:t>
            </w:r>
          </w:p>
          <w:p w:rsidR="00A12A06" w:rsidRDefault="00A12A06" w:rsidP="00C94ED4">
            <w:pPr>
              <w:pStyle w:val="a"/>
            </w:pPr>
            <w:r>
              <w:rPr>
                <w:sz w:val="22"/>
                <w:szCs w:val="22"/>
              </w:rPr>
              <w:t>• по твердости — мягкости [м] — [м’], [н] — [н’], [п] — [п’], [т] — [т’], [к] — [к’], [ф] — [ф’], [д] — [д’], [в] — [в’], [б] — [б’], [г] — [г’];</w:t>
            </w:r>
          </w:p>
          <w:p w:rsidR="00A12A06" w:rsidRDefault="00A12A06" w:rsidP="00C94ED4">
            <w:pPr>
              <w:pStyle w:val="a"/>
            </w:pPr>
            <w:r>
              <w:rPr>
                <w:sz w:val="22"/>
                <w:szCs w:val="22"/>
              </w:rPr>
              <w:t>• по глухости — звонкости: [п] — [б], [к] — [г], [т] — [д];</w:t>
            </w:r>
          </w:p>
          <w:p w:rsidR="00A12A06" w:rsidRDefault="00A12A06" w:rsidP="00C94ED4">
            <w:pPr>
              <w:pStyle w:val="a"/>
            </w:pPr>
            <w:r>
              <w:rPr>
                <w:sz w:val="22"/>
                <w:szCs w:val="22"/>
              </w:rPr>
              <w:t>а также:</w:t>
            </w:r>
          </w:p>
          <w:p w:rsidR="00A12A06" w:rsidRDefault="00A12A06" w:rsidP="00C94ED4">
            <w:pPr>
              <w:pStyle w:val="a"/>
            </w:pPr>
            <w:r>
              <w:rPr>
                <w:sz w:val="22"/>
                <w:szCs w:val="22"/>
              </w:rPr>
              <w:t>• в обратных слогах;</w:t>
            </w:r>
          </w:p>
          <w:p w:rsidR="00A12A06" w:rsidRDefault="00A12A06" w:rsidP="00C94ED4">
            <w:pPr>
              <w:pStyle w:val="a"/>
            </w:pPr>
            <w:r>
              <w:rPr>
                <w:sz w:val="22"/>
                <w:szCs w:val="22"/>
              </w:rPr>
              <w:t>• в слогах со стечением двух согласных;</w:t>
            </w:r>
          </w:p>
          <w:p w:rsidR="00A12A06" w:rsidRDefault="00A12A06" w:rsidP="00C94ED4">
            <w:pPr>
              <w:pStyle w:val="a"/>
            </w:pPr>
            <w:r>
              <w:rPr>
                <w:sz w:val="22"/>
                <w:szCs w:val="22"/>
              </w:rPr>
              <w:t>• в словах и фразах.</w:t>
            </w:r>
          </w:p>
        </w:tc>
        <w:tc>
          <w:tcPr>
            <w:tcW w:w="2925" w:type="dxa"/>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Определение наличия звука в слове.</w:t>
            </w:r>
          </w:p>
          <w:p w:rsidR="00A12A06" w:rsidRDefault="00A12A06" w:rsidP="00C94ED4">
            <w:pPr>
              <w:pStyle w:val="a"/>
            </w:pPr>
            <w:r>
              <w:rPr>
                <w:sz w:val="22"/>
                <w:szCs w:val="22"/>
              </w:rPr>
              <w:t>Распределение предметных картинок, названия которых включают:</w:t>
            </w:r>
          </w:p>
          <w:p w:rsidR="00A12A06" w:rsidRDefault="00A12A06" w:rsidP="00C94ED4">
            <w:pPr>
              <w:pStyle w:val="a"/>
            </w:pPr>
            <w:r>
              <w:rPr>
                <w:sz w:val="22"/>
                <w:szCs w:val="22"/>
              </w:rPr>
              <w:t>• дифференцируемые звуки;</w:t>
            </w:r>
          </w:p>
          <w:p w:rsidR="00A12A06" w:rsidRDefault="00A12A06" w:rsidP="00C94ED4">
            <w:pPr>
              <w:pStyle w:val="a"/>
            </w:pPr>
            <w:r>
              <w:rPr>
                <w:sz w:val="22"/>
                <w:szCs w:val="22"/>
              </w:rPr>
              <w:t>• определенный заданный звук.</w:t>
            </w:r>
          </w:p>
          <w:p w:rsidR="00A12A06" w:rsidRDefault="00A12A06" w:rsidP="00C94ED4">
            <w:pPr>
              <w:pStyle w:val="a"/>
            </w:pPr>
            <w:r>
              <w:rPr>
                <w:sz w:val="22"/>
                <w:szCs w:val="22"/>
              </w:rPr>
              <w:t>На этом же материале:</w:t>
            </w:r>
          </w:p>
          <w:p w:rsidR="00A12A06" w:rsidRDefault="00A12A06" w:rsidP="00C94ED4">
            <w:pPr>
              <w:pStyle w:val="a"/>
            </w:pPr>
            <w:r>
              <w:rPr>
                <w:sz w:val="22"/>
                <w:szCs w:val="22"/>
              </w:rPr>
              <w:t>• определение места звука в слове;</w:t>
            </w:r>
          </w:p>
          <w:p w:rsidR="00A12A06" w:rsidRDefault="00A12A06" w:rsidP="00C94ED4">
            <w:pPr>
              <w:pStyle w:val="a"/>
            </w:pPr>
            <w:r>
              <w:rPr>
                <w:sz w:val="22"/>
                <w:szCs w:val="22"/>
              </w:rPr>
              <w:t>• выделение гласных звуков в положении после согласного в слоге;</w:t>
            </w:r>
          </w:p>
          <w:p w:rsidR="00A12A06" w:rsidRDefault="00A12A06" w:rsidP="00C94ED4">
            <w:pPr>
              <w:pStyle w:val="a"/>
            </w:pPr>
            <w:r>
              <w:rPr>
                <w:sz w:val="22"/>
                <w:szCs w:val="22"/>
              </w:rPr>
              <w:t>• осуществление анализа и синтеза прямого слога;</w:t>
            </w:r>
          </w:p>
          <w:p w:rsidR="00A12A06" w:rsidRDefault="00A12A06" w:rsidP="00C94ED4">
            <w:pPr>
              <w:pStyle w:val="a"/>
            </w:pPr>
            <w:r>
              <w:rPr>
                <w:sz w:val="22"/>
                <w:szCs w:val="22"/>
              </w:rPr>
              <w:t>• выделение согласного звука в начале слова;</w:t>
            </w:r>
          </w:p>
          <w:p w:rsidR="00A12A06" w:rsidRDefault="00A12A06" w:rsidP="00C94ED4">
            <w:pPr>
              <w:pStyle w:val="a"/>
            </w:pPr>
            <w:r>
              <w:rPr>
                <w:sz w:val="22"/>
                <w:szCs w:val="22"/>
              </w:rPr>
              <w:t>• выделение гласного звука в конце слова.</w:t>
            </w:r>
          </w:p>
          <w:p w:rsidR="00A12A06" w:rsidRDefault="00A12A06" w:rsidP="00C94ED4">
            <w:pPr>
              <w:pStyle w:val="a"/>
            </w:pPr>
            <w:r>
              <w:rPr>
                <w:sz w:val="22"/>
                <w:szCs w:val="22"/>
              </w:rPr>
              <w:t>Практическое знакомство с понятиями «твердый — мягкий звук» и «глухой — звонкий».</w:t>
            </w:r>
          </w:p>
          <w:p w:rsidR="00A12A06" w:rsidRDefault="00A12A06" w:rsidP="00C94ED4">
            <w:pPr>
              <w:pStyle w:val="a"/>
            </w:pPr>
            <w:r>
              <w:rPr>
                <w:sz w:val="22"/>
                <w:szCs w:val="22"/>
              </w:rPr>
              <w:t>Формирование умения различать и оценивать правильные эталоны произношения в чужой и собственной речи.</w:t>
            </w:r>
          </w:p>
          <w:p w:rsidR="00A12A06" w:rsidRDefault="00A12A06" w:rsidP="00C94ED4">
            <w:pPr>
              <w:pStyle w:val="a"/>
            </w:pPr>
            <w:r>
              <w:rPr>
                <w:sz w:val="22"/>
                <w:szCs w:val="22"/>
              </w:rPr>
              <w:t>Различение слов, близких по звуковому составу; определение количества слогов (гласных) в слове.</w:t>
            </w:r>
          </w:p>
          <w:p w:rsidR="00A12A06" w:rsidRDefault="00A12A06" w:rsidP="00C94ED4">
            <w:pPr>
              <w:pStyle w:val="a"/>
            </w:pPr>
            <w:r>
              <w:rPr>
                <w:sz w:val="22"/>
                <w:szCs w:val="22"/>
              </w:rPr>
              <w:t>Дифференциация на слух сохранных звуков (без проговаривания):</w:t>
            </w:r>
          </w:p>
          <w:p w:rsidR="00A12A06" w:rsidRDefault="00A12A06" w:rsidP="00C94ED4">
            <w:pPr>
              <w:pStyle w:val="a"/>
            </w:pPr>
            <w:r>
              <w:rPr>
                <w:sz w:val="22"/>
                <w:szCs w:val="22"/>
              </w:rPr>
              <w:t>• по твердости — мягкости ([м] — [м’], [н] — [н’], [п] — [п’], [т] — [т’], [к] — [к’], [ф] — [ф’], [д] — [д’], [в] — [в’], [б] — [б’]; [г] — [г’]);</w:t>
            </w:r>
          </w:p>
          <w:p w:rsidR="00A12A06" w:rsidRDefault="00A12A06" w:rsidP="00C94ED4">
            <w:pPr>
              <w:pStyle w:val="a"/>
            </w:pPr>
            <w:r>
              <w:rPr>
                <w:sz w:val="22"/>
                <w:szCs w:val="22"/>
              </w:rPr>
              <w:t>• по глухости — звонкости:</w:t>
            </w:r>
          </w:p>
          <w:p w:rsidR="00A12A06" w:rsidRDefault="00A12A06" w:rsidP="00C94ED4">
            <w:pPr>
              <w:pStyle w:val="a"/>
            </w:pPr>
            <w:r>
              <w:rPr>
                <w:sz w:val="22"/>
                <w:szCs w:val="22"/>
              </w:rPr>
              <w:t xml:space="preserve">[п] — [б], [к] — [г], [т] — [д]; </w:t>
            </w:r>
          </w:p>
          <w:p w:rsidR="00A12A06" w:rsidRDefault="00A12A06" w:rsidP="00C94ED4">
            <w:pPr>
              <w:pStyle w:val="a"/>
            </w:pPr>
            <w:r>
              <w:rPr>
                <w:sz w:val="22"/>
                <w:szCs w:val="22"/>
              </w:rPr>
              <w:t xml:space="preserve">• в обратных слогах; </w:t>
            </w:r>
          </w:p>
          <w:p w:rsidR="00A12A06" w:rsidRDefault="00A12A06" w:rsidP="00C94ED4">
            <w:pPr>
              <w:pStyle w:val="a"/>
            </w:pPr>
            <w:r>
              <w:rPr>
                <w:sz w:val="22"/>
                <w:szCs w:val="22"/>
              </w:rPr>
              <w:t xml:space="preserve">• в слогах со стечением двух согласных; </w:t>
            </w:r>
          </w:p>
          <w:p w:rsidR="00A12A06" w:rsidRDefault="00A12A06" w:rsidP="00C94ED4">
            <w:pPr>
              <w:pStyle w:val="a"/>
            </w:pPr>
            <w:r>
              <w:rPr>
                <w:sz w:val="22"/>
                <w:szCs w:val="22"/>
              </w:rPr>
              <w:t xml:space="preserve">• в словах и фразах; </w:t>
            </w:r>
          </w:p>
          <w:p w:rsidR="00A12A06" w:rsidRDefault="00A12A06" w:rsidP="00C94ED4">
            <w:pPr>
              <w:pStyle w:val="a"/>
            </w:pPr>
            <w:r>
              <w:rPr>
                <w:sz w:val="22"/>
                <w:szCs w:val="22"/>
              </w:rPr>
              <w:t xml:space="preserve">• составление предложений с определенным словом; </w:t>
            </w:r>
          </w:p>
          <w:p w:rsidR="00A12A06" w:rsidRDefault="00A12A06" w:rsidP="00C94ED4">
            <w:pPr>
              <w:pStyle w:val="a"/>
            </w:pPr>
            <w:r>
              <w:rPr>
                <w:sz w:val="22"/>
                <w:szCs w:val="22"/>
              </w:rPr>
              <w:t>• анализ двусловного предложения;</w:t>
            </w:r>
          </w:p>
          <w:p w:rsidR="00A12A06" w:rsidRDefault="00A12A06" w:rsidP="00C94ED4">
            <w:pPr>
              <w:pStyle w:val="a"/>
            </w:pPr>
            <w:r>
              <w:rPr>
                <w:sz w:val="22"/>
                <w:szCs w:val="22"/>
              </w:rPr>
              <w:t>• анализ предложения с постепенным увеличением количества слов.</w:t>
            </w:r>
          </w:p>
        </w:tc>
        <w:tc>
          <w:tcPr>
            <w:tcW w:w="2355" w:type="dxa"/>
            <w:tcBorders>
              <w:top w:val="outset" w:sz="6" w:space="0" w:color="auto"/>
              <w:left w:val="outset" w:sz="6" w:space="0" w:color="auto"/>
              <w:bottom w:val="outset" w:sz="6" w:space="0" w:color="auto"/>
            </w:tcBorders>
          </w:tcPr>
          <w:p w:rsidR="00A12A06" w:rsidRDefault="00A12A06" w:rsidP="00C94ED4">
            <w:pPr>
              <w:pStyle w:val="a"/>
            </w:pPr>
            <w:r>
              <w:rPr>
                <w:sz w:val="22"/>
                <w:szCs w:val="22"/>
              </w:rPr>
              <w:t>Закрепление в самостоятельной речи навыка:</w:t>
            </w:r>
          </w:p>
          <w:p w:rsidR="00A12A06" w:rsidRDefault="00A12A06" w:rsidP="00C94ED4">
            <w:pPr>
              <w:pStyle w:val="a"/>
            </w:pPr>
            <w:r>
              <w:rPr>
                <w:sz w:val="22"/>
                <w:szCs w:val="22"/>
              </w:rPr>
              <w:t>• согласования прилагательных с существительными в роде, числе, падеже и образования относительных прилагательных;</w:t>
            </w:r>
          </w:p>
          <w:p w:rsidR="00A12A06" w:rsidRDefault="00A12A06" w:rsidP="00C94ED4">
            <w:pPr>
              <w:pStyle w:val="a"/>
            </w:pPr>
            <w:r>
              <w:rPr>
                <w:sz w:val="22"/>
                <w:szCs w:val="22"/>
              </w:rPr>
              <w:t>• согласования порядковых числительных с существительными.</w:t>
            </w:r>
          </w:p>
          <w:p w:rsidR="00A12A06" w:rsidRDefault="00A12A06" w:rsidP="00C94ED4">
            <w:pPr>
              <w:pStyle w:val="a"/>
            </w:pPr>
            <w:r>
              <w:rPr>
                <w:sz w:val="22"/>
                <w:szCs w:val="22"/>
              </w:rPr>
              <w:t>Закрепление умения:</w:t>
            </w:r>
          </w:p>
          <w:p w:rsidR="00A12A06" w:rsidRDefault="00A12A06" w:rsidP="00C94ED4">
            <w:pPr>
              <w:pStyle w:val="a"/>
            </w:pPr>
            <w:r>
              <w:rPr>
                <w:sz w:val="22"/>
                <w:szCs w:val="22"/>
              </w:rPr>
              <w:t>• подбирать однокоренные слова;</w:t>
            </w:r>
          </w:p>
          <w:p w:rsidR="00A12A06" w:rsidRDefault="00A12A06" w:rsidP="00C94ED4">
            <w:pPr>
              <w:pStyle w:val="a"/>
            </w:pPr>
            <w:r>
              <w:rPr>
                <w:sz w:val="22"/>
                <w:szCs w:val="22"/>
              </w:rPr>
              <w:t>• образовывать сложные слова;</w:t>
            </w:r>
          </w:p>
          <w:p w:rsidR="00A12A06" w:rsidRDefault="00A12A06" w:rsidP="00C94ED4">
            <w:pPr>
              <w:pStyle w:val="a"/>
            </w:pPr>
            <w:r>
              <w:rPr>
                <w:sz w:val="22"/>
                <w:szCs w:val="22"/>
              </w:rPr>
              <w:t>• составлять предложения по демонстрации действий, картине, вопросам; • распространять предложения за счет введения однородных подлежащих, сказуемых, дополнений, определений; • составлять предложения по опорным словам; • составлять предложения по картине, серии картин, пересказывать тексты, насыщенные изучаемыми звуками; • заучивать стихотворения, насыщенные изучаемыми звуками. Закрепление знаний и умений, полученных ранее, на новом словесном материале.</w:t>
            </w:r>
          </w:p>
        </w:tc>
      </w:tr>
      <w:tr w:rsidR="00A12A06" w:rsidTr="00C94ED4">
        <w:trPr>
          <w:tblCellSpacing w:w="15" w:type="dxa"/>
        </w:trPr>
        <w:tc>
          <w:tcPr>
            <w:tcW w:w="1320" w:type="dxa"/>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III </w:t>
            </w:r>
          </w:p>
          <w:p w:rsidR="00A12A06" w:rsidRDefault="00A12A06" w:rsidP="00C94ED4">
            <w:pPr>
              <w:pStyle w:val="a"/>
              <w:jc w:val="center"/>
            </w:pPr>
            <w:r>
              <w:rPr>
                <w:sz w:val="22"/>
                <w:szCs w:val="22"/>
              </w:rPr>
              <w:t>Вторая половина февраля — май</w:t>
            </w:r>
          </w:p>
        </w:tc>
        <w:tc>
          <w:tcPr>
            <w:tcW w:w="2790" w:type="dxa"/>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Автоматизация поставленных звуков в собственной речи.</w:t>
            </w:r>
          </w:p>
          <w:p w:rsidR="00A12A06" w:rsidRDefault="00A12A06" w:rsidP="00C94ED4">
            <w:pPr>
              <w:pStyle w:val="a"/>
            </w:pPr>
            <w:r>
              <w:rPr>
                <w:sz w:val="22"/>
                <w:szCs w:val="22"/>
              </w:rPr>
              <w:t>Дифференциация звуков по месту образования:</w:t>
            </w:r>
          </w:p>
          <w:p w:rsidR="00A12A06" w:rsidRDefault="00A12A06" w:rsidP="00C94ED4">
            <w:pPr>
              <w:pStyle w:val="a"/>
            </w:pPr>
            <w:r>
              <w:rPr>
                <w:sz w:val="22"/>
                <w:szCs w:val="22"/>
              </w:rPr>
              <w:t>• [с] — [ш], [з] — [ж];</w:t>
            </w:r>
          </w:p>
          <w:p w:rsidR="00A12A06" w:rsidRDefault="00A12A06" w:rsidP="00C94ED4">
            <w:pPr>
              <w:pStyle w:val="a"/>
            </w:pPr>
            <w:r>
              <w:rPr>
                <w:sz w:val="22"/>
                <w:szCs w:val="22"/>
              </w:rPr>
              <w:t>• [р] — [л];</w:t>
            </w:r>
          </w:p>
          <w:p w:rsidR="00A12A06" w:rsidRDefault="00A12A06" w:rsidP="00C94ED4">
            <w:pPr>
              <w:pStyle w:val="a"/>
            </w:pPr>
            <w:r>
              <w:rPr>
                <w:sz w:val="22"/>
                <w:szCs w:val="22"/>
              </w:rPr>
              <w:t>• в прямых и обратных слогах;</w:t>
            </w:r>
          </w:p>
          <w:p w:rsidR="00A12A06" w:rsidRDefault="00A12A06" w:rsidP="00C94ED4">
            <w:pPr>
              <w:pStyle w:val="a"/>
            </w:pPr>
            <w:r>
              <w:rPr>
                <w:sz w:val="22"/>
                <w:szCs w:val="22"/>
              </w:rPr>
              <w:t>• в слогах со стечением трех согласных;</w:t>
            </w:r>
          </w:p>
          <w:p w:rsidR="00A12A06" w:rsidRDefault="00A12A06" w:rsidP="00C94ED4">
            <w:pPr>
              <w:pStyle w:val="a"/>
            </w:pPr>
            <w:r>
              <w:rPr>
                <w:sz w:val="22"/>
                <w:szCs w:val="22"/>
              </w:rPr>
              <w:t>• в словах и фразах;</w:t>
            </w:r>
          </w:p>
          <w:p w:rsidR="00A12A06" w:rsidRDefault="00A12A06" w:rsidP="00C94ED4">
            <w:pPr>
              <w:pStyle w:val="a"/>
            </w:pPr>
            <w:r>
              <w:rPr>
                <w:sz w:val="22"/>
                <w:szCs w:val="22"/>
              </w:rPr>
              <w:t>• в стихах и коротких текстах;</w:t>
            </w:r>
          </w:p>
          <w:p w:rsidR="00A12A06" w:rsidRDefault="00A12A06" w:rsidP="00C94ED4">
            <w:pPr>
              <w:pStyle w:val="a"/>
            </w:pPr>
            <w:r>
              <w:rPr>
                <w:sz w:val="22"/>
                <w:szCs w:val="22"/>
              </w:rPr>
              <w:t xml:space="preserve">• закрепление умений, полученных ранее, на новом речевом материале. </w:t>
            </w:r>
          </w:p>
        </w:tc>
        <w:tc>
          <w:tcPr>
            <w:tcW w:w="2925" w:type="dxa"/>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Составление схемы слова с выделением ударного слога.</w:t>
            </w:r>
          </w:p>
          <w:p w:rsidR="00A12A06" w:rsidRDefault="00A12A06" w:rsidP="00C94ED4">
            <w:pPr>
              <w:pStyle w:val="a"/>
            </w:pPr>
            <w:r>
              <w:rPr>
                <w:sz w:val="22"/>
                <w:szCs w:val="22"/>
              </w:rPr>
              <w:t>Выбор слова к соответствующей графической схеме.</w:t>
            </w:r>
          </w:p>
          <w:p w:rsidR="00A12A06" w:rsidRDefault="00A12A06" w:rsidP="00C94ED4">
            <w:pPr>
              <w:pStyle w:val="a"/>
            </w:pPr>
            <w:r>
              <w:rPr>
                <w:sz w:val="22"/>
                <w:szCs w:val="22"/>
              </w:rPr>
              <w:t>Выбор графической схемы к соответствующему слову.</w:t>
            </w:r>
          </w:p>
          <w:p w:rsidR="00A12A06" w:rsidRDefault="00A12A06" w:rsidP="00C94ED4">
            <w:pPr>
              <w:pStyle w:val="a"/>
            </w:pPr>
            <w:r>
              <w:rPr>
                <w:sz w:val="22"/>
                <w:szCs w:val="22"/>
              </w:rPr>
              <w:t>Преобразование слов за счет замены одного звука или слога.</w:t>
            </w:r>
          </w:p>
          <w:p w:rsidR="00A12A06" w:rsidRDefault="00A12A06" w:rsidP="00C94ED4">
            <w:pPr>
              <w:pStyle w:val="a"/>
            </w:pPr>
            <w:r>
              <w:rPr>
                <w:sz w:val="22"/>
                <w:szCs w:val="22"/>
              </w:rPr>
              <w:t>Подбор слова с заданным количеством звуков.</w:t>
            </w:r>
          </w:p>
          <w:p w:rsidR="00A12A06" w:rsidRDefault="00A12A06" w:rsidP="00C94ED4">
            <w:pPr>
              <w:pStyle w:val="a"/>
            </w:pPr>
            <w:r>
              <w:rPr>
                <w:sz w:val="22"/>
                <w:szCs w:val="22"/>
              </w:rPr>
              <w:t>Определение последовательности звуков в слове (спеллинг).</w:t>
            </w:r>
          </w:p>
          <w:p w:rsidR="00A12A06" w:rsidRDefault="00A12A06" w:rsidP="00C94ED4">
            <w:pPr>
              <w:pStyle w:val="a"/>
            </w:pPr>
            <w:r>
              <w:rPr>
                <w:sz w:val="22"/>
                <w:szCs w:val="22"/>
              </w:rPr>
              <w:t>Определение порядка следования звуков в слове. Определение количества и порядка слогов в слове.</w:t>
            </w:r>
          </w:p>
          <w:p w:rsidR="00A12A06" w:rsidRDefault="00A12A06" w:rsidP="00C94ED4">
            <w:pPr>
              <w:pStyle w:val="a"/>
            </w:pPr>
            <w:r>
              <w:rPr>
                <w:sz w:val="22"/>
                <w:szCs w:val="22"/>
              </w:rPr>
              <w:t>Определение звуков, стоящих перед или после определенного звука.</w:t>
            </w:r>
          </w:p>
          <w:p w:rsidR="00A12A06" w:rsidRDefault="00A12A06" w:rsidP="00C94ED4">
            <w:pPr>
              <w:pStyle w:val="a"/>
            </w:pPr>
            <w:r>
              <w:rPr>
                <w:sz w:val="22"/>
                <w:szCs w:val="22"/>
              </w:rPr>
              <w:t>Составление слов из заданной последовательности звуков.</w:t>
            </w:r>
          </w:p>
        </w:tc>
        <w:tc>
          <w:tcPr>
            <w:tcW w:w="2355" w:type="dxa"/>
            <w:tcBorders>
              <w:top w:val="outset" w:sz="6" w:space="0" w:color="auto"/>
              <w:left w:val="outset" w:sz="6" w:space="0" w:color="auto"/>
              <w:bottom w:val="outset" w:sz="6" w:space="0" w:color="auto"/>
            </w:tcBorders>
          </w:tcPr>
          <w:p w:rsidR="00A12A06" w:rsidRDefault="00A12A06" w:rsidP="00C94ED4">
            <w:pPr>
              <w:pStyle w:val="a"/>
            </w:pPr>
            <w:r>
              <w:rPr>
                <w:sz w:val="22"/>
                <w:szCs w:val="22"/>
              </w:rPr>
              <w:t>Активизация приобретенных навыков в специально организованных речевых ситуациях;</w:t>
            </w:r>
          </w:p>
          <w:p w:rsidR="00A12A06" w:rsidRDefault="00A12A06" w:rsidP="00C94ED4">
            <w:pPr>
              <w:pStyle w:val="a"/>
            </w:pPr>
            <w:r>
              <w:rPr>
                <w:sz w:val="22"/>
                <w:szCs w:val="22"/>
              </w:rPr>
              <w:t>в коллективных формах общения детей между собой.</w:t>
            </w:r>
          </w:p>
          <w:p w:rsidR="00A12A06" w:rsidRDefault="00A12A06" w:rsidP="00C94ED4">
            <w:pPr>
              <w:pStyle w:val="a"/>
            </w:pPr>
            <w:r>
              <w:rPr>
                <w:sz w:val="22"/>
                <w:szCs w:val="22"/>
              </w:rPr>
              <w:t>Развитие детской самостоятельности при оречевлении предметно-практической деятельности с соблюдением фонетической правильности речи.</w:t>
            </w:r>
          </w:p>
        </w:tc>
      </w:tr>
      <w:tr w:rsidR="00A12A06" w:rsidTr="00C94ED4">
        <w:trPr>
          <w:tblCellSpacing w:w="15" w:type="dxa"/>
        </w:trPr>
        <w:tc>
          <w:tcPr>
            <w:tcW w:w="9390" w:type="dxa"/>
            <w:gridSpan w:val="4"/>
            <w:tcBorders>
              <w:top w:val="outset" w:sz="6" w:space="0" w:color="auto"/>
              <w:bottom w:val="outset" w:sz="6" w:space="0" w:color="auto"/>
            </w:tcBorders>
          </w:tcPr>
          <w:p w:rsidR="00A12A06" w:rsidRDefault="00A12A06" w:rsidP="00C94ED4">
            <w:pPr>
              <w:pStyle w:val="a"/>
            </w:pPr>
            <w:r>
              <w:rPr>
                <w:sz w:val="22"/>
                <w:szCs w:val="22"/>
              </w:rPr>
              <w:t xml:space="preserve">Закрепление правильного произношения звуков. </w:t>
            </w:r>
          </w:p>
          <w:p w:rsidR="00A12A06" w:rsidRDefault="00A12A06" w:rsidP="00C94ED4">
            <w:pPr>
              <w:pStyle w:val="a"/>
            </w:pPr>
            <w:r>
              <w:rPr>
                <w:sz w:val="22"/>
                <w:szCs w:val="22"/>
              </w:rPr>
              <w:t xml:space="preserve">Развитие точности и дифференцированности произвольных движений артикуляционного аппарата. </w:t>
            </w:r>
          </w:p>
          <w:p w:rsidR="00A12A06" w:rsidRDefault="00A12A06" w:rsidP="00C94ED4">
            <w:pPr>
              <w:pStyle w:val="a"/>
            </w:pPr>
            <w:r>
              <w:rPr>
                <w:sz w:val="22"/>
                <w:szCs w:val="22"/>
              </w:rPr>
              <w:t xml:space="preserve">Совершенствование дикции. </w:t>
            </w:r>
          </w:p>
          <w:p w:rsidR="00A12A06" w:rsidRDefault="00A12A06" w:rsidP="00C94ED4">
            <w:pPr>
              <w:pStyle w:val="a"/>
            </w:pPr>
            <w:r>
              <w:rPr>
                <w:sz w:val="22"/>
                <w:szCs w:val="22"/>
              </w:rPr>
              <w:t xml:space="preserve">Совершенствование четкого произношения слов и словосочетаний. </w:t>
            </w:r>
          </w:p>
          <w:p w:rsidR="00A12A06" w:rsidRDefault="00A12A06" w:rsidP="00C94ED4">
            <w:pPr>
              <w:pStyle w:val="a"/>
            </w:pPr>
            <w:r>
              <w:rPr>
                <w:sz w:val="22"/>
                <w:szCs w:val="22"/>
              </w:rPr>
              <w:t xml:space="preserve">Совершенствование интонационной выразительности речи. </w:t>
            </w:r>
          </w:p>
          <w:p w:rsidR="00A12A06" w:rsidRDefault="00A12A06" w:rsidP="00C94ED4">
            <w:pPr>
              <w:pStyle w:val="a"/>
            </w:pPr>
            <w:r>
              <w:rPr>
                <w:sz w:val="22"/>
                <w:szCs w:val="22"/>
              </w:rPr>
              <w:t>Активизация употребления в речи слов, состоящих из правильно произносимых звуков.</w:t>
            </w:r>
          </w:p>
          <w:p w:rsidR="00A12A06" w:rsidRDefault="00A12A06" w:rsidP="00C94ED4">
            <w:pPr>
              <w:pStyle w:val="a"/>
            </w:pPr>
            <w:r>
              <w:rPr>
                <w:sz w:val="22"/>
                <w:szCs w:val="22"/>
              </w:rPr>
              <w:t>Повышение мотивации детей к активному употреблению в высказываниях усвоенных грамматических форм речи.</w:t>
            </w:r>
          </w:p>
        </w:tc>
      </w:tr>
    </w:tbl>
    <w:p w:rsidR="00A12A06" w:rsidRDefault="00A12A06" w:rsidP="009F15D6">
      <w:pPr>
        <w:pStyle w:val="a"/>
        <w:jc w:val="both"/>
      </w:pPr>
      <w:r>
        <w:t>      </w:t>
      </w:r>
      <w:r>
        <w:rPr>
          <w:rStyle w:val="Strong"/>
          <w:bCs/>
        </w:rPr>
        <w:t>В итоге логопедической работы дети должны:</w:t>
      </w:r>
    </w:p>
    <w:p w:rsidR="00A12A06" w:rsidRDefault="00A12A06" w:rsidP="009F15D6">
      <w:pPr>
        <w:pStyle w:val="a"/>
        <w:jc w:val="both"/>
      </w:pPr>
      <w:r>
        <w:rPr>
          <w:rStyle w:val="Strong"/>
          <w:bCs/>
        </w:rPr>
        <w:t>      </w:t>
      </w:r>
      <w:r>
        <w:t>• правильно артикулировать все звуки речи в различных фонетических позициях и формах речи;</w:t>
      </w:r>
    </w:p>
    <w:p w:rsidR="00A12A06" w:rsidRDefault="00A12A06" w:rsidP="009F15D6">
      <w:pPr>
        <w:pStyle w:val="a"/>
        <w:jc w:val="both"/>
      </w:pPr>
      <w:r>
        <w:t>      • четко дифференцировать все изученные звуки;</w:t>
      </w:r>
    </w:p>
    <w:p w:rsidR="00A12A06" w:rsidRDefault="00A12A06" w:rsidP="009F15D6">
      <w:pPr>
        <w:pStyle w:val="a"/>
        <w:jc w:val="both"/>
      </w:pPr>
      <w:r>
        <w:t>      • называть последовательность слов в предложении, слогов и звуков в словах;</w:t>
      </w:r>
    </w:p>
    <w:p w:rsidR="00A12A06" w:rsidRDefault="00A12A06" w:rsidP="009F15D6">
      <w:pPr>
        <w:pStyle w:val="a"/>
        <w:jc w:val="both"/>
      </w:pPr>
      <w:r>
        <w:t>      • находить в предложении слова с заданным звуком, определять место звука в слове;</w:t>
      </w:r>
    </w:p>
    <w:p w:rsidR="00A12A06" w:rsidRDefault="00A12A06" w:rsidP="009F15D6">
      <w:pPr>
        <w:pStyle w:val="a"/>
        <w:jc w:val="both"/>
      </w:pPr>
      <w:r>
        <w:t>      • различать понятия «звук», «слог», «предложение» на практическом уровне;</w:t>
      </w:r>
    </w:p>
    <w:p w:rsidR="00A12A06" w:rsidRDefault="00A12A06" w:rsidP="009F15D6">
      <w:r>
        <w:t>      • овладеть интонационными средствами выразительности речи в сюжетно-ролевой игре, пересказе, чтении стихов.</w:t>
      </w:r>
    </w:p>
    <w:p w:rsidR="00A12A06" w:rsidRDefault="00A12A06" w:rsidP="009F15D6"/>
    <w:p w:rsidR="00A12A06" w:rsidRDefault="00A12A06" w:rsidP="009F15D6"/>
    <w:p w:rsidR="00A12A06" w:rsidRDefault="00A12A06" w:rsidP="009F15D6"/>
    <w:p w:rsidR="00A12A06" w:rsidRDefault="00A12A06" w:rsidP="009F15D6"/>
    <w:p w:rsidR="00A12A06" w:rsidRDefault="00A12A06" w:rsidP="009F15D6">
      <w:pPr>
        <w:pStyle w:val="zag2"/>
        <w:outlineLvl w:val="1"/>
      </w:pPr>
      <w:bookmarkStart w:id="34" w:name="_Toc279698451"/>
      <w:r>
        <w:t>2.2.2.Логопедическая работа по преодолению фонетико-фонематического недоразвития у детей в подготовительной группе</w:t>
      </w:r>
      <w:bookmarkEnd w:id="34"/>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136"/>
        <w:gridCol w:w="2862"/>
        <w:gridCol w:w="2851"/>
        <w:gridCol w:w="2672"/>
      </w:tblGrid>
      <w:tr w:rsidR="00A12A06" w:rsidTr="00C94ED4">
        <w:trPr>
          <w:tblCellSpacing w:w="15" w:type="dxa"/>
        </w:trPr>
        <w:tc>
          <w:tcPr>
            <w:tcW w:w="0" w:type="auto"/>
            <w:tcBorders>
              <w:top w:val="outset" w:sz="6" w:space="0" w:color="auto"/>
              <w:bottom w:val="outset" w:sz="6" w:space="0" w:color="auto"/>
              <w:right w:val="outset" w:sz="6" w:space="0" w:color="auto"/>
            </w:tcBorders>
            <w:vAlign w:val="center"/>
          </w:tcPr>
          <w:p w:rsidR="00A12A06" w:rsidRDefault="00A12A06" w:rsidP="00C94ED4">
            <w:pPr>
              <w:jc w:val="center"/>
            </w:pPr>
            <w:r>
              <w:rPr>
                <w:sz w:val="22"/>
                <w:szCs w:val="22"/>
              </w:rPr>
              <w:t xml:space="preserve">Период </w:t>
            </w:r>
          </w:p>
        </w:tc>
        <w:tc>
          <w:tcPr>
            <w:tcW w:w="0" w:type="auto"/>
            <w:tcBorders>
              <w:top w:val="outset" w:sz="6" w:space="0" w:color="auto"/>
              <w:left w:val="outset" w:sz="6" w:space="0" w:color="auto"/>
              <w:bottom w:val="outset" w:sz="6" w:space="0" w:color="auto"/>
              <w:right w:val="outset" w:sz="6" w:space="0" w:color="auto"/>
            </w:tcBorders>
            <w:vAlign w:val="center"/>
          </w:tcPr>
          <w:p w:rsidR="00A12A06" w:rsidRDefault="00A12A06" w:rsidP="00C94ED4">
            <w:pPr>
              <w:pStyle w:val="a"/>
              <w:jc w:val="center"/>
            </w:pPr>
            <w:r>
              <w:rPr>
                <w:sz w:val="22"/>
                <w:szCs w:val="22"/>
              </w:rPr>
              <w:t>Произношение</w:t>
            </w:r>
          </w:p>
        </w:tc>
        <w:tc>
          <w:tcPr>
            <w:tcW w:w="0" w:type="auto"/>
            <w:tcBorders>
              <w:top w:val="outset" w:sz="6" w:space="0" w:color="auto"/>
              <w:left w:val="outset" w:sz="6" w:space="0" w:color="auto"/>
              <w:bottom w:val="outset" w:sz="6" w:space="0" w:color="auto"/>
              <w:right w:val="outset" w:sz="6" w:space="0" w:color="auto"/>
            </w:tcBorders>
            <w:vAlign w:val="center"/>
          </w:tcPr>
          <w:p w:rsidR="00A12A06" w:rsidRDefault="00A12A06" w:rsidP="00C94ED4">
            <w:pPr>
              <w:pStyle w:val="a"/>
              <w:jc w:val="center"/>
            </w:pPr>
            <w:r>
              <w:rPr>
                <w:sz w:val="22"/>
                <w:szCs w:val="22"/>
              </w:rPr>
              <w:t>Развитие речи</w:t>
            </w:r>
          </w:p>
        </w:tc>
        <w:tc>
          <w:tcPr>
            <w:tcW w:w="0" w:type="auto"/>
            <w:tcBorders>
              <w:top w:val="outset" w:sz="6" w:space="0" w:color="auto"/>
              <w:left w:val="outset" w:sz="6" w:space="0" w:color="auto"/>
              <w:bottom w:val="outset" w:sz="6" w:space="0" w:color="auto"/>
            </w:tcBorders>
            <w:vAlign w:val="center"/>
          </w:tcPr>
          <w:p w:rsidR="00A12A06" w:rsidRDefault="00A12A06" w:rsidP="00C94ED4">
            <w:pPr>
              <w:pStyle w:val="a"/>
              <w:jc w:val="center"/>
            </w:pPr>
            <w:r>
              <w:rPr>
                <w:sz w:val="22"/>
                <w:szCs w:val="22"/>
              </w:rPr>
              <w:t>Формирование элементарных навыков письма и чтения</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 </w:t>
            </w:r>
          </w:p>
          <w:p w:rsidR="00A12A06" w:rsidRDefault="00A12A06" w:rsidP="00C94ED4">
            <w:pPr>
              <w:pStyle w:val="a"/>
              <w:jc w:val="center"/>
            </w:pPr>
            <w:r>
              <w:rPr>
                <w:sz w:val="22"/>
                <w:szCs w:val="22"/>
              </w:rPr>
              <w:t>Сентябрь, октябрь</w:t>
            </w:r>
          </w:p>
        </w:tc>
        <w:tc>
          <w:tcPr>
            <w:tcW w:w="0" w:type="auto"/>
            <w:tcBorders>
              <w:top w:val="outset" w:sz="6" w:space="0" w:color="auto"/>
              <w:left w:val="outset" w:sz="6" w:space="0" w:color="auto"/>
              <w:bottom w:val="outset" w:sz="6" w:space="0" w:color="auto"/>
              <w:right w:val="outset" w:sz="6" w:space="0" w:color="auto"/>
            </w:tcBorders>
          </w:tcPr>
          <w:p w:rsidR="00A12A06" w:rsidRDefault="00A12A06" w:rsidP="00C94ED4">
            <w:pPr>
              <w:pStyle w:val="zag4"/>
            </w:pPr>
            <w:r>
              <w:rPr>
                <w:sz w:val="22"/>
                <w:szCs w:val="22"/>
              </w:rPr>
              <w:t xml:space="preserve">Индивидуальные и подгрупповые занятия </w:t>
            </w:r>
          </w:p>
          <w:p w:rsidR="00A12A06" w:rsidRDefault="00A12A06" w:rsidP="00C94ED4">
            <w:pPr>
              <w:pStyle w:val="a"/>
            </w:pPr>
            <w:r>
              <w:rPr>
                <w:sz w:val="22"/>
                <w:szCs w:val="22"/>
              </w:rPr>
              <w:t xml:space="preserve">1. Постановка и первоначальное закрепление звуков [к], [к’], [х], [х’], [j], [ы], [с], [с’], [з], [з’], [л], [л’], [ш], [ж], [р], [р’] и др. В соответствии с индивидуальными планами занятий. </w:t>
            </w:r>
          </w:p>
          <w:p w:rsidR="00A12A06" w:rsidRDefault="00A12A06" w:rsidP="00C94ED4">
            <w:pPr>
              <w:pStyle w:val="a"/>
            </w:pPr>
            <w:r>
              <w:rPr>
                <w:sz w:val="22"/>
                <w:szCs w:val="22"/>
              </w:rPr>
              <w:t xml:space="preserve">2. Преодоление затруднений в произношении сложных по структуре слов, состоящих из правильно произносимых звуков. </w:t>
            </w:r>
          </w:p>
          <w:p w:rsidR="00A12A06" w:rsidRDefault="00A12A06" w:rsidP="00C94ED4">
            <w:pPr>
              <w:pStyle w:val="a"/>
            </w:pPr>
            <w:r>
              <w:rPr>
                <w:sz w:val="22"/>
                <w:szCs w:val="22"/>
              </w:rPr>
              <w:t xml:space="preserve">3. Формирование грамматически правильной речи. </w:t>
            </w:r>
          </w:p>
          <w:p w:rsidR="00A12A06" w:rsidRDefault="00A12A06" w:rsidP="00C94ED4">
            <w:pPr>
              <w:pStyle w:val="a"/>
            </w:pPr>
            <w:r>
              <w:rPr>
                <w:sz w:val="22"/>
                <w:szCs w:val="22"/>
              </w:rPr>
              <w:t>4. Звуковой анализ и синтез слогов и слов, чтение, письмо в случае индивидуальных затруднений.</w:t>
            </w:r>
          </w:p>
          <w:p w:rsidR="00A12A06" w:rsidRDefault="00A12A06" w:rsidP="00C94ED4">
            <w:pPr>
              <w:pStyle w:val="zag4"/>
            </w:pPr>
            <w:r>
              <w:rPr>
                <w:sz w:val="22"/>
                <w:szCs w:val="22"/>
              </w:rPr>
              <w:t xml:space="preserve">Фронтальные занятия </w:t>
            </w:r>
          </w:p>
          <w:p w:rsidR="00A12A06" w:rsidRDefault="00A12A06" w:rsidP="00C94ED4">
            <w:pPr>
              <w:pStyle w:val="a"/>
            </w:pPr>
            <w:r>
              <w:rPr>
                <w:sz w:val="22"/>
                <w:szCs w:val="22"/>
              </w:rPr>
              <w:t xml:space="preserve">1. Закрепление правильного произношения звуков [у], [а], [и], [п], [п’], [э], [т], [т’], [к], [к’], [м], [м’], [л’], [о], [х], [х’], [j], [ы], [с]. </w:t>
            </w:r>
          </w:p>
          <w:p w:rsidR="00A12A06" w:rsidRDefault="00A12A06" w:rsidP="00C94ED4">
            <w:pPr>
              <w:pStyle w:val="a"/>
            </w:pPr>
            <w:r>
              <w:rPr>
                <w:sz w:val="22"/>
                <w:szCs w:val="22"/>
              </w:rPr>
              <w:t xml:space="preserve">2. Различение звуков на слух: гласных — ([у], [а], [и], [э], [о], [ы]), согласных — [п], [т], [м], [к], [д], [к’], [г], [х], [л], [л’], [j], [р], [р’], [с], [с’], [з], [з’], [ц] </w:t>
            </w:r>
          </w:p>
          <w:p w:rsidR="00A12A06" w:rsidRDefault="00A12A06" w:rsidP="00C94ED4">
            <w:pPr>
              <w:pStyle w:val="a"/>
            </w:pPr>
            <w:r>
              <w:rPr>
                <w:sz w:val="22"/>
                <w:szCs w:val="22"/>
              </w:rPr>
              <w:t xml:space="preserve">в различных звуко-слоговых структурах и словах без проговаривания. </w:t>
            </w:r>
          </w:p>
          <w:p w:rsidR="00A12A06" w:rsidRDefault="00A12A06" w:rsidP="00C94ED4">
            <w:pPr>
              <w:pStyle w:val="a"/>
            </w:pPr>
            <w:r>
              <w:rPr>
                <w:sz w:val="22"/>
                <w:szCs w:val="22"/>
              </w:rPr>
              <w:t xml:space="preserve">3. Дифференциация правильно произносимых звуков: [к] — [х], [л’] — [j], [ы] — [и]. </w:t>
            </w:r>
          </w:p>
          <w:p w:rsidR="00A12A06" w:rsidRDefault="00A12A06" w:rsidP="00C94ED4">
            <w:pPr>
              <w:pStyle w:val="a"/>
            </w:pPr>
            <w:r>
              <w:rPr>
                <w:sz w:val="22"/>
                <w:szCs w:val="22"/>
              </w:rPr>
              <w:t xml:space="preserve">4. Усвоение слов различной звуко-слоговой сложности (преимущественно двух- и трехсложных) </w:t>
            </w:r>
          </w:p>
          <w:p w:rsidR="00A12A06" w:rsidRDefault="00A12A06" w:rsidP="00C94ED4">
            <w:pPr>
              <w:pStyle w:val="a"/>
            </w:pPr>
            <w:r>
              <w:rPr>
                <w:sz w:val="22"/>
                <w:szCs w:val="22"/>
              </w:rPr>
              <w:t xml:space="preserve">в связи с закреплением правильного произношения звуков. </w:t>
            </w:r>
          </w:p>
          <w:p w:rsidR="00A12A06" w:rsidRDefault="00A12A06" w:rsidP="00C94ED4">
            <w:pPr>
              <w:pStyle w:val="a"/>
            </w:pPr>
            <w:r>
              <w:rPr>
                <w:sz w:val="22"/>
                <w:szCs w:val="22"/>
              </w:rPr>
              <w:t xml:space="preserve">Усвоение доступных ритмических моделей слов: </w:t>
            </w:r>
            <w:r>
              <w:rPr>
                <w:rStyle w:val="Emphasis"/>
                <w:iCs/>
                <w:sz w:val="22"/>
                <w:szCs w:val="22"/>
              </w:rPr>
              <w:t>тá</w:t>
            </w:r>
            <w:r>
              <w:rPr>
                <w:sz w:val="22"/>
                <w:szCs w:val="22"/>
              </w:rPr>
              <w:t>—</w:t>
            </w:r>
            <w:r>
              <w:rPr>
                <w:rStyle w:val="Emphasis"/>
                <w:iCs/>
                <w:sz w:val="22"/>
                <w:szCs w:val="22"/>
              </w:rPr>
              <w:t>та, та</w:t>
            </w:r>
            <w:r>
              <w:rPr>
                <w:sz w:val="22"/>
                <w:szCs w:val="22"/>
              </w:rPr>
              <w:t>—</w:t>
            </w:r>
            <w:r>
              <w:rPr>
                <w:rStyle w:val="Emphasis"/>
                <w:iCs/>
                <w:sz w:val="22"/>
                <w:szCs w:val="22"/>
              </w:rPr>
              <w:t>тá, тá—та</w:t>
            </w:r>
            <w:r>
              <w:rPr>
                <w:sz w:val="22"/>
                <w:szCs w:val="22"/>
              </w:rPr>
              <w:t>—</w:t>
            </w:r>
            <w:r>
              <w:rPr>
                <w:rStyle w:val="Emphasis"/>
                <w:iCs/>
                <w:sz w:val="22"/>
                <w:szCs w:val="22"/>
              </w:rPr>
              <w:t>та, та</w:t>
            </w:r>
            <w:r>
              <w:rPr>
                <w:sz w:val="22"/>
                <w:szCs w:val="22"/>
              </w:rPr>
              <w:t>—</w:t>
            </w:r>
            <w:r>
              <w:rPr>
                <w:rStyle w:val="Emphasis"/>
                <w:iCs/>
                <w:sz w:val="22"/>
                <w:szCs w:val="22"/>
              </w:rPr>
              <w:t>тá</w:t>
            </w:r>
            <w:r>
              <w:rPr>
                <w:sz w:val="22"/>
                <w:szCs w:val="22"/>
              </w:rPr>
              <w:t>—</w:t>
            </w:r>
            <w:r>
              <w:rPr>
                <w:rStyle w:val="Emphasis"/>
                <w:iCs/>
                <w:sz w:val="22"/>
                <w:szCs w:val="22"/>
              </w:rPr>
              <w:t>та.</w:t>
            </w:r>
          </w:p>
          <w:p w:rsidR="00A12A06" w:rsidRDefault="00A12A06" w:rsidP="00C94ED4">
            <w:pPr>
              <w:pStyle w:val="a"/>
            </w:pPr>
            <w:r>
              <w:rPr>
                <w:sz w:val="22"/>
                <w:szCs w:val="22"/>
              </w:rPr>
              <w:t xml:space="preserve">Определение ритмических моделей слов: </w:t>
            </w:r>
            <w:r>
              <w:rPr>
                <w:rStyle w:val="Emphasis"/>
                <w:iCs/>
                <w:sz w:val="22"/>
                <w:szCs w:val="22"/>
              </w:rPr>
              <w:t>вата</w:t>
            </w:r>
            <w:r>
              <w:rPr>
                <w:sz w:val="22"/>
                <w:szCs w:val="22"/>
              </w:rPr>
              <w:t>—</w:t>
            </w:r>
            <w:r>
              <w:rPr>
                <w:rStyle w:val="Emphasis"/>
                <w:iCs/>
                <w:sz w:val="22"/>
                <w:szCs w:val="22"/>
              </w:rPr>
              <w:t>тáта, вода</w:t>
            </w:r>
            <w:r>
              <w:rPr>
                <w:sz w:val="22"/>
                <w:szCs w:val="22"/>
              </w:rPr>
              <w:t>—</w:t>
            </w:r>
            <w:r>
              <w:rPr>
                <w:rStyle w:val="Emphasis"/>
                <w:iCs/>
                <w:sz w:val="22"/>
                <w:szCs w:val="22"/>
              </w:rPr>
              <w:t xml:space="preserve">татá </w:t>
            </w:r>
            <w:r>
              <w:rPr>
                <w:sz w:val="22"/>
                <w:szCs w:val="22"/>
              </w:rPr>
              <w:t xml:space="preserve">и т. п. </w:t>
            </w:r>
          </w:p>
          <w:p w:rsidR="00A12A06" w:rsidRDefault="00A12A06" w:rsidP="00C94ED4">
            <w:pPr>
              <w:pStyle w:val="a"/>
            </w:pPr>
            <w:r>
              <w:rPr>
                <w:sz w:val="22"/>
                <w:szCs w:val="22"/>
              </w:rPr>
              <w:t xml:space="preserve">Соотнесение слова с заданной ритмической моделью. </w:t>
            </w:r>
          </w:p>
        </w:tc>
        <w:tc>
          <w:tcPr>
            <w:tcW w:w="0" w:type="auto"/>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 xml:space="preserve">1. Воспитание направленности внимания к изучению грамматических форм слов за счет сравнения и сопоставления: существительных единственного и множественного числа с окончаниями </w:t>
            </w:r>
            <w:r>
              <w:rPr>
                <w:rStyle w:val="Emphasis"/>
                <w:iCs/>
                <w:sz w:val="22"/>
                <w:szCs w:val="22"/>
              </w:rPr>
              <w:t xml:space="preserve">и, ы, а </w:t>
            </w:r>
            <w:r>
              <w:rPr>
                <w:sz w:val="22"/>
                <w:szCs w:val="22"/>
              </w:rPr>
              <w:t>(</w:t>
            </w:r>
            <w:r>
              <w:rPr>
                <w:rStyle w:val="Emphasis"/>
                <w:iCs/>
                <w:sz w:val="22"/>
                <w:szCs w:val="22"/>
              </w:rPr>
              <w:t>куски, кусты, кружки, письма</w:t>
            </w:r>
            <w:r>
              <w:rPr>
                <w:sz w:val="22"/>
                <w:szCs w:val="22"/>
              </w:rPr>
              <w:t xml:space="preserve">); различных окончаний существительных множественного числа, личных окончаний существительных множественного числа родительного падежа (много </w:t>
            </w:r>
            <w:r>
              <w:rPr>
                <w:rStyle w:val="Emphasis"/>
                <w:iCs/>
                <w:sz w:val="22"/>
                <w:szCs w:val="22"/>
              </w:rPr>
              <w:t>куск</w:t>
            </w:r>
            <w:r>
              <w:rPr>
                <w:rStyle w:val="Strong"/>
                <w:bCs/>
                <w:i/>
                <w:iCs/>
                <w:sz w:val="22"/>
                <w:szCs w:val="22"/>
              </w:rPr>
              <w:t>ов</w:t>
            </w:r>
            <w:r>
              <w:rPr>
                <w:rStyle w:val="Emphasis"/>
                <w:iCs/>
                <w:sz w:val="22"/>
                <w:szCs w:val="22"/>
              </w:rPr>
              <w:t>, олен</w:t>
            </w:r>
            <w:r>
              <w:rPr>
                <w:rStyle w:val="Strong"/>
                <w:bCs/>
                <w:i/>
                <w:iCs/>
                <w:sz w:val="22"/>
                <w:szCs w:val="22"/>
              </w:rPr>
              <w:t>ей</w:t>
            </w:r>
            <w:r>
              <w:rPr>
                <w:rStyle w:val="Emphasis"/>
                <w:iCs/>
                <w:sz w:val="22"/>
                <w:szCs w:val="22"/>
              </w:rPr>
              <w:t>, стуль</w:t>
            </w:r>
            <w:r>
              <w:rPr>
                <w:rStyle w:val="Strong"/>
                <w:bCs/>
                <w:i/>
                <w:iCs/>
                <w:sz w:val="22"/>
                <w:szCs w:val="22"/>
              </w:rPr>
              <w:t>ев</w:t>
            </w:r>
            <w:r>
              <w:rPr>
                <w:rStyle w:val="Emphasis"/>
                <w:iCs/>
                <w:sz w:val="22"/>
                <w:szCs w:val="22"/>
              </w:rPr>
              <w:t>, лен</w:t>
            </w:r>
            <w:r>
              <w:rPr>
                <w:rStyle w:val="Strong"/>
                <w:bCs/>
                <w:i/>
                <w:iCs/>
                <w:sz w:val="22"/>
                <w:szCs w:val="22"/>
              </w:rPr>
              <w:t>т</w:t>
            </w:r>
            <w:r>
              <w:rPr>
                <w:rStyle w:val="Emphasis"/>
                <w:iCs/>
                <w:sz w:val="22"/>
                <w:szCs w:val="22"/>
              </w:rPr>
              <w:t>, око</w:t>
            </w:r>
            <w:r>
              <w:rPr>
                <w:rStyle w:val="Strong"/>
                <w:bCs/>
                <w:i/>
                <w:iCs/>
                <w:sz w:val="22"/>
                <w:szCs w:val="22"/>
              </w:rPr>
              <w:t>н</w:t>
            </w:r>
            <w:r>
              <w:rPr>
                <w:rStyle w:val="Emphasis"/>
                <w:iCs/>
                <w:sz w:val="22"/>
                <w:szCs w:val="22"/>
              </w:rPr>
              <w:t xml:space="preserve"> </w:t>
            </w:r>
            <w:r>
              <w:rPr>
                <w:sz w:val="22"/>
                <w:szCs w:val="22"/>
              </w:rPr>
              <w:t>и т. д.).</w:t>
            </w:r>
          </w:p>
          <w:p w:rsidR="00A12A06" w:rsidRDefault="00A12A06" w:rsidP="00C94ED4">
            <w:pPr>
              <w:pStyle w:val="a"/>
            </w:pPr>
            <w:r>
              <w:rPr>
                <w:sz w:val="22"/>
                <w:szCs w:val="22"/>
              </w:rPr>
              <w:t>Согласование глаголов единственного и множественного числа настоящего времени с существительными (</w:t>
            </w:r>
            <w:r>
              <w:rPr>
                <w:rStyle w:val="Emphasis"/>
                <w:iCs/>
                <w:sz w:val="22"/>
                <w:szCs w:val="22"/>
              </w:rPr>
              <w:t>залаяла собака, залаяли ... собаки</w:t>
            </w:r>
            <w:r>
              <w:rPr>
                <w:sz w:val="22"/>
                <w:szCs w:val="22"/>
              </w:rPr>
              <w:t>); сравнение личных окончаний глаголов настоящего времени в единственном и множественном числе (</w:t>
            </w:r>
            <w:r>
              <w:rPr>
                <w:rStyle w:val="Emphasis"/>
                <w:iCs/>
                <w:sz w:val="22"/>
                <w:szCs w:val="22"/>
              </w:rPr>
              <w:t>поет Валя, поют ... дети</w:t>
            </w:r>
            <w:r>
              <w:rPr>
                <w:sz w:val="22"/>
                <w:szCs w:val="22"/>
              </w:rPr>
              <w:t>); привлечение внимания к родовой принадлежности предметов (</w:t>
            </w:r>
            <w:r>
              <w:rPr>
                <w:rStyle w:val="Emphasis"/>
                <w:iCs/>
                <w:sz w:val="22"/>
                <w:szCs w:val="22"/>
              </w:rPr>
              <w:t>мой ... стакан, моя ... сумка</w:t>
            </w:r>
            <w:r>
              <w:rPr>
                <w:sz w:val="22"/>
                <w:szCs w:val="22"/>
              </w:rPr>
              <w:t xml:space="preserve">). </w:t>
            </w:r>
          </w:p>
          <w:p w:rsidR="00A12A06" w:rsidRDefault="00A12A06" w:rsidP="00C94ED4">
            <w:pPr>
              <w:pStyle w:val="a"/>
            </w:pPr>
            <w:r>
              <w:rPr>
                <w:rStyle w:val="Emphasis"/>
                <w:iCs/>
                <w:sz w:val="22"/>
                <w:szCs w:val="22"/>
              </w:rPr>
              <w:t>2. </w:t>
            </w:r>
            <w:r>
              <w:rPr>
                <w:sz w:val="22"/>
                <w:szCs w:val="22"/>
              </w:rPr>
              <w:t>Словарная работа. Привлечение внимания к образованию слов способом присоединения приставки (</w:t>
            </w:r>
            <w:r>
              <w:rPr>
                <w:rStyle w:val="Emphasis"/>
                <w:iCs/>
                <w:sz w:val="22"/>
                <w:szCs w:val="22"/>
              </w:rPr>
              <w:t>наливает, поливает, выливает...</w:t>
            </w:r>
            <w:r>
              <w:rPr>
                <w:sz w:val="22"/>
                <w:szCs w:val="22"/>
              </w:rPr>
              <w:t>); способом присоединения суффиксов (</w:t>
            </w:r>
            <w:r>
              <w:rPr>
                <w:rStyle w:val="Emphasis"/>
                <w:iCs/>
                <w:sz w:val="22"/>
                <w:szCs w:val="22"/>
              </w:rPr>
              <w:t>мех — меховой — меховая, лимон — лимонный — лимонная</w:t>
            </w:r>
            <w:r>
              <w:rPr>
                <w:sz w:val="22"/>
                <w:szCs w:val="22"/>
              </w:rPr>
              <w:t>); способом словосложения (</w:t>
            </w:r>
            <w:r>
              <w:rPr>
                <w:rStyle w:val="Emphasis"/>
                <w:iCs/>
                <w:sz w:val="22"/>
                <w:szCs w:val="22"/>
              </w:rPr>
              <w:t>пылесос, сенокос, снегопад</w:t>
            </w:r>
            <w:r>
              <w:rPr>
                <w:sz w:val="22"/>
                <w:szCs w:val="22"/>
              </w:rPr>
              <w:t>); к словам с уменьшительно-ласкательным значением (</w:t>
            </w:r>
            <w:r>
              <w:rPr>
                <w:rStyle w:val="Emphasis"/>
                <w:iCs/>
                <w:sz w:val="22"/>
                <w:szCs w:val="22"/>
              </w:rPr>
              <w:t>пенек, лесок, колесико</w:t>
            </w:r>
            <w:r>
              <w:rPr>
                <w:sz w:val="22"/>
                <w:szCs w:val="22"/>
              </w:rPr>
              <w:t xml:space="preserve">). </w:t>
            </w:r>
          </w:p>
          <w:p w:rsidR="00A12A06" w:rsidRDefault="00A12A06" w:rsidP="00C94ED4">
            <w:pPr>
              <w:pStyle w:val="a"/>
            </w:pPr>
            <w:r>
              <w:rPr>
                <w:sz w:val="22"/>
                <w:szCs w:val="22"/>
              </w:rPr>
              <w:t xml:space="preserve">3. Предложение, связная речь. </w:t>
            </w:r>
          </w:p>
          <w:p w:rsidR="00A12A06" w:rsidRDefault="00A12A06" w:rsidP="00C94ED4">
            <w:pPr>
              <w:pStyle w:val="a"/>
            </w:pPr>
            <w:r>
              <w:rPr>
                <w:sz w:val="22"/>
                <w:szCs w:val="22"/>
              </w:rPr>
              <w:t>Привлечение внимания к составу простого распространенного предложения с прямым дополнением (</w:t>
            </w:r>
            <w:r>
              <w:rPr>
                <w:rStyle w:val="Emphasis"/>
                <w:iCs/>
                <w:sz w:val="22"/>
                <w:szCs w:val="22"/>
              </w:rPr>
              <w:t>Валя читает книгу</w:t>
            </w:r>
            <w:r>
              <w:rPr>
                <w:sz w:val="22"/>
                <w:szCs w:val="22"/>
              </w:rPr>
              <w:t xml:space="preserve">); выделение слов из предложений с помощью вопросов: </w:t>
            </w:r>
          </w:p>
          <w:p w:rsidR="00A12A06" w:rsidRDefault="00A12A06" w:rsidP="00C94ED4">
            <w:pPr>
              <w:pStyle w:val="a"/>
            </w:pPr>
            <w:r>
              <w:rPr>
                <w:rStyle w:val="razriadka1"/>
                <w:sz w:val="22"/>
                <w:szCs w:val="22"/>
              </w:rPr>
              <w:t>кто? что делает? делает что?</w:t>
            </w:r>
            <w:r>
              <w:rPr>
                <w:sz w:val="22"/>
                <w:szCs w:val="22"/>
              </w:rPr>
              <w:t xml:space="preserve">; составление предложений из слов, данных полностью или частично в начальной форме; воспитание навыка отвечать кратким (одним словом) и полным ответом на вопросы. </w:t>
            </w:r>
          </w:p>
          <w:p w:rsidR="00A12A06" w:rsidRDefault="00A12A06" w:rsidP="00C94ED4">
            <w:pPr>
              <w:pStyle w:val="a"/>
            </w:pPr>
            <w:r>
              <w:rPr>
                <w:sz w:val="22"/>
                <w:szCs w:val="22"/>
              </w:rPr>
              <w:t xml:space="preserve">Составление простых распространенных предложений с использованием предлогов </w:t>
            </w:r>
            <w:r>
              <w:rPr>
                <w:rStyle w:val="Emphasis"/>
                <w:iCs/>
                <w:sz w:val="22"/>
                <w:szCs w:val="22"/>
              </w:rPr>
              <w:t xml:space="preserve">на, у, в, под, над, с, со </w:t>
            </w:r>
            <w:r>
              <w:rPr>
                <w:sz w:val="22"/>
                <w:szCs w:val="22"/>
              </w:rPr>
              <w:t xml:space="preserve">по картинкам, по демонстрации действий, по вопросам. </w:t>
            </w:r>
          </w:p>
          <w:p w:rsidR="00A12A06" w:rsidRDefault="00A12A06" w:rsidP="00C94ED4">
            <w:pPr>
              <w:pStyle w:val="a"/>
            </w:pPr>
            <w:r>
              <w:rPr>
                <w:sz w:val="22"/>
                <w:szCs w:val="22"/>
              </w:rPr>
              <w:t xml:space="preserve">Объединение нескольких предложений в небольшой рассказ. </w:t>
            </w:r>
          </w:p>
          <w:p w:rsidR="00A12A06" w:rsidRDefault="00A12A06" w:rsidP="00C94ED4">
            <w:pPr>
              <w:pStyle w:val="a"/>
            </w:pPr>
            <w:r>
              <w:rPr>
                <w:sz w:val="22"/>
                <w:szCs w:val="22"/>
              </w:rPr>
              <w:t xml:space="preserve">Заучивание текстов наизусть. </w:t>
            </w:r>
          </w:p>
        </w:tc>
        <w:tc>
          <w:tcPr>
            <w:tcW w:w="0" w:type="auto"/>
            <w:tcBorders>
              <w:top w:val="outset" w:sz="6" w:space="0" w:color="auto"/>
              <w:left w:val="outset" w:sz="6" w:space="0" w:color="auto"/>
              <w:bottom w:val="outset" w:sz="6" w:space="0" w:color="auto"/>
            </w:tcBorders>
          </w:tcPr>
          <w:p w:rsidR="00A12A06" w:rsidRDefault="00A12A06" w:rsidP="00C94ED4">
            <w:pPr>
              <w:pStyle w:val="a"/>
            </w:pPr>
            <w:r>
              <w:rPr>
                <w:sz w:val="22"/>
                <w:szCs w:val="22"/>
              </w:rPr>
              <w:t>1. Анализ звукового состава правильно произносимых слов (в связи с формированием навыков произношения и развития фонематического восприятия). Выделение начального гласного из слов (</w:t>
            </w:r>
            <w:r>
              <w:rPr>
                <w:rStyle w:val="Emphasis"/>
                <w:b/>
                <w:bCs/>
                <w:iCs/>
                <w:sz w:val="22"/>
                <w:szCs w:val="22"/>
              </w:rPr>
              <w:t>А</w:t>
            </w:r>
            <w:r>
              <w:rPr>
                <w:rStyle w:val="Emphasis"/>
                <w:iCs/>
                <w:sz w:val="22"/>
                <w:szCs w:val="22"/>
              </w:rPr>
              <w:t xml:space="preserve">ня, </w:t>
            </w:r>
            <w:r>
              <w:rPr>
                <w:rStyle w:val="Strong"/>
                <w:bCs/>
                <w:i/>
                <w:iCs/>
                <w:sz w:val="22"/>
                <w:szCs w:val="22"/>
              </w:rPr>
              <w:t>и</w:t>
            </w:r>
            <w:r>
              <w:rPr>
                <w:rStyle w:val="Emphasis"/>
                <w:iCs/>
                <w:sz w:val="22"/>
                <w:szCs w:val="22"/>
              </w:rPr>
              <w:t xml:space="preserve">ва, </w:t>
            </w:r>
            <w:r>
              <w:rPr>
                <w:rStyle w:val="Strong"/>
                <w:bCs/>
                <w:i/>
                <w:iCs/>
                <w:sz w:val="22"/>
                <w:szCs w:val="22"/>
              </w:rPr>
              <w:t>у</w:t>
            </w:r>
            <w:r>
              <w:rPr>
                <w:rStyle w:val="Emphasis"/>
                <w:iCs/>
                <w:sz w:val="22"/>
                <w:szCs w:val="22"/>
              </w:rPr>
              <w:t>тка</w:t>
            </w:r>
            <w:r>
              <w:rPr>
                <w:sz w:val="22"/>
                <w:szCs w:val="22"/>
              </w:rPr>
              <w:t>), последовательное называние гласных из ряда двух — трех гласных (</w:t>
            </w:r>
            <w:r>
              <w:rPr>
                <w:rStyle w:val="Emphasis"/>
                <w:iCs/>
                <w:sz w:val="22"/>
                <w:szCs w:val="22"/>
              </w:rPr>
              <w:t>аи, уиа</w:t>
            </w:r>
            <w:r>
              <w:rPr>
                <w:sz w:val="22"/>
                <w:szCs w:val="22"/>
              </w:rPr>
              <w:t xml:space="preserve">). </w:t>
            </w:r>
          </w:p>
          <w:p w:rsidR="00A12A06" w:rsidRDefault="00A12A06" w:rsidP="00C94ED4">
            <w:pPr>
              <w:pStyle w:val="a"/>
            </w:pPr>
            <w:r>
              <w:rPr>
                <w:sz w:val="22"/>
                <w:szCs w:val="22"/>
              </w:rPr>
              <w:t xml:space="preserve">Анализ и синтез обратных слогов, например </w:t>
            </w:r>
            <w:r>
              <w:rPr>
                <w:rStyle w:val="Emphasis"/>
                <w:iCs/>
                <w:sz w:val="22"/>
                <w:szCs w:val="22"/>
              </w:rPr>
              <w:t xml:space="preserve">«am», «ит»; </w:t>
            </w:r>
            <w:r>
              <w:rPr>
                <w:sz w:val="22"/>
                <w:szCs w:val="22"/>
              </w:rPr>
              <w:t xml:space="preserve">выделение последнего согласного из слов </w:t>
            </w:r>
            <w:r>
              <w:rPr>
                <w:rStyle w:val="Emphasis"/>
                <w:iCs/>
                <w:sz w:val="22"/>
                <w:szCs w:val="22"/>
              </w:rPr>
              <w:t>(«ма</w:t>
            </w:r>
            <w:r>
              <w:rPr>
                <w:rStyle w:val="Strong"/>
                <w:bCs/>
                <w:i/>
                <w:iCs/>
                <w:sz w:val="22"/>
                <w:szCs w:val="22"/>
              </w:rPr>
              <w:t>к</w:t>
            </w:r>
            <w:r>
              <w:rPr>
                <w:rStyle w:val="Emphasis"/>
                <w:iCs/>
                <w:sz w:val="22"/>
                <w:szCs w:val="22"/>
              </w:rPr>
              <w:t>», «ко</w:t>
            </w:r>
            <w:r>
              <w:rPr>
                <w:rStyle w:val="Strong"/>
                <w:bCs/>
                <w:i/>
                <w:iCs/>
                <w:sz w:val="22"/>
                <w:szCs w:val="22"/>
              </w:rPr>
              <w:t>т</w:t>
            </w:r>
            <w:r>
              <w:rPr>
                <w:rStyle w:val="Emphasis"/>
                <w:iCs/>
                <w:sz w:val="22"/>
                <w:szCs w:val="22"/>
              </w:rPr>
              <w:t xml:space="preserve">»). </w:t>
            </w:r>
            <w:r>
              <w:rPr>
                <w:sz w:val="22"/>
                <w:szCs w:val="22"/>
              </w:rPr>
              <w:t xml:space="preserve">Выделение слогообразующего гласного в позиции после согласного из слов, например: </w:t>
            </w:r>
            <w:r>
              <w:rPr>
                <w:rStyle w:val="Emphasis"/>
                <w:iCs/>
                <w:sz w:val="22"/>
                <w:szCs w:val="22"/>
              </w:rPr>
              <w:t xml:space="preserve">«ком», «кнут». </w:t>
            </w:r>
            <w:r>
              <w:rPr>
                <w:sz w:val="22"/>
                <w:szCs w:val="22"/>
              </w:rPr>
              <w:t>Выделение первого согласного в слове.</w:t>
            </w:r>
          </w:p>
          <w:p w:rsidR="00A12A06" w:rsidRDefault="00A12A06" w:rsidP="00C94ED4">
            <w:pPr>
              <w:pStyle w:val="a"/>
            </w:pPr>
            <w:r>
              <w:rPr>
                <w:sz w:val="22"/>
                <w:szCs w:val="22"/>
              </w:rPr>
              <w:t xml:space="preserve">Анализ и синтез слогов </w:t>
            </w:r>
            <w:r>
              <w:rPr>
                <w:rStyle w:val="Emphasis"/>
                <w:iCs/>
                <w:sz w:val="22"/>
                <w:szCs w:val="22"/>
              </w:rPr>
              <w:t xml:space="preserve">(«та», «ми») </w:t>
            </w:r>
            <w:r>
              <w:rPr>
                <w:sz w:val="22"/>
                <w:szCs w:val="22"/>
              </w:rPr>
              <w:t xml:space="preserve">и слов: </w:t>
            </w:r>
            <w:r>
              <w:rPr>
                <w:rStyle w:val="Emphasis"/>
                <w:iCs/>
                <w:sz w:val="22"/>
                <w:szCs w:val="22"/>
              </w:rPr>
              <w:t xml:space="preserve">«суп», «кит» </w:t>
            </w:r>
            <w:r>
              <w:rPr>
                <w:sz w:val="22"/>
                <w:szCs w:val="22"/>
              </w:rPr>
              <w:t xml:space="preserve">(все упражнения по усвоению навыков звукового анализа и синтеза проводятся в игровой форме). </w:t>
            </w:r>
          </w:p>
          <w:p w:rsidR="00A12A06" w:rsidRDefault="00A12A06" w:rsidP="00C94ED4">
            <w:pPr>
              <w:pStyle w:val="a"/>
            </w:pPr>
            <w:r>
              <w:rPr>
                <w:sz w:val="22"/>
                <w:szCs w:val="22"/>
              </w:rPr>
              <w:t xml:space="preserve">2. Формирование навыка слогового чтения. Последовательное знакомство с буквами </w:t>
            </w:r>
            <w:r>
              <w:rPr>
                <w:rStyle w:val="Emphasis"/>
                <w:iCs/>
                <w:sz w:val="22"/>
                <w:szCs w:val="22"/>
              </w:rPr>
              <w:t xml:space="preserve">у, а, и, п, т, м, к, о, ы, с </w:t>
            </w:r>
            <w:r>
              <w:rPr>
                <w:sz w:val="22"/>
                <w:szCs w:val="22"/>
              </w:rPr>
              <w:t xml:space="preserve">на основе четкого правильного произношения твердых и мягких звуков, постепенно отрабатываемых в соответствии с программой по формированию произношения. Выкладывание из цветных фишек и букв, чтение и письмо обратных слогов: </w:t>
            </w:r>
            <w:r>
              <w:rPr>
                <w:rStyle w:val="Emphasis"/>
                <w:iCs/>
                <w:sz w:val="22"/>
                <w:szCs w:val="22"/>
              </w:rPr>
              <w:t>«am», «ит».</w:t>
            </w:r>
            <w:r>
              <w:rPr>
                <w:sz w:val="22"/>
                <w:szCs w:val="22"/>
              </w:rPr>
              <w:t xml:space="preserve"> </w:t>
            </w:r>
          </w:p>
          <w:p w:rsidR="00A12A06" w:rsidRDefault="00A12A06" w:rsidP="00C94ED4">
            <w:pPr>
              <w:pStyle w:val="a"/>
            </w:pPr>
            <w:r>
              <w:rPr>
                <w:sz w:val="22"/>
                <w:szCs w:val="22"/>
              </w:rPr>
              <w:t xml:space="preserve">Выкладывание из фишек и букв, а также слитное чтение прямых слогов: </w:t>
            </w:r>
            <w:r>
              <w:rPr>
                <w:rStyle w:val="Emphasis"/>
                <w:iCs/>
                <w:sz w:val="22"/>
                <w:szCs w:val="22"/>
              </w:rPr>
              <w:t xml:space="preserve">«та», «му», «ми», «си» </w:t>
            </w:r>
            <w:r>
              <w:rPr>
                <w:sz w:val="22"/>
                <w:szCs w:val="22"/>
              </w:rPr>
              <w:t xml:space="preserve">с ориентировкой на гласную букву. </w:t>
            </w:r>
          </w:p>
          <w:p w:rsidR="00A12A06" w:rsidRDefault="00A12A06" w:rsidP="00C94ED4">
            <w:pPr>
              <w:pStyle w:val="a"/>
            </w:pPr>
            <w:r>
              <w:rPr>
                <w:sz w:val="22"/>
                <w:szCs w:val="22"/>
              </w:rPr>
              <w:t xml:space="preserve">Преобразовывание слогов и их письмо. </w:t>
            </w:r>
          </w:p>
          <w:p w:rsidR="00A12A06" w:rsidRDefault="00A12A06" w:rsidP="00C94ED4">
            <w:pPr>
              <w:pStyle w:val="a"/>
            </w:pPr>
            <w:r>
              <w:rPr>
                <w:sz w:val="22"/>
                <w:szCs w:val="22"/>
              </w:rPr>
              <w:t xml:space="preserve">Выкладывание из букв разрезной азбуки и чтение слов, например: </w:t>
            </w:r>
            <w:r>
              <w:rPr>
                <w:rStyle w:val="Emphasis"/>
                <w:iCs/>
                <w:sz w:val="22"/>
                <w:szCs w:val="22"/>
              </w:rPr>
              <w:t>«сом», «кит».</w:t>
            </w:r>
            <w:r>
              <w:rPr>
                <w:sz w:val="22"/>
                <w:szCs w:val="22"/>
              </w:rPr>
              <w:t xml:space="preserve"> </w:t>
            </w:r>
          </w:p>
          <w:p w:rsidR="00A12A06" w:rsidRDefault="00A12A06" w:rsidP="00C94ED4">
            <w:pPr>
              <w:pStyle w:val="a"/>
            </w:pPr>
            <w:r>
              <w:rPr>
                <w:sz w:val="22"/>
                <w:szCs w:val="22"/>
              </w:rPr>
              <w:t xml:space="preserve">Постепенное усвоение терминов </w:t>
            </w:r>
            <w:r>
              <w:rPr>
                <w:rStyle w:val="Emphasis"/>
                <w:iCs/>
                <w:sz w:val="22"/>
                <w:szCs w:val="22"/>
              </w:rPr>
              <w:t>«звук», «буква», «слово», «слог», «гласный звук», «согласный звук», «твердый звук», «мягкий звук».</w:t>
            </w:r>
            <w:r>
              <w:rPr>
                <w:sz w:val="22"/>
                <w:szCs w:val="22"/>
              </w:rPr>
              <w:t xml:space="preserve"> </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II </w:t>
            </w:r>
          </w:p>
          <w:p w:rsidR="00A12A06" w:rsidRDefault="00A12A06" w:rsidP="00C94ED4">
            <w:pPr>
              <w:pStyle w:val="a"/>
              <w:jc w:val="center"/>
            </w:pPr>
            <w:r>
              <w:rPr>
                <w:sz w:val="22"/>
                <w:szCs w:val="22"/>
              </w:rPr>
              <w:t xml:space="preserve">Ноябрь, декабрь, январь, февраль </w:t>
            </w:r>
          </w:p>
        </w:tc>
        <w:tc>
          <w:tcPr>
            <w:tcW w:w="0" w:type="auto"/>
            <w:tcBorders>
              <w:top w:val="outset" w:sz="6" w:space="0" w:color="auto"/>
              <w:left w:val="outset" w:sz="6" w:space="0" w:color="auto"/>
              <w:bottom w:val="outset" w:sz="6" w:space="0" w:color="auto"/>
              <w:right w:val="outset" w:sz="6" w:space="0" w:color="auto"/>
            </w:tcBorders>
          </w:tcPr>
          <w:p w:rsidR="00A12A06" w:rsidRDefault="00A12A06" w:rsidP="00C94ED4">
            <w:pPr>
              <w:pStyle w:val="zag4"/>
            </w:pPr>
            <w:r>
              <w:rPr>
                <w:sz w:val="22"/>
                <w:szCs w:val="22"/>
              </w:rPr>
              <w:t xml:space="preserve">Индивидуальные и подгрупповые занятия </w:t>
            </w:r>
          </w:p>
          <w:p w:rsidR="00A12A06" w:rsidRDefault="00A12A06" w:rsidP="00C94ED4">
            <w:pPr>
              <w:pStyle w:val="a"/>
            </w:pPr>
            <w:r>
              <w:rPr>
                <w:sz w:val="22"/>
                <w:szCs w:val="22"/>
              </w:rPr>
              <w:t xml:space="preserve">1. Постановка и первоначальное закрепление звуков: [т], [б], [б’], [д], [д’], [г], [г’], [ш], [ж], [л], [р], [р’], [ц], [ч], [ш] в соответствии с индивидуальными планами и планами фронтальных занятий. </w:t>
            </w:r>
          </w:p>
          <w:p w:rsidR="00A12A06" w:rsidRDefault="00A12A06" w:rsidP="00C94ED4">
            <w:pPr>
              <w:pStyle w:val="a"/>
            </w:pPr>
            <w:r>
              <w:rPr>
                <w:sz w:val="22"/>
                <w:szCs w:val="22"/>
              </w:rPr>
              <w:t>2. Преодоление затруднений в произношении трудных по структуре слов, состоящих из правильно произносимых звуков (</w:t>
            </w:r>
            <w:r>
              <w:rPr>
                <w:rStyle w:val="Emphasis"/>
                <w:iCs/>
                <w:sz w:val="22"/>
                <w:szCs w:val="22"/>
              </w:rPr>
              <w:t xml:space="preserve">строительство, космонавт </w:t>
            </w:r>
            <w:r>
              <w:rPr>
                <w:sz w:val="22"/>
                <w:szCs w:val="22"/>
              </w:rPr>
              <w:t xml:space="preserve">и др.). </w:t>
            </w:r>
          </w:p>
          <w:p w:rsidR="00A12A06" w:rsidRDefault="00A12A06" w:rsidP="00C94ED4">
            <w:pPr>
              <w:pStyle w:val="a"/>
            </w:pPr>
            <w:r>
              <w:rPr>
                <w:sz w:val="22"/>
                <w:szCs w:val="22"/>
              </w:rPr>
              <w:t xml:space="preserve">3. Формирование связной, грамматически правильной речи с учетом индивидуальных особенностей детей. </w:t>
            </w:r>
          </w:p>
          <w:p w:rsidR="00A12A06" w:rsidRDefault="00A12A06" w:rsidP="00C94ED4">
            <w:pPr>
              <w:pStyle w:val="zag4"/>
            </w:pPr>
            <w:r>
              <w:rPr>
                <w:sz w:val="22"/>
                <w:szCs w:val="22"/>
              </w:rPr>
              <w:t xml:space="preserve">Фронтальные занятия </w:t>
            </w:r>
          </w:p>
          <w:p w:rsidR="00A12A06" w:rsidRDefault="00A12A06" w:rsidP="00C94ED4">
            <w:pPr>
              <w:pStyle w:val="a"/>
            </w:pPr>
            <w:r>
              <w:rPr>
                <w:sz w:val="22"/>
                <w:szCs w:val="22"/>
              </w:rPr>
              <w:t xml:space="preserve">1. Закрепление правильного произношения звуков: [с] (продолжение), [с’], [з], [з’], [б], [б’], [д], [д’], [г], [г’], [ш], [л], [ж], [р], [р’]. </w:t>
            </w:r>
          </w:p>
          <w:p w:rsidR="00A12A06" w:rsidRDefault="00A12A06" w:rsidP="00C94ED4">
            <w:pPr>
              <w:pStyle w:val="a"/>
            </w:pPr>
            <w:r>
              <w:rPr>
                <w:sz w:val="22"/>
                <w:szCs w:val="22"/>
              </w:rPr>
              <w:t xml:space="preserve">2. Различение звуков на слух: [с] — [с’], [з] — [з’], [з] — [з’] — [с] — [с’], [б] — [б’] — [п] — [п’], [д] — [д’], </w:t>
            </w:r>
          </w:p>
          <w:p w:rsidR="00A12A06" w:rsidRDefault="00A12A06" w:rsidP="00C94ED4">
            <w:pPr>
              <w:pStyle w:val="a"/>
            </w:pPr>
            <w:r>
              <w:rPr>
                <w:sz w:val="22"/>
                <w:szCs w:val="22"/>
              </w:rPr>
              <w:t xml:space="preserve">[д] — [д’] — [т] — [т’] — [г] — [г’], [г] — [г’] — [к] — [к’] — [д] — [д’], [ш] — [с] — [ж] — [щ], [л] — [л’] — [р] — [р’], [ж]  — [з] — [ш] (без проговаривания). </w:t>
            </w:r>
          </w:p>
          <w:p w:rsidR="00A12A06" w:rsidRDefault="00A12A06" w:rsidP="00C94ED4">
            <w:pPr>
              <w:pStyle w:val="a"/>
            </w:pPr>
            <w:r>
              <w:rPr>
                <w:sz w:val="22"/>
                <w:szCs w:val="22"/>
              </w:rPr>
              <w:t xml:space="preserve">3. Дифференциация правильно произносимых звуков: [с] — [с’], [з] — [з’], [б] — [п], [д] — [т], [г] — [к], [с] — [ш], [ж] — [з], [ж] — [ш], [с] — [ш] — [з] — [ж], [р] — [р’], [л] — [л’]. </w:t>
            </w:r>
          </w:p>
          <w:p w:rsidR="00A12A06" w:rsidRDefault="00A12A06" w:rsidP="00C94ED4">
            <w:pPr>
              <w:pStyle w:val="a"/>
            </w:pPr>
            <w:r>
              <w:rPr>
                <w:sz w:val="22"/>
                <w:szCs w:val="22"/>
              </w:rPr>
              <w:t xml:space="preserve">4. Усвоение слов сложного слогового состава </w:t>
            </w:r>
            <w:r>
              <w:rPr>
                <w:rStyle w:val="Emphasis"/>
                <w:iCs/>
                <w:sz w:val="22"/>
                <w:szCs w:val="22"/>
              </w:rPr>
              <w:t xml:space="preserve">(тротуар, перекресток, экскаватор </w:t>
            </w:r>
            <w:r>
              <w:rPr>
                <w:sz w:val="22"/>
                <w:szCs w:val="22"/>
              </w:rPr>
              <w:t xml:space="preserve">и др.) в связи с закреплением правильного произношения перечисленных звуков. </w:t>
            </w:r>
          </w:p>
          <w:p w:rsidR="00A12A06" w:rsidRDefault="00A12A06" w:rsidP="00C94ED4">
            <w:pPr>
              <w:pStyle w:val="a"/>
            </w:pPr>
            <w:r>
              <w:rPr>
                <w:sz w:val="22"/>
                <w:szCs w:val="22"/>
              </w:rPr>
              <w:t xml:space="preserve">5. Анализ и синтез звукового состава слов, усвоенной звуко-слоговой структуры. </w:t>
            </w:r>
          </w:p>
        </w:tc>
        <w:tc>
          <w:tcPr>
            <w:tcW w:w="0" w:type="auto"/>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1. Развитие внимания к изменению грамматических форм слов в зависимости от рода, числа, падежа, времени действия</w:t>
            </w:r>
          </w:p>
          <w:p w:rsidR="00A12A06" w:rsidRDefault="00A12A06" w:rsidP="00C94ED4">
            <w:pPr>
              <w:pStyle w:val="a"/>
            </w:pPr>
            <w:r>
              <w:rPr>
                <w:sz w:val="22"/>
                <w:szCs w:val="22"/>
              </w:rPr>
              <w:t>Усвоение наиболее сложных форм множественного числа существительных (</w:t>
            </w:r>
            <w:r>
              <w:rPr>
                <w:rStyle w:val="Emphasis"/>
                <w:iCs/>
                <w:sz w:val="22"/>
                <w:szCs w:val="22"/>
              </w:rPr>
              <w:t>пальто, торты, крылья...</w:t>
            </w:r>
            <w:r>
              <w:rPr>
                <w:sz w:val="22"/>
                <w:szCs w:val="22"/>
              </w:rPr>
              <w:t xml:space="preserve">). </w:t>
            </w:r>
          </w:p>
          <w:p w:rsidR="00A12A06" w:rsidRDefault="00A12A06" w:rsidP="00C94ED4">
            <w:pPr>
              <w:pStyle w:val="a"/>
            </w:pPr>
            <w:r>
              <w:rPr>
                <w:sz w:val="22"/>
                <w:szCs w:val="22"/>
              </w:rPr>
              <w:t xml:space="preserve">Усвоение форм множественного числа родительного падежа существительных (много — </w:t>
            </w:r>
            <w:r>
              <w:rPr>
                <w:rStyle w:val="Emphasis"/>
                <w:iCs/>
                <w:sz w:val="22"/>
                <w:szCs w:val="22"/>
              </w:rPr>
              <w:t>яблок, платьев</w:t>
            </w:r>
            <w:r>
              <w:rPr>
                <w:sz w:val="22"/>
                <w:szCs w:val="22"/>
              </w:rPr>
              <w:t>). Привлечение внимания к падежным окончаниям существительных (В лесу жила белк</w:t>
            </w:r>
            <w:r>
              <w:rPr>
                <w:rStyle w:val="Strong"/>
                <w:bCs/>
                <w:sz w:val="22"/>
                <w:szCs w:val="22"/>
              </w:rPr>
              <w:t>а</w:t>
            </w:r>
            <w:r>
              <w:rPr>
                <w:sz w:val="22"/>
                <w:szCs w:val="22"/>
              </w:rPr>
              <w:t>. Дети любовались ... белк</w:t>
            </w:r>
            <w:r>
              <w:rPr>
                <w:rStyle w:val="Strong"/>
                <w:bCs/>
                <w:sz w:val="22"/>
                <w:szCs w:val="22"/>
              </w:rPr>
              <w:t>ой</w:t>
            </w:r>
            <w:r>
              <w:rPr>
                <w:sz w:val="22"/>
                <w:szCs w:val="22"/>
              </w:rPr>
              <w:t>. Дети кормили ... белк</w:t>
            </w:r>
            <w:r>
              <w:rPr>
                <w:rStyle w:val="Strong"/>
                <w:bCs/>
                <w:sz w:val="22"/>
                <w:szCs w:val="22"/>
              </w:rPr>
              <w:t>у</w:t>
            </w:r>
            <w:r>
              <w:rPr>
                <w:sz w:val="22"/>
                <w:szCs w:val="22"/>
              </w:rPr>
              <w:t>); к согласованию прилагательных с существительными мужского и женского рода в единственном и множественном числе (</w:t>
            </w:r>
            <w:r>
              <w:rPr>
                <w:rStyle w:val="Emphasis"/>
                <w:iCs/>
                <w:sz w:val="22"/>
                <w:szCs w:val="22"/>
              </w:rPr>
              <w:t>большой ... мишка, большая ... кошка, большие ... кубики</w:t>
            </w:r>
            <w:r>
              <w:rPr>
                <w:sz w:val="22"/>
                <w:szCs w:val="22"/>
              </w:rPr>
              <w:t>);к согласованию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Pr>
                <w:rStyle w:val="Emphasis"/>
                <w:iCs/>
                <w:sz w:val="22"/>
                <w:szCs w:val="22"/>
              </w:rPr>
              <w:t>ой</w:t>
            </w:r>
            <w:r>
              <w:rPr>
                <w:sz w:val="22"/>
                <w:szCs w:val="22"/>
              </w:rPr>
              <w:t xml:space="preserve"> ... голубой платок; </w:t>
            </w:r>
            <w:r>
              <w:rPr>
                <w:rStyle w:val="Emphasis"/>
                <w:iCs/>
                <w:sz w:val="22"/>
                <w:szCs w:val="22"/>
              </w:rPr>
              <w:t xml:space="preserve">ая... </w:t>
            </w:r>
            <w:r>
              <w:rPr>
                <w:sz w:val="22"/>
                <w:szCs w:val="22"/>
              </w:rPr>
              <w:t xml:space="preserve">голубая лента; </w:t>
            </w:r>
            <w:r>
              <w:rPr>
                <w:rStyle w:val="Emphasis"/>
                <w:iCs/>
                <w:sz w:val="22"/>
                <w:szCs w:val="22"/>
              </w:rPr>
              <w:t xml:space="preserve">ое ... </w:t>
            </w:r>
            <w:r>
              <w:rPr>
                <w:sz w:val="22"/>
                <w:szCs w:val="22"/>
              </w:rPr>
              <w:t xml:space="preserve">голубое платье; </w:t>
            </w:r>
            <w:r>
              <w:rPr>
                <w:rStyle w:val="Emphasis"/>
                <w:iCs/>
                <w:sz w:val="22"/>
                <w:szCs w:val="22"/>
              </w:rPr>
              <w:t xml:space="preserve">ые </w:t>
            </w:r>
            <w:r>
              <w:rPr>
                <w:sz w:val="22"/>
                <w:szCs w:val="22"/>
              </w:rPr>
              <w:t xml:space="preserve">... голубые полотенца). </w:t>
            </w:r>
          </w:p>
          <w:p w:rsidR="00A12A06" w:rsidRDefault="00A12A06" w:rsidP="00C94ED4">
            <w:pPr>
              <w:pStyle w:val="a"/>
            </w:pPr>
            <w:r>
              <w:rPr>
                <w:sz w:val="22"/>
                <w:szCs w:val="22"/>
              </w:rPr>
              <w:t>Употребление сочетаний прилагательных с существительными единственного и множественного числа в составе предложения в разных падежах (</w:t>
            </w:r>
            <w:r>
              <w:rPr>
                <w:rStyle w:val="Emphasis"/>
                <w:iCs/>
                <w:sz w:val="22"/>
                <w:szCs w:val="22"/>
              </w:rPr>
              <w:t>В зале много... светлых ламп. Дети кормили морковкой... белого кролика. Дети давали корм... белым кроликам...</w:t>
            </w:r>
            <w:r>
              <w:rPr>
                <w:sz w:val="22"/>
                <w:szCs w:val="22"/>
              </w:rPr>
              <w:t>). Воспитание умения в простых случаях сочетать числительные с существительными в роде, числе, падеже (</w:t>
            </w:r>
            <w:r>
              <w:rPr>
                <w:rStyle w:val="Emphasis"/>
                <w:iCs/>
                <w:sz w:val="22"/>
                <w:szCs w:val="22"/>
              </w:rPr>
              <w:t>Куклам сшили... два платья... пять платьев, две рубашки... пять рубашек</w:t>
            </w:r>
            <w:r>
              <w:rPr>
                <w:sz w:val="22"/>
                <w:szCs w:val="22"/>
              </w:rPr>
              <w:t>).</w:t>
            </w:r>
          </w:p>
          <w:p w:rsidR="00A12A06" w:rsidRDefault="00A12A06" w:rsidP="00C94ED4">
            <w:pPr>
              <w:pStyle w:val="a"/>
            </w:pPr>
            <w:r>
              <w:rPr>
                <w:sz w:val="22"/>
                <w:szCs w:val="22"/>
              </w:rPr>
              <w:t>Сравнение и сопоставление глаголов настоящего, прошедшего и будущего времени (</w:t>
            </w:r>
            <w:r>
              <w:rPr>
                <w:rStyle w:val="Emphasis"/>
                <w:iCs/>
                <w:sz w:val="22"/>
                <w:szCs w:val="22"/>
              </w:rPr>
              <w:t>катаю — катал — буду катать</w:t>
            </w:r>
            <w:r>
              <w:rPr>
                <w:sz w:val="22"/>
                <w:szCs w:val="22"/>
              </w:rPr>
              <w:t>); глаголов совершенного и несовершенного вида (</w:t>
            </w:r>
            <w:r>
              <w:rPr>
                <w:rStyle w:val="Emphasis"/>
                <w:iCs/>
                <w:sz w:val="22"/>
                <w:szCs w:val="22"/>
              </w:rPr>
              <w:t>красит — выкрасил</w:t>
            </w:r>
            <w:r>
              <w:rPr>
                <w:sz w:val="22"/>
                <w:szCs w:val="22"/>
              </w:rPr>
              <w:t>).</w:t>
            </w:r>
          </w:p>
          <w:p w:rsidR="00A12A06" w:rsidRDefault="00A12A06" w:rsidP="00C94ED4">
            <w:pPr>
              <w:pStyle w:val="a"/>
            </w:pPr>
            <w:r>
              <w:rPr>
                <w:sz w:val="22"/>
                <w:szCs w:val="22"/>
              </w:rPr>
              <w:t>2. Словарная работа.</w:t>
            </w:r>
          </w:p>
          <w:p w:rsidR="00A12A06" w:rsidRDefault="00A12A06" w:rsidP="00C94ED4">
            <w:pPr>
              <w:pStyle w:val="a"/>
            </w:pPr>
            <w:r>
              <w:rPr>
                <w:sz w:val="22"/>
                <w:szCs w:val="22"/>
              </w:rPr>
              <w:t>Привлечение внимания к образованию слов (на новом лексическом материале) способом присоединения приставки (</w:t>
            </w:r>
            <w:r>
              <w:rPr>
                <w:rStyle w:val="Emphasis"/>
                <w:iCs/>
                <w:sz w:val="22"/>
                <w:szCs w:val="22"/>
              </w:rPr>
              <w:t>прибыл, приклеил, прибежал, приполз, прискакал; уехал, приехал, подъехал, заехал</w:t>
            </w:r>
            <w:r>
              <w:rPr>
                <w:sz w:val="22"/>
                <w:szCs w:val="22"/>
              </w:rPr>
              <w:t xml:space="preserve">); способом присоединения суффиксов — образование относительных прилагательных (деревянный, </w:t>
            </w:r>
            <w:r>
              <w:rPr>
                <w:rStyle w:val="Emphasis"/>
                <w:iCs/>
                <w:sz w:val="22"/>
                <w:szCs w:val="22"/>
              </w:rPr>
              <w:t xml:space="preserve">ая, ое, ые; </w:t>
            </w:r>
            <w:r>
              <w:rPr>
                <w:sz w:val="22"/>
                <w:szCs w:val="22"/>
              </w:rPr>
              <w:t xml:space="preserve">пластмассовый, </w:t>
            </w:r>
            <w:r>
              <w:rPr>
                <w:rStyle w:val="Emphasis"/>
                <w:iCs/>
                <w:sz w:val="22"/>
                <w:szCs w:val="22"/>
              </w:rPr>
              <w:t>ая, ое, ые</w:t>
            </w:r>
            <w:r>
              <w:rPr>
                <w:sz w:val="22"/>
                <w:szCs w:val="22"/>
              </w:rPr>
              <w:t>),за счет словосложения (</w:t>
            </w:r>
            <w:r>
              <w:rPr>
                <w:rStyle w:val="Emphasis"/>
                <w:iCs/>
                <w:sz w:val="22"/>
                <w:szCs w:val="22"/>
              </w:rPr>
              <w:t>трехколесный, первоклассник</w:t>
            </w:r>
            <w:r>
              <w:rPr>
                <w:sz w:val="22"/>
                <w:szCs w:val="22"/>
              </w:rPr>
              <w:t>).</w:t>
            </w:r>
          </w:p>
          <w:p w:rsidR="00A12A06" w:rsidRDefault="00A12A06" w:rsidP="00C94ED4">
            <w:pPr>
              <w:pStyle w:val="a"/>
            </w:pPr>
            <w:r>
              <w:rPr>
                <w:sz w:val="22"/>
                <w:szCs w:val="22"/>
              </w:rPr>
              <w:t>Формирование умения употреблять образованные слова в составе предложений в различных падежных формах (</w:t>
            </w:r>
            <w:r>
              <w:rPr>
                <w:rStyle w:val="Emphasis"/>
                <w:iCs/>
                <w:sz w:val="22"/>
                <w:szCs w:val="22"/>
              </w:rPr>
              <w:t>У меня нет ... стеклянной вазы. Я катался на ... трехколесном велосипеде. Грузовик подъехал к заводу</w:t>
            </w:r>
            <w:r>
              <w:rPr>
                <w:sz w:val="22"/>
                <w:szCs w:val="22"/>
              </w:rPr>
              <w:t>).Привлечение внимания к глаголам с чередованием согласных (</w:t>
            </w:r>
            <w:r>
              <w:rPr>
                <w:rStyle w:val="Emphasis"/>
                <w:iCs/>
                <w:sz w:val="22"/>
                <w:szCs w:val="22"/>
              </w:rPr>
              <w:t>стричь, стригу, стрижет...</w:t>
            </w:r>
            <w:r>
              <w:rPr>
                <w:sz w:val="22"/>
                <w:szCs w:val="22"/>
              </w:rPr>
              <w:t>). Образование уменьшительно-ласкательной формы существительных и прилагательных (</w:t>
            </w:r>
            <w:r>
              <w:rPr>
                <w:rStyle w:val="Emphasis"/>
                <w:iCs/>
                <w:sz w:val="22"/>
                <w:szCs w:val="22"/>
              </w:rPr>
              <w:t>У лисы длинный пушистый хвост. У зайчика коротенький пушистый хвостик</w:t>
            </w:r>
            <w:r>
              <w:rPr>
                <w:sz w:val="22"/>
                <w:szCs w:val="22"/>
              </w:rPr>
              <w:t>).</w:t>
            </w:r>
          </w:p>
          <w:p w:rsidR="00A12A06" w:rsidRDefault="00A12A06" w:rsidP="00C94ED4">
            <w:pPr>
              <w:pStyle w:val="a"/>
            </w:pPr>
            <w:r>
              <w:rPr>
                <w:sz w:val="22"/>
                <w:szCs w:val="22"/>
              </w:rPr>
              <w:t xml:space="preserve">3. Предложения </w:t>
            </w:r>
          </w:p>
          <w:p w:rsidR="00A12A06" w:rsidRDefault="00A12A06" w:rsidP="00C94ED4">
            <w:pPr>
              <w:pStyle w:val="a"/>
            </w:pPr>
            <w:r>
              <w:rPr>
                <w:sz w:val="22"/>
                <w:szCs w:val="22"/>
              </w:rPr>
              <w:t>Привлечение внимания к порядку слов и изменению форм слов в составе простого распространенного предложения.</w:t>
            </w:r>
          </w:p>
          <w:p w:rsidR="00A12A06" w:rsidRDefault="00A12A06" w:rsidP="00C94ED4">
            <w:pPr>
              <w:pStyle w:val="a"/>
            </w:pPr>
            <w:r>
              <w:rPr>
                <w:sz w:val="22"/>
                <w:szCs w:val="22"/>
              </w:rPr>
              <w:t xml:space="preserve">Составление предложений без предлогов и с предлогами </w:t>
            </w:r>
            <w:r>
              <w:rPr>
                <w:rStyle w:val="Emphasis"/>
                <w:iCs/>
                <w:sz w:val="22"/>
                <w:szCs w:val="22"/>
              </w:rPr>
              <w:t xml:space="preserve">на, под, над, к, у, от, с (со), из, в, по, между, за, перед, </w:t>
            </w:r>
            <w:r>
              <w:rPr>
                <w:sz w:val="22"/>
                <w:szCs w:val="22"/>
              </w:rPr>
              <w:t>из слов в начальной форме (</w:t>
            </w:r>
            <w:r>
              <w:rPr>
                <w:rStyle w:val="Emphasis"/>
                <w:iCs/>
                <w:sz w:val="22"/>
                <w:szCs w:val="22"/>
              </w:rPr>
              <w:t>скамейка, под, спать, собака — Под скамейкой спит собака...</w:t>
            </w:r>
            <w:r>
              <w:rPr>
                <w:sz w:val="22"/>
                <w:szCs w:val="22"/>
              </w:rPr>
              <w:t>).</w:t>
            </w:r>
          </w:p>
          <w:p w:rsidR="00A12A06" w:rsidRDefault="00A12A06" w:rsidP="00C94ED4">
            <w:pPr>
              <w:pStyle w:val="a"/>
            </w:pPr>
            <w:r>
              <w:rPr>
                <w:sz w:val="22"/>
                <w:szCs w:val="22"/>
              </w:rPr>
              <w:t>Составление предложений из «живых слов» (которые изображают дети) и распространение предложений с помощью вопросов (</w:t>
            </w:r>
            <w:r>
              <w:rPr>
                <w:rStyle w:val="Emphasis"/>
                <w:iCs/>
                <w:sz w:val="22"/>
                <w:szCs w:val="22"/>
              </w:rPr>
              <w:t>Миша вешает шубу — Миша вешает в шкаф меховую шубу</w:t>
            </w:r>
            <w:r>
              <w:rPr>
                <w:sz w:val="22"/>
                <w:szCs w:val="22"/>
              </w:rPr>
              <w:t>).Составление предложений с использованием заданных словосочетаний (</w:t>
            </w:r>
            <w:r>
              <w:rPr>
                <w:rStyle w:val="Emphasis"/>
                <w:iCs/>
                <w:sz w:val="22"/>
                <w:szCs w:val="22"/>
              </w:rPr>
              <w:t>серенькую белочку — Дети видели в лесу серенькую белочку...; серенькой белочке — Дети дали орешков серенькой белочке...</w:t>
            </w:r>
            <w:r>
              <w:rPr>
                <w:sz w:val="22"/>
                <w:szCs w:val="22"/>
              </w:rPr>
              <w:t>). Добавление в предложение пропущенных предлогов: кусты сирени посадили ... (</w:t>
            </w:r>
            <w:r>
              <w:rPr>
                <w:rStyle w:val="Emphasis"/>
                <w:iCs/>
                <w:sz w:val="22"/>
                <w:szCs w:val="22"/>
              </w:rPr>
              <w:t>перед, за</w:t>
            </w:r>
            <w:r>
              <w:rPr>
                <w:sz w:val="22"/>
                <w:szCs w:val="22"/>
              </w:rPr>
              <w:t>)домом; елочка росла ... (</w:t>
            </w:r>
            <w:r>
              <w:rPr>
                <w:rStyle w:val="Emphasis"/>
                <w:iCs/>
                <w:sz w:val="22"/>
                <w:szCs w:val="22"/>
              </w:rPr>
              <w:t>у, около, возле</w:t>
            </w:r>
            <w:r>
              <w:rPr>
                <w:sz w:val="22"/>
                <w:szCs w:val="22"/>
              </w:rPr>
              <w:t>)дома. Закрепление навыков составления полного ответа на поставленный вопрос.</w:t>
            </w:r>
          </w:p>
          <w:p w:rsidR="00A12A06" w:rsidRDefault="00A12A06" w:rsidP="00C94ED4">
            <w:pPr>
              <w:pStyle w:val="a"/>
            </w:pPr>
            <w:r>
              <w:rPr>
                <w:sz w:val="22"/>
                <w:szCs w:val="22"/>
              </w:rPr>
              <w:t>4. Связная речь</w:t>
            </w:r>
          </w:p>
          <w:p w:rsidR="00A12A06" w:rsidRDefault="00A12A06" w:rsidP="00C94ED4">
            <w:pPr>
              <w:pStyle w:val="a"/>
            </w:pPr>
            <w:r>
              <w:rPr>
                <w:sz w:val="22"/>
                <w:szCs w:val="22"/>
              </w:rPr>
              <w:t xml:space="preserve">Составление детьми предложений по результатам выполнения словесной инструкции </w:t>
            </w:r>
            <w:r>
              <w:rPr>
                <w:rStyle w:val="Emphasis"/>
                <w:iCs/>
                <w:sz w:val="22"/>
                <w:szCs w:val="22"/>
              </w:rPr>
              <w:t xml:space="preserve">(надо встать со стула, выйти из-за стола, подойти к большому столу, взять зеленую грузовую машину и поставить ее на среднюю полку шкафа). </w:t>
            </w:r>
            <w:r>
              <w:rPr>
                <w:sz w:val="22"/>
                <w:szCs w:val="22"/>
              </w:rPr>
              <w:t>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w:t>
            </w:r>
          </w:p>
        </w:tc>
        <w:tc>
          <w:tcPr>
            <w:tcW w:w="0" w:type="auto"/>
            <w:tcBorders>
              <w:top w:val="outset" w:sz="6" w:space="0" w:color="auto"/>
              <w:left w:val="outset" w:sz="6" w:space="0" w:color="auto"/>
              <w:bottom w:val="outset" w:sz="6" w:space="0" w:color="auto"/>
            </w:tcBorders>
          </w:tcPr>
          <w:p w:rsidR="00A12A06" w:rsidRDefault="00A12A06" w:rsidP="00C94ED4">
            <w:pPr>
              <w:pStyle w:val="a"/>
            </w:pPr>
            <w:r>
              <w:rPr>
                <w:sz w:val="22"/>
                <w:szCs w:val="22"/>
              </w:rPr>
              <w:t xml:space="preserve">1. Звуковой анализ слов </w:t>
            </w:r>
          </w:p>
          <w:p w:rsidR="00A12A06" w:rsidRDefault="00A12A06" w:rsidP="00C94ED4">
            <w:pPr>
              <w:pStyle w:val="a"/>
            </w:pPr>
            <w:r>
              <w:rPr>
                <w:sz w:val="22"/>
                <w:szCs w:val="22"/>
              </w:rPr>
              <w:t xml:space="preserve">Деление слов на слоги, составление слоговой схемы односложных и двухсложных слов. Звуко-слоговой анализ слов, таких, как </w:t>
            </w:r>
            <w:r>
              <w:rPr>
                <w:rStyle w:val="Emphasis"/>
                <w:iCs/>
                <w:sz w:val="22"/>
                <w:szCs w:val="22"/>
              </w:rPr>
              <w:t xml:space="preserve">косы, сани, суп, утка. </w:t>
            </w:r>
            <w:r>
              <w:rPr>
                <w:sz w:val="22"/>
                <w:szCs w:val="22"/>
              </w:rPr>
              <w:t xml:space="preserve">Составление схемы слов из полосок и фишек. Звуки гласные и согласные; твердые и мягкие. </w:t>
            </w:r>
          </w:p>
          <w:p w:rsidR="00A12A06" w:rsidRDefault="00A12A06" w:rsidP="00C94ED4">
            <w:pPr>
              <w:pStyle w:val="a"/>
            </w:pPr>
            <w:r>
              <w:rPr>
                <w:sz w:val="22"/>
                <w:szCs w:val="22"/>
              </w:rPr>
              <w:t xml:space="preserve">Качественная характеристика звуков. </w:t>
            </w:r>
          </w:p>
          <w:p w:rsidR="00A12A06" w:rsidRDefault="00A12A06" w:rsidP="00C94ED4">
            <w:pPr>
              <w:pStyle w:val="a"/>
            </w:pPr>
            <w:r>
              <w:rPr>
                <w:sz w:val="22"/>
                <w:szCs w:val="22"/>
              </w:rPr>
              <w:t xml:space="preserve">Усвоение слогообразующей роли гласных (в каждом слоге один гласный звук). </w:t>
            </w:r>
          </w:p>
          <w:p w:rsidR="00A12A06" w:rsidRDefault="00A12A06" w:rsidP="00C94ED4">
            <w:pPr>
              <w:pStyle w:val="a"/>
            </w:pPr>
            <w:r>
              <w:rPr>
                <w:sz w:val="22"/>
                <w:szCs w:val="22"/>
              </w:rPr>
              <w:t xml:space="preserve">Развитие умения находить в слове ударный гласный. </w:t>
            </w:r>
          </w:p>
          <w:p w:rsidR="00A12A06" w:rsidRDefault="00A12A06" w:rsidP="00C94ED4">
            <w:pPr>
              <w:pStyle w:val="a"/>
            </w:pPr>
            <w:r>
              <w:rPr>
                <w:sz w:val="22"/>
                <w:szCs w:val="22"/>
              </w:rPr>
              <w:t xml:space="preserve">Развитие умения подбирать слова к данным схемам. </w:t>
            </w:r>
          </w:p>
          <w:p w:rsidR="00A12A06" w:rsidRDefault="00A12A06" w:rsidP="00C94ED4">
            <w:pPr>
              <w:pStyle w:val="a"/>
            </w:pPr>
            <w:r>
              <w:rPr>
                <w:sz w:val="22"/>
                <w:szCs w:val="22"/>
              </w:rPr>
              <w:t>Развитие умения подбирать слова к данной модели (первый звук твердый согласный, второй — гласный, третий — мягкий согласный, четвертый — гласный и т. п.).</w:t>
            </w:r>
          </w:p>
          <w:p w:rsidR="00A12A06" w:rsidRDefault="00A12A06" w:rsidP="00C94ED4">
            <w:pPr>
              <w:pStyle w:val="a"/>
            </w:pPr>
            <w:r>
              <w:rPr>
                <w:sz w:val="22"/>
                <w:szCs w:val="22"/>
              </w:rPr>
              <w:t xml:space="preserve">2. Формирование начальных навыков чтения (работа с разрезной азбукой) Последовательное усвоение букв </w:t>
            </w:r>
            <w:r>
              <w:rPr>
                <w:rStyle w:val="Emphasis"/>
                <w:iCs/>
                <w:sz w:val="22"/>
                <w:szCs w:val="22"/>
              </w:rPr>
              <w:t>б, в, д, э, г, ш, е, л, ж, ё, р, и.</w:t>
            </w:r>
            <w:r>
              <w:rPr>
                <w:sz w:val="22"/>
                <w:szCs w:val="22"/>
              </w:rPr>
              <w:t xml:space="preserve"> </w:t>
            </w:r>
          </w:p>
          <w:p w:rsidR="00A12A06" w:rsidRDefault="00A12A06" w:rsidP="00C94ED4">
            <w:pPr>
              <w:pStyle w:val="a"/>
            </w:pPr>
            <w:r>
              <w:rPr>
                <w:sz w:val="22"/>
                <w:szCs w:val="22"/>
              </w:rPr>
              <w:t>Составление слов из букв разрезной азбуки, из данных слогов, дополнение слов недостающими буквами (по следам устного анализа). Преобразование слов (</w:t>
            </w:r>
            <w:r>
              <w:rPr>
                <w:rStyle w:val="Emphasis"/>
                <w:iCs/>
                <w:sz w:val="22"/>
                <w:szCs w:val="22"/>
              </w:rPr>
              <w:t>суп — сук, Тата — Ната</w:t>
            </w:r>
            <w:r>
              <w:rPr>
                <w:sz w:val="22"/>
                <w:szCs w:val="22"/>
              </w:rPr>
              <w:t xml:space="preserve">) за счет замены одной буквы. Усвоение буквенного состава слов, например: </w:t>
            </w:r>
            <w:r>
              <w:rPr>
                <w:rStyle w:val="Emphasis"/>
                <w:iCs/>
                <w:sz w:val="22"/>
                <w:szCs w:val="22"/>
              </w:rPr>
              <w:t>«Таня», «Яма».</w:t>
            </w:r>
            <w:r>
              <w:rPr>
                <w:sz w:val="22"/>
                <w:szCs w:val="22"/>
              </w:rPr>
              <w:t xml:space="preserve"> </w:t>
            </w:r>
          </w:p>
          <w:p w:rsidR="00A12A06" w:rsidRDefault="00A12A06" w:rsidP="00C94ED4">
            <w:pPr>
              <w:pStyle w:val="a"/>
            </w:pPr>
            <w:r>
              <w:rPr>
                <w:sz w:val="22"/>
                <w:szCs w:val="22"/>
              </w:rPr>
              <w:t>3. Письмо букв и слов. Усвоение следующих навыков: слова пишутся раздельно, имена людей и клички животных пишутся с заглавной буквы. Обучение чтению предложений и текстов.</w:t>
            </w:r>
          </w:p>
          <w:p w:rsidR="00A12A06" w:rsidRDefault="00A12A06" w:rsidP="00C94ED4">
            <w:pPr>
              <w:pStyle w:val="a"/>
            </w:pPr>
            <w:r>
              <w:rPr>
                <w:sz w:val="22"/>
                <w:szCs w:val="22"/>
              </w:rPr>
              <w:t xml:space="preserve">4. Звуки и буквы </w:t>
            </w:r>
          </w:p>
          <w:p w:rsidR="00A12A06" w:rsidRDefault="00A12A06" w:rsidP="00C94ED4">
            <w:pPr>
              <w:pStyle w:val="a"/>
            </w:pPr>
            <w:r>
              <w:rPr>
                <w:sz w:val="22"/>
                <w:szCs w:val="22"/>
              </w:rPr>
              <w:t xml:space="preserve">Определение различий и качественных характеристик звуков: «гласный — согласный», «твердый — мягкий», «звонкий — глухой». </w:t>
            </w:r>
          </w:p>
          <w:p w:rsidR="00A12A06" w:rsidRDefault="00A12A06" w:rsidP="00C94ED4">
            <w:pPr>
              <w:pStyle w:val="a"/>
            </w:pPr>
            <w:r>
              <w:rPr>
                <w:sz w:val="22"/>
                <w:szCs w:val="22"/>
              </w:rPr>
              <w:t xml:space="preserve">5. Слово </w:t>
            </w:r>
          </w:p>
          <w:p w:rsidR="00A12A06" w:rsidRDefault="00A12A06" w:rsidP="00C94ED4">
            <w:pPr>
              <w:pStyle w:val="a"/>
            </w:pPr>
            <w:r>
              <w:rPr>
                <w:sz w:val="22"/>
                <w:szCs w:val="22"/>
              </w:rPr>
              <w:t xml:space="preserve">Звуко-слоговой анализ слов (например: </w:t>
            </w:r>
            <w:r>
              <w:rPr>
                <w:rStyle w:val="Emphasis"/>
                <w:iCs/>
                <w:sz w:val="22"/>
                <w:szCs w:val="22"/>
              </w:rPr>
              <w:t xml:space="preserve">«вагон», «бумага», «кошка», «плот», «краска», «красный» </w:t>
            </w:r>
            <w:r>
              <w:rPr>
                <w:sz w:val="22"/>
                <w:szCs w:val="22"/>
              </w:rPr>
              <w:t xml:space="preserve">и некоторых более сложных, произношение которых не расходится с написанием). Выкладывание слов из букв, выделение из слов ударного гласного. </w:t>
            </w:r>
          </w:p>
          <w:p w:rsidR="00A12A06" w:rsidRDefault="00A12A06" w:rsidP="00C94ED4">
            <w:pPr>
              <w:pStyle w:val="a"/>
            </w:pPr>
            <w:r>
              <w:rPr>
                <w:sz w:val="22"/>
                <w:szCs w:val="22"/>
              </w:rPr>
              <w:t>Выкладывание слов из букв разрезной азбуки после анализа и без предварительного анализа; преобразование слов за счет замены или добавления букв (</w:t>
            </w:r>
            <w:r>
              <w:rPr>
                <w:rStyle w:val="Emphasis"/>
                <w:iCs/>
                <w:sz w:val="22"/>
                <w:szCs w:val="22"/>
              </w:rPr>
              <w:t xml:space="preserve">мышка — мушка — мишка...; стол — столик </w:t>
            </w:r>
            <w:r>
              <w:rPr>
                <w:sz w:val="22"/>
                <w:szCs w:val="22"/>
              </w:rPr>
              <w:t>и др.); добавление в слова пропущенных букв (</w:t>
            </w:r>
            <w:r>
              <w:rPr>
                <w:rStyle w:val="Emphasis"/>
                <w:iCs/>
                <w:sz w:val="22"/>
                <w:szCs w:val="22"/>
              </w:rPr>
              <w:t>ми-ка</w:t>
            </w:r>
            <w:r>
              <w:rPr>
                <w:sz w:val="22"/>
                <w:szCs w:val="22"/>
              </w:rPr>
              <w:t xml:space="preserve">). </w:t>
            </w:r>
          </w:p>
          <w:p w:rsidR="00A12A06" w:rsidRDefault="00A12A06" w:rsidP="00C94ED4">
            <w:pPr>
              <w:pStyle w:val="a"/>
            </w:pPr>
            <w:r>
              <w:rPr>
                <w:sz w:val="22"/>
                <w:szCs w:val="22"/>
              </w:rPr>
              <w:t xml:space="preserve">Закрепление навыка подбора слов к звуковым схемам или по модели. Усвоение буквенного состава слов (например: </w:t>
            </w:r>
            <w:r>
              <w:rPr>
                <w:rStyle w:val="Emphasis"/>
                <w:iCs/>
                <w:sz w:val="22"/>
                <w:szCs w:val="22"/>
              </w:rPr>
              <w:t>«ветка, «ели», «котенок», «елка»</w:t>
            </w:r>
            <w:r>
              <w:rPr>
                <w:sz w:val="22"/>
                <w:szCs w:val="22"/>
              </w:rPr>
              <w:t>). Заполнение схем, обозначающих буквенный состав слова (занимательная форма подачи материала в виде: кроссвордов, шарад, загадок), выполнение упражнений.</w:t>
            </w:r>
          </w:p>
          <w:p w:rsidR="00A12A06" w:rsidRDefault="00A12A06" w:rsidP="00C94ED4">
            <w:pPr>
              <w:pStyle w:val="a"/>
            </w:pPr>
            <w:r>
              <w:rPr>
                <w:sz w:val="22"/>
                <w:szCs w:val="22"/>
              </w:rPr>
              <w:t>6. Предложение</w:t>
            </w:r>
          </w:p>
          <w:p w:rsidR="00A12A06" w:rsidRDefault="00A12A06" w:rsidP="00C94ED4">
            <w:pPr>
              <w:pStyle w:val="a"/>
            </w:pPr>
            <w:r>
              <w:rPr>
                <w:sz w:val="22"/>
                <w:szCs w:val="22"/>
              </w:rPr>
              <w:t>Формирование умения делить на слова предложения простой конструкции без предлогов и с предлогами. Формирование умения составлять из букв разрезной азбуки предложения из 3—4 слов после устного анализа и без предварительного анализа.</w:t>
            </w:r>
          </w:p>
          <w:p w:rsidR="00A12A06" w:rsidRDefault="00A12A06" w:rsidP="00C94ED4">
            <w:pPr>
              <w:pStyle w:val="a"/>
            </w:pPr>
            <w:r>
              <w:rPr>
                <w:sz w:val="22"/>
                <w:szCs w:val="22"/>
              </w:rPr>
              <w:t>7. Чтение</w:t>
            </w:r>
          </w:p>
          <w:p w:rsidR="00A12A06" w:rsidRDefault="00A12A06" w:rsidP="00C94ED4">
            <w:pPr>
              <w:pStyle w:val="a"/>
            </w:pPr>
            <w:r>
              <w:rPr>
                <w:sz w:val="22"/>
                <w:szCs w:val="22"/>
              </w:rPr>
              <w:t xml:space="preserve">Усвоение слогового чтения слов заданной сложности и отдельных более сложных (после анализа) с правильным произнесением всех звуков, в меру громким, отчетливым произнесением слов. Чтение предложений. Формирование умения выполнять различные задания по дополнению предложений недостающими словами </w:t>
            </w:r>
            <w:r>
              <w:rPr>
                <w:rStyle w:val="Emphasis"/>
                <w:iCs/>
                <w:sz w:val="22"/>
                <w:szCs w:val="22"/>
              </w:rPr>
              <w:t xml:space="preserve">(ежик сидит ... елкой). </w:t>
            </w:r>
          </w:p>
          <w:p w:rsidR="00A12A06" w:rsidRDefault="00A12A06" w:rsidP="00C94ED4">
            <w:pPr>
              <w:pStyle w:val="a"/>
            </w:pPr>
            <w:r>
              <w:rPr>
                <w:sz w:val="22"/>
                <w:szCs w:val="22"/>
              </w:rPr>
              <w:t xml:space="preserve">Правильное четкое слоговое чтение небольших легких текстов. </w:t>
            </w:r>
          </w:p>
          <w:p w:rsidR="00A12A06" w:rsidRDefault="00A12A06" w:rsidP="00C94ED4">
            <w:pPr>
              <w:pStyle w:val="a"/>
            </w:pPr>
            <w:r>
              <w:rPr>
                <w:sz w:val="22"/>
                <w:szCs w:val="22"/>
              </w:rPr>
              <w:t xml:space="preserve">Соблюдение при чтении пауз на точках. Формирование умения осмысленно отвечать на вопросы по прочитанному. </w:t>
            </w:r>
          </w:p>
          <w:p w:rsidR="00A12A06" w:rsidRDefault="00A12A06" w:rsidP="00C94ED4">
            <w:pPr>
              <w:pStyle w:val="a"/>
            </w:pPr>
            <w:r>
              <w:rPr>
                <w:sz w:val="22"/>
                <w:szCs w:val="22"/>
              </w:rPr>
              <w:t>Пересказ прочитанного. Закрепление навыка контроля за правильностью и отчетливостью своей речи.</w:t>
            </w:r>
          </w:p>
          <w:p w:rsidR="00A12A06" w:rsidRDefault="00A12A06" w:rsidP="00C94ED4">
            <w:pPr>
              <w:pStyle w:val="a"/>
            </w:pPr>
            <w:r>
              <w:rPr>
                <w:sz w:val="22"/>
                <w:szCs w:val="22"/>
              </w:rPr>
              <w:t xml:space="preserve">8. Правописание </w:t>
            </w:r>
          </w:p>
          <w:p w:rsidR="00A12A06" w:rsidRDefault="00A12A06" w:rsidP="00C94ED4">
            <w:pPr>
              <w:pStyle w:val="a"/>
            </w:pPr>
            <w:r>
              <w:rPr>
                <w:sz w:val="22"/>
                <w:szCs w:val="22"/>
              </w:rPr>
              <w:t xml:space="preserve">Закрепление умения различать ударные и безударные гласные. </w:t>
            </w:r>
          </w:p>
          <w:p w:rsidR="00A12A06" w:rsidRDefault="00A12A06" w:rsidP="00C94ED4">
            <w:pPr>
              <w:pStyle w:val="a"/>
            </w:pPr>
            <w:r>
              <w:rPr>
                <w:sz w:val="22"/>
                <w:szCs w:val="22"/>
              </w:rPr>
              <w:t>Привлечение внимания детей к проверке безударной гласной путем изменения слов (</w:t>
            </w:r>
            <w:r>
              <w:rPr>
                <w:rStyle w:val="Emphasis"/>
                <w:iCs/>
                <w:sz w:val="22"/>
                <w:szCs w:val="22"/>
              </w:rPr>
              <w:t>коз</w:t>
            </w:r>
            <w:r>
              <w:rPr>
                <w:rStyle w:val="Strong"/>
                <w:bCs/>
                <w:i/>
                <w:iCs/>
                <w:sz w:val="22"/>
                <w:szCs w:val="22"/>
              </w:rPr>
              <w:t>а</w:t>
            </w:r>
            <w:r>
              <w:rPr>
                <w:rStyle w:val="Emphasis"/>
                <w:iCs/>
                <w:sz w:val="22"/>
                <w:szCs w:val="22"/>
              </w:rPr>
              <w:t> — коз</w:t>
            </w:r>
            <w:r>
              <w:rPr>
                <w:rStyle w:val="Strong"/>
                <w:bCs/>
                <w:i/>
                <w:iCs/>
                <w:sz w:val="22"/>
                <w:szCs w:val="22"/>
              </w:rPr>
              <w:t>ы</w:t>
            </w:r>
            <w:r>
              <w:rPr>
                <w:sz w:val="22"/>
                <w:szCs w:val="22"/>
              </w:rPr>
              <w:t>).</w:t>
            </w:r>
          </w:p>
          <w:p w:rsidR="00A12A06" w:rsidRDefault="00A12A06" w:rsidP="00C94ED4">
            <w:pPr>
              <w:pStyle w:val="a"/>
            </w:pPr>
            <w:r>
              <w:rPr>
                <w:sz w:val="22"/>
                <w:szCs w:val="22"/>
              </w:rPr>
              <w:t>Формирование умения проверять (в простейших случаях) звонкие и глухие согласные в конце слов за счет изменения слов (</w:t>
            </w:r>
            <w:r>
              <w:rPr>
                <w:rStyle w:val="Emphasis"/>
                <w:iCs/>
                <w:sz w:val="22"/>
                <w:szCs w:val="22"/>
              </w:rPr>
              <w:t>зуб — зубы, мороз — морозы</w:t>
            </w:r>
            <w:r>
              <w:rPr>
                <w:sz w:val="22"/>
                <w:szCs w:val="22"/>
              </w:rPr>
              <w:t>) и с помощью родственных слов (</w:t>
            </w:r>
            <w:r>
              <w:rPr>
                <w:rStyle w:val="Emphasis"/>
                <w:iCs/>
                <w:sz w:val="22"/>
                <w:szCs w:val="22"/>
              </w:rPr>
              <w:t>дуб </w:t>
            </w:r>
            <w:r>
              <w:rPr>
                <w:sz w:val="22"/>
                <w:szCs w:val="22"/>
              </w:rPr>
              <w:t xml:space="preserve">— </w:t>
            </w:r>
            <w:r>
              <w:rPr>
                <w:rStyle w:val="Emphasis"/>
                <w:iCs/>
                <w:sz w:val="22"/>
                <w:szCs w:val="22"/>
              </w:rPr>
              <w:t>дубок</w:t>
            </w:r>
            <w:r>
              <w:rPr>
                <w:sz w:val="22"/>
                <w:szCs w:val="22"/>
              </w:rPr>
              <w:t>).</w:t>
            </w:r>
          </w:p>
          <w:p w:rsidR="00A12A06" w:rsidRDefault="00A12A06" w:rsidP="00C94ED4">
            <w:pPr>
              <w:pStyle w:val="a"/>
            </w:pPr>
            <w:r>
              <w:rPr>
                <w:sz w:val="22"/>
                <w:szCs w:val="22"/>
              </w:rPr>
              <w:t>Привлечение внимания детей к некоторым словам, правописание которых не проверяется правилами. Простейшие случаи переноса слов.</w:t>
            </w:r>
          </w:p>
          <w:p w:rsidR="00A12A06" w:rsidRDefault="00A12A06" w:rsidP="00C94ED4">
            <w:pPr>
              <w:pStyle w:val="a"/>
            </w:pPr>
            <w:r>
              <w:rPr>
                <w:sz w:val="22"/>
                <w:szCs w:val="22"/>
              </w:rPr>
              <w:t xml:space="preserve">Формирование умения выкладывать и писать слова с сочетаниями </w:t>
            </w:r>
            <w:r>
              <w:rPr>
                <w:rStyle w:val="Emphasis"/>
                <w:iCs/>
                <w:sz w:val="22"/>
                <w:szCs w:val="22"/>
              </w:rPr>
              <w:t>«ши»</w:t>
            </w:r>
            <w:r>
              <w:rPr>
                <w:sz w:val="22"/>
                <w:szCs w:val="22"/>
              </w:rPr>
              <w:t xml:space="preserve">, </w:t>
            </w:r>
            <w:r>
              <w:rPr>
                <w:rStyle w:val="Emphasis"/>
                <w:iCs/>
                <w:sz w:val="22"/>
                <w:szCs w:val="22"/>
              </w:rPr>
              <w:t>«жи».</w:t>
            </w:r>
          </w:p>
          <w:p w:rsidR="00A12A06" w:rsidRDefault="00A12A06" w:rsidP="00C94ED4">
            <w:pPr>
              <w:pStyle w:val="a"/>
            </w:pPr>
            <w:r>
              <w:rPr>
                <w:sz w:val="22"/>
                <w:szCs w:val="22"/>
              </w:rPr>
              <w:t>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заглавной буквы. Самостоятельное письмо отдельных слов и предложений доступной сложности после устного анализа.</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III </w:t>
            </w:r>
          </w:p>
          <w:p w:rsidR="00A12A06" w:rsidRDefault="00A12A06" w:rsidP="00C94ED4">
            <w:pPr>
              <w:pStyle w:val="a"/>
              <w:jc w:val="center"/>
            </w:pPr>
            <w:r>
              <w:rPr>
                <w:sz w:val="22"/>
                <w:szCs w:val="22"/>
              </w:rPr>
              <w:t>Март, апрель, май, июнь</w:t>
            </w:r>
          </w:p>
        </w:tc>
        <w:tc>
          <w:tcPr>
            <w:tcW w:w="0" w:type="auto"/>
            <w:tcBorders>
              <w:top w:val="outset" w:sz="6" w:space="0" w:color="auto"/>
              <w:left w:val="outset" w:sz="6" w:space="0" w:color="auto"/>
              <w:bottom w:val="outset" w:sz="6" w:space="0" w:color="auto"/>
              <w:right w:val="outset" w:sz="6" w:space="0" w:color="auto"/>
            </w:tcBorders>
          </w:tcPr>
          <w:p w:rsidR="00A12A06" w:rsidRDefault="00A12A06" w:rsidP="00C94ED4">
            <w:pPr>
              <w:pStyle w:val="zag4"/>
            </w:pPr>
            <w:r>
              <w:rPr>
                <w:sz w:val="22"/>
                <w:szCs w:val="22"/>
              </w:rPr>
              <w:t>Индивидуальные и подгрупповые занятия</w:t>
            </w:r>
          </w:p>
          <w:p w:rsidR="00A12A06" w:rsidRDefault="00A12A06" w:rsidP="00C94ED4">
            <w:pPr>
              <w:pStyle w:val="a"/>
            </w:pPr>
            <w:r>
              <w:rPr>
                <w:sz w:val="22"/>
                <w:szCs w:val="22"/>
              </w:rPr>
              <w:t>Окончательное исправление всех недостатков речи в соответствии с индивидуальными особенностями детей.</w:t>
            </w:r>
          </w:p>
          <w:p w:rsidR="00A12A06" w:rsidRDefault="00A12A06" w:rsidP="00C94ED4">
            <w:pPr>
              <w:pStyle w:val="zag4"/>
            </w:pPr>
            <w:r>
              <w:rPr>
                <w:sz w:val="22"/>
                <w:szCs w:val="22"/>
              </w:rPr>
              <w:t>Фронтальные занятия</w:t>
            </w:r>
          </w:p>
          <w:p w:rsidR="00A12A06" w:rsidRDefault="00A12A06" w:rsidP="00C94ED4">
            <w:pPr>
              <w:pStyle w:val="a"/>
            </w:pPr>
            <w:r>
              <w:rPr>
                <w:sz w:val="22"/>
                <w:szCs w:val="22"/>
              </w:rPr>
              <w:t>1) Закрепление правильного произношения [ц], [ч], [щ] и всех ранее пройденных звуков.</w:t>
            </w:r>
          </w:p>
          <w:p w:rsidR="00A12A06" w:rsidRDefault="00A12A06" w:rsidP="00C94ED4">
            <w:pPr>
              <w:pStyle w:val="a"/>
            </w:pPr>
            <w:r>
              <w:rPr>
                <w:sz w:val="22"/>
                <w:szCs w:val="22"/>
              </w:rPr>
              <w:t>2) Различение на слух: [ч] — [т’] — [с’] — [щ], [ц] — [т’] — [с], [щ] — [ч] — [с’] — [ш].</w:t>
            </w:r>
          </w:p>
          <w:p w:rsidR="00A12A06" w:rsidRDefault="00A12A06" w:rsidP="00C94ED4">
            <w:pPr>
              <w:pStyle w:val="a"/>
            </w:pPr>
            <w:r>
              <w:rPr>
                <w:sz w:val="22"/>
                <w:szCs w:val="22"/>
              </w:rPr>
              <w:t>3) Дифференциация правильно произносимых звуков: [ч] — [т’], [ч] — [с’], [ц] — [с], [щ] — [ш], [щ] — [ч], [щ] — [с’].</w:t>
            </w:r>
          </w:p>
          <w:p w:rsidR="00A12A06" w:rsidRDefault="00A12A06" w:rsidP="00C94ED4">
            <w:pPr>
              <w:pStyle w:val="a"/>
            </w:pPr>
            <w:r>
              <w:rPr>
                <w:sz w:val="22"/>
                <w:szCs w:val="22"/>
              </w:rPr>
              <w:t>4) Усвоение многосложных слов в связи с закреплением правильного произношения всех звуков речи</w:t>
            </w:r>
          </w:p>
          <w:p w:rsidR="00A12A06" w:rsidRDefault="00A12A06" w:rsidP="00C94ED4">
            <w:pPr>
              <w:pStyle w:val="a"/>
            </w:pPr>
            <w:r>
              <w:rPr>
                <w:sz w:val="22"/>
                <w:szCs w:val="22"/>
              </w:rPr>
              <w:t>(</w:t>
            </w:r>
            <w:r>
              <w:rPr>
                <w:rStyle w:val="Emphasis"/>
                <w:iCs/>
                <w:sz w:val="22"/>
                <w:szCs w:val="22"/>
              </w:rPr>
              <w:t>учительница, часовщик, электрический</w:t>
            </w:r>
            <w:r>
              <w:rPr>
                <w:sz w:val="22"/>
                <w:szCs w:val="22"/>
              </w:rPr>
              <w:t>), употребление их в самостоятельной речи.</w:t>
            </w:r>
          </w:p>
          <w:p w:rsidR="00A12A06" w:rsidRDefault="00A12A06" w:rsidP="00C94ED4">
            <w:pPr>
              <w:pStyle w:val="a"/>
            </w:pPr>
            <w:r>
              <w:rPr>
                <w:sz w:val="22"/>
                <w:szCs w:val="22"/>
              </w:rPr>
              <w:t xml:space="preserve">5) Анализ слов сложного звуко-слогового состава. </w:t>
            </w:r>
          </w:p>
        </w:tc>
        <w:tc>
          <w:tcPr>
            <w:tcW w:w="0" w:type="auto"/>
            <w:tcBorders>
              <w:top w:val="outset" w:sz="6" w:space="0" w:color="auto"/>
              <w:left w:val="outset" w:sz="6" w:space="0" w:color="auto"/>
              <w:bottom w:val="outset" w:sz="6" w:space="0" w:color="auto"/>
              <w:right w:val="outset" w:sz="6" w:space="0" w:color="auto"/>
            </w:tcBorders>
          </w:tcPr>
          <w:p w:rsidR="00A12A06" w:rsidRDefault="00A12A06" w:rsidP="00C94ED4">
            <w:pPr>
              <w:pStyle w:val="a"/>
            </w:pPr>
            <w:r>
              <w:rPr>
                <w:sz w:val="22"/>
                <w:szCs w:val="22"/>
              </w:rPr>
              <w:t xml:space="preserve">1. Развитие внимания к изменению грамматических форм слова в зависимости от рода, числа, падежа, времени действия </w:t>
            </w:r>
          </w:p>
          <w:p w:rsidR="00A12A06" w:rsidRDefault="00A12A06" w:rsidP="00C94ED4">
            <w:pPr>
              <w:pStyle w:val="a"/>
            </w:pPr>
            <w:r>
              <w:rPr>
                <w:sz w:val="22"/>
                <w:szCs w:val="22"/>
              </w:rPr>
              <w:t>Закрепление полученных ранее навыков.</w:t>
            </w:r>
          </w:p>
          <w:p w:rsidR="00A12A06" w:rsidRDefault="00A12A06" w:rsidP="00C94ED4">
            <w:pPr>
              <w:pStyle w:val="a"/>
            </w:pPr>
            <w:r>
              <w:rPr>
                <w:sz w:val="22"/>
                <w:szCs w:val="22"/>
              </w:rPr>
              <w:t>2. 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 Образование существительных, обозначающих лица по их деятельности, профессии (</w:t>
            </w:r>
            <w:r>
              <w:rPr>
                <w:rStyle w:val="Emphasis"/>
                <w:iCs/>
                <w:sz w:val="22"/>
                <w:szCs w:val="22"/>
              </w:rPr>
              <w:t>учитель, учительница, ученик; футбол, футболист</w:t>
            </w:r>
            <w:r>
              <w:rPr>
                <w:sz w:val="22"/>
                <w:szCs w:val="22"/>
              </w:rPr>
              <w:t>).</w:t>
            </w:r>
          </w:p>
          <w:p w:rsidR="00A12A06" w:rsidRDefault="00A12A06" w:rsidP="00C94ED4">
            <w:pPr>
              <w:pStyle w:val="a"/>
            </w:pPr>
            <w:r>
              <w:rPr>
                <w:sz w:val="22"/>
                <w:szCs w:val="22"/>
              </w:rPr>
              <w:t>Формирование умения использовать образованные слова в составе предложений.</w:t>
            </w:r>
          </w:p>
          <w:p w:rsidR="00A12A06" w:rsidRDefault="00A12A06" w:rsidP="00C94ED4">
            <w:pPr>
              <w:pStyle w:val="a"/>
            </w:pPr>
            <w:r>
              <w:rPr>
                <w:sz w:val="22"/>
                <w:szCs w:val="22"/>
              </w:rPr>
              <w:t>Развитие умения подбирать родственные слова (</w:t>
            </w:r>
            <w:r>
              <w:rPr>
                <w:rStyle w:val="Emphasis"/>
                <w:iCs/>
                <w:sz w:val="22"/>
                <w:szCs w:val="22"/>
              </w:rPr>
              <w:t>снег, снежок, снеговик, Снегурочка, снежный...</w:t>
            </w:r>
            <w:r>
              <w:rPr>
                <w:sz w:val="22"/>
                <w:szCs w:val="22"/>
              </w:rPr>
              <w:t>).</w:t>
            </w:r>
          </w:p>
          <w:p w:rsidR="00A12A06" w:rsidRDefault="00A12A06" w:rsidP="00C94ED4">
            <w:pPr>
              <w:pStyle w:val="a"/>
            </w:pPr>
            <w:r>
              <w:rPr>
                <w:sz w:val="22"/>
                <w:szCs w:val="22"/>
              </w:rPr>
              <w:t>Образование уменьшительно-ласкательной формы существительных и прилагательных (на усложненном лексическом материале).</w:t>
            </w:r>
          </w:p>
          <w:p w:rsidR="00A12A06" w:rsidRDefault="00A12A06" w:rsidP="00C94ED4">
            <w:pPr>
              <w:pStyle w:val="a"/>
            </w:pPr>
            <w:r>
              <w:rPr>
                <w:sz w:val="22"/>
                <w:szCs w:val="22"/>
              </w:rPr>
              <w:t>Привлечение внимания к многозначности слов (иголка для шитья, иголки у ежа, иголки у елки).</w:t>
            </w:r>
          </w:p>
          <w:p w:rsidR="00A12A06" w:rsidRDefault="00A12A06" w:rsidP="00C94ED4">
            <w:pPr>
              <w:pStyle w:val="a"/>
            </w:pPr>
            <w:r>
              <w:rPr>
                <w:sz w:val="22"/>
                <w:szCs w:val="22"/>
              </w:rPr>
              <w:t xml:space="preserve">3. Предложения </w:t>
            </w:r>
          </w:p>
          <w:p w:rsidR="00A12A06" w:rsidRDefault="00A12A06" w:rsidP="00C94ED4">
            <w:pPr>
              <w:pStyle w:val="a"/>
            </w:pPr>
            <w:r>
              <w:rPr>
                <w:sz w:val="22"/>
                <w:szCs w:val="22"/>
              </w:rPr>
              <w:t xml:space="preserve">Закрепление (на новом лексическом материале) навыков составления и распространения предложений. Умение пользоваться предложениями с предлогами </w:t>
            </w:r>
            <w:r>
              <w:rPr>
                <w:rStyle w:val="Emphasis"/>
                <w:iCs/>
                <w:sz w:val="22"/>
                <w:szCs w:val="22"/>
              </w:rPr>
              <w:t xml:space="preserve">«из-под», «из-за»: кот вылез... </w:t>
            </w:r>
            <w:r>
              <w:rPr>
                <w:sz w:val="22"/>
                <w:szCs w:val="22"/>
              </w:rPr>
              <w:t>(</w:t>
            </w:r>
            <w:r>
              <w:rPr>
                <w:rStyle w:val="Emphasis"/>
                <w:iCs/>
                <w:sz w:val="22"/>
                <w:szCs w:val="22"/>
              </w:rPr>
              <w:t>из-под</w:t>
            </w:r>
            <w:r>
              <w:rPr>
                <w:sz w:val="22"/>
                <w:szCs w:val="22"/>
              </w:rPr>
              <w:t>)</w:t>
            </w:r>
            <w:r>
              <w:rPr>
                <w:rStyle w:val="Emphasis"/>
                <w:iCs/>
                <w:sz w:val="22"/>
                <w:szCs w:val="22"/>
              </w:rPr>
              <w:t xml:space="preserve"> стола. </w:t>
            </w:r>
          </w:p>
          <w:p w:rsidR="00A12A06" w:rsidRDefault="00A12A06" w:rsidP="00C94ED4">
            <w:pPr>
              <w:pStyle w:val="a"/>
            </w:pPr>
            <w:r>
              <w:rPr>
                <w:sz w:val="22"/>
                <w:szCs w:val="22"/>
              </w:rPr>
              <w:t>Привлечение внимания к предложениям с однородными членами (</w:t>
            </w:r>
            <w:r>
              <w:rPr>
                <w:rStyle w:val="Emphasis"/>
                <w:iCs/>
                <w:sz w:val="22"/>
                <w:szCs w:val="22"/>
              </w:rPr>
              <w:t>Дети бегали. Дети прыгали. Дети бегали и прыгали</w:t>
            </w:r>
            <w:r>
              <w:rPr>
                <w:sz w:val="22"/>
                <w:szCs w:val="22"/>
              </w:rPr>
              <w:t>).</w:t>
            </w:r>
          </w:p>
          <w:p w:rsidR="00A12A06" w:rsidRDefault="00A12A06" w:rsidP="00C94ED4">
            <w:pPr>
              <w:pStyle w:val="a"/>
            </w:pPr>
            <w:r>
              <w:rPr>
                <w:sz w:val="22"/>
                <w:szCs w:val="22"/>
              </w:rPr>
              <w:t>Составление предложений по опорным словам, например: мальчик, рисовать, краски. Составление сложноподчиненных предложений (по образцу, данному логопедом) с союзами «чтобы», «потому что», «если» и др. (</w:t>
            </w:r>
            <w:r>
              <w:rPr>
                <w:rStyle w:val="Emphasis"/>
                <w:iCs/>
                <w:sz w:val="22"/>
                <w:szCs w:val="22"/>
              </w:rPr>
              <w:t>Мы сегодня не пойдем гулять, потому что идет дождь. Если завтра ко мне придут гости, я испеку пирог...</w:t>
            </w:r>
            <w:r>
              <w:rPr>
                <w:sz w:val="22"/>
                <w:szCs w:val="22"/>
              </w:rPr>
              <w:t>); с относительным местоимением «который» (</w:t>
            </w:r>
            <w:r>
              <w:rPr>
                <w:rStyle w:val="Emphasis"/>
                <w:iCs/>
                <w:sz w:val="22"/>
                <w:szCs w:val="22"/>
              </w:rPr>
              <w:t>Роме понравился конструктор. Конструктор подарил ему брат. Роме понравился конструктор, который подарил ему брат</w:t>
            </w:r>
            <w:r>
              <w:rPr>
                <w:sz w:val="22"/>
                <w:szCs w:val="22"/>
              </w:rPr>
              <w:t>).</w:t>
            </w:r>
          </w:p>
          <w:p w:rsidR="00A12A06" w:rsidRDefault="00A12A06" w:rsidP="00C94ED4">
            <w:pPr>
              <w:pStyle w:val="a"/>
            </w:pPr>
            <w:r>
              <w:rPr>
                <w:sz w:val="22"/>
                <w:szCs w:val="22"/>
              </w:rPr>
              <w:t xml:space="preserve">4. Связная речь Закрепление всех полученных ранее навыков. Воспитание умения использовать при пересказе сложные предложения. </w:t>
            </w:r>
          </w:p>
          <w:p w:rsidR="00A12A06" w:rsidRDefault="00A12A06" w:rsidP="00C94ED4">
            <w:pPr>
              <w:pStyle w:val="a"/>
            </w:pPr>
            <w:r>
              <w:rPr>
                <w:sz w:val="22"/>
                <w:szCs w:val="22"/>
              </w:rPr>
              <w:t>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0" w:type="auto"/>
            <w:tcBorders>
              <w:top w:val="outset" w:sz="6" w:space="0" w:color="auto"/>
              <w:left w:val="outset" w:sz="6" w:space="0" w:color="auto"/>
              <w:bottom w:val="outset" w:sz="6" w:space="0" w:color="auto"/>
            </w:tcBorders>
          </w:tcPr>
          <w:p w:rsidR="00A12A06" w:rsidRDefault="00A12A06" w:rsidP="00C94ED4">
            <w:pPr>
              <w:pStyle w:val="a"/>
            </w:pPr>
            <w:r>
              <w:rPr>
                <w:sz w:val="22"/>
                <w:szCs w:val="22"/>
              </w:rPr>
              <w:t xml:space="preserve">1. Звуки и буквы </w:t>
            </w:r>
          </w:p>
          <w:p w:rsidR="00A12A06" w:rsidRDefault="00A12A06" w:rsidP="00C94ED4">
            <w:pPr>
              <w:pStyle w:val="a"/>
            </w:pPr>
            <w:r>
              <w:rPr>
                <w:sz w:val="22"/>
                <w:szCs w:val="22"/>
              </w:rPr>
              <w:t xml:space="preserve">Дальнейшее развитие навыков различения звуков. Усвоение букв </w:t>
            </w:r>
            <w:r>
              <w:rPr>
                <w:rStyle w:val="Emphasis"/>
                <w:iCs/>
                <w:sz w:val="22"/>
                <w:szCs w:val="22"/>
              </w:rPr>
              <w:t xml:space="preserve">ь, ч, ц, ф, щ, ъ </w:t>
            </w:r>
            <w:r>
              <w:rPr>
                <w:sz w:val="22"/>
                <w:szCs w:val="22"/>
              </w:rPr>
              <w:t xml:space="preserve">(24—31 неделя обучения). Закрепление и дальнейшее развитие навыка использования при письме ранее пройденных букв </w:t>
            </w:r>
            <w:r>
              <w:rPr>
                <w:rStyle w:val="Emphasis"/>
                <w:iCs/>
                <w:sz w:val="22"/>
                <w:szCs w:val="22"/>
              </w:rPr>
              <w:t xml:space="preserve">е, ё </w:t>
            </w:r>
            <w:r>
              <w:rPr>
                <w:sz w:val="22"/>
                <w:szCs w:val="22"/>
              </w:rPr>
              <w:t xml:space="preserve">и усвоение букв </w:t>
            </w:r>
            <w:r>
              <w:rPr>
                <w:rStyle w:val="Emphasis"/>
                <w:iCs/>
                <w:sz w:val="22"/>
                <w:szCs w:val="22"/>
              </w:rPr>
              <w:t xml:space="preserve">ю, я. </w:t>
            </w:r>
            <w:r>
              <w:rPr>
                <w:sz w:val="22"/>
                <w:szCs w:val="22"/>
              </w:rPr>
              <w:t xml:space="preserve">Усвоение буквы </w:t>
            </w:r>
            <w:r>
              <w:rPr>
                <w:rStyle w:val="Emphasis"/>
                <w:iCs/>
                <w:sz w:val="22"/>
                <w:szCs w:val="22"/>
              </w:rPr>
              <w:t xml:space="preserve">ь </w:t>
            </w:r>
            <w:r>
              <w:rPr>
                <w:sz w:val="22"/>
                <w:szCs w:val="22"/>
              </w:rPr>
              <w:t xml:space="preserve">(как знака мягкости) на базе отчетливого произнесения и сравнения твердых и мягких звуков. Усвоение букв </w:t>
            </w:r>
            <w:r>
              <w:rPr>
                <w:rStyle w:val="Emphasis"/>
                <w:iCs/>
                <w:sz w:val="22"/>
                <w:szCs w:val="22"/>
              </w:rPr>
              <w:t xml:space="preserve">ь, ъ </w:t>
            </w:r>
            <w:r>
              <w:rPr>
                <w:sz w:val="22"/>
                <w:szCs w:val="22"/>
              </w:rPr>
              <w:t xml:space="preserve">(разделительный </w:t>
            </w:r>
            <w:r>
              <w:rPr>
                <w:rStyle w:val="Emphasis"/>
                <w:iCs/>
                <w:sz w:val="22"/>
                <w:szCs w:val="22"/>
              </w:rPr>
              <w:t xml:space="preserve">ь </w:t>
            </w:r>
            <w:r>
              <w:rPr>
                <w:sz w:val="22"/>
                <w:szCs w:val="22"/>
              </w:rPr>
              <w:t xml:space="preserve">и </w:t>
            </w:r>
            <w:r>
              <w:rPr>
                <w:rStyle w:val="Emphasis"/>
                <w:iCs/>
                <w:sz w:val="22"/>
                <w:szCs w:val="22"/>
              </w:rPr>
              <w:t xml:space="preserve">ъ </w:t>
            </w:r>
            <w:r>
              <w:rPr>
                <w:sz w:val="22"/>
                <w:szCs w:val="22"/>
              </w:rPr>
              <w:t xml:space="preserve">знак) на основе отчетливого произношения и сравнения на слух сочетаний, например: </w:t>
            </w:r>
            <w:r>
              <w:rPr>
                <w:rStyle w:val="Emphasis"/>
                <w:iCs/>
                <w:sz w:val="22"/>
                <w:szCs w:val="22"/>
              </w:rPr>
              <w:t>ля-лья.</w:t>
            </w:r>
          </w:p>
          <w:p w:rsidR="00A12A06" w:rsidRDefault="00A12A06" w:rsidP="00C94ED4">
            <w:pPr>
              <w:pStyle w:val="a"/>
            </w:pPr>
            <w:r>
              <w:rPr>
                <w:sz w:val="22"/>
                <w:szCs w:val="22"/>
              </w:rPr>
              <w:t xml:space="preserve">2. Слово </w:t>
            </w:r>
          </w:p>
          <w:p w:rsidR="00A12A06" w:rsidRDefault="00A12A06" w:rsidP="00C94ED4">
            <w:pPr>
              <w:pStyle w:val="a"/>
            </w:pPr>
            <w:r>
              <w:rPr>
                <w:sz w:val="22"/>
                <w:szCs w:val="22"/>
              </w:rPr>
              <w:t xml:space="preserve">Закрепление навыка звуко-слогового анализа слов различной сложности, произношение которых не расходится с написанием. </w:t>
            </w:r>
          </w:p>
          <w:p w:rsidR="00A12A06" w:rsidRDefault="00A12A06" w:rsidP="00C94ED4">
            <w:pPr>
              <w:pStyle w:val="a"/>
            </w:pPr>
            <w:r>
              <w:rPr>
                <w:sz w:val="22"/>
                <w:szCs w:val="22"/>
              </w:rPr>
              <w:t xml:space="preserve">Подбор слов по схемам и моделям. </w:t>
            </w:r>
          </w:p>
          <w:p w:rsidR="00A12A06" w:rsidRDefault="00A12A06" w:rsidP="00C94ED4">
            <w:pPr>
              <w:pStyle w:val="a"/>
            </w:pPr>
            <w:r>
              <w:rPr>
                <w:sz w:val="22"/>
                <w:szCs w:val="22"/>
              </w:rPr>
              <w:t xml:space="preserve">Проведение в занимательной форме упражнений в определении звукового состава слов. </w:t>
            </w:r>
          </w:p>
          <w:p w:rsidR="00A12A06" w:rsidRDefault="00A12A06" w:rsidP="00C94ED4">
            <w:pPr>
              <w:pStyle w:val="a"/>
            </w:pPr>
            <w:r>
              <w:rPr>
                <w:sz w:val="22"/>
                <w:szCs w:val="22"/>
              </w:rPr>
              <w:t>Усвоение буквенного состава слов различной сложности.</w:t>
            </w:r>
          </w:p>
          <w:p w:rsidR="00A12A06" w:rsidRDefault="00A12A06" w:rsidP="00C94ED4">
            <w:pPr>
              <w:pStyle w:val="a"/>
            </w:pPr>
            <w:r>
              <w:rPr>
                <w:sz w:val="22"/>
                <w:szCs w:val="22"/>
              </w:rPr>
              <w:t xml:space="preserve">Дальнейшее усвоение навыков выкладывания и письма слов с буквами </w:t>
            </w:r>
            <w:r>
              <w:rPr>
                <w:rStyle w:val="Emphasis"/>
                <w:iCs/>
                <w:sz w:val="22"/>
                <w:szCs w:val="22"/>
              </w:rPr>
              <w:t>я, е, ё, й.</w:t>
            </w:r>
          </w:p>
          <w:p w:rsidR="00A12A06" w:rsidRDefault="00A12A06" w:rsidP="00C94ED4">
            <w:pPr>
              <w:pStyle w:val="a"/>
            </w:pPr>
            <w:r>
              <w:rPr>
                <w:sz w:val="22"/>
                <w:szCs w:val="22"/>
              </w:rPr>
              <w:t xml:space="preserve">Развитие умения выкладывать и писать слова с буквами </w:t>
            </w:r>
            <w:r>
              <w:rPr>
                <w:rStyle w:val="Emphasis"/>
                <w:iCs/>
                <w:sz w:val="22"/>
                <w:szCs w:val="22"/>
              </w:rPr>
              <w:t xml:space="preserve">ь </w:t>
            </w:r>
            <w:r>
              <w:rPr>
                <w:sz w:val="22"/>
                <w:szCs w:val="22"/>
              </w:rPr>
              <w:t xml:space="preserve">(как знак мягкости), </w:t>
            </w:r>
            <w:r>
              <w:rPr>
                <w:rStyle w:val="Emphasis"/>
                <w:iCs/>
                <w:sz w:val="22"/>
                <w:szCs w:val="22"/>
              </w:rPr>
              <w:t>ю.</w:t>
            </w:r>
          </w:p>
          <w:p w:rsidR="00A12A06" w:rsidRDefault="00A12A06" w:rsidP="00C94ED4">
            <w:pPr>
              <w:pStyle w:val="a"/>
            </w:pPr>
            <w:r>
              <w:rPr>
                <w:sz w:val="22"/>
                <w:szCs w:val="22"/>
              </w:rPr>
              <w:t xml:space="preserve">Умение выкладывать и писать слова с сочетанием </w:t>
            </w:r>
            <w:r>
              <w:rPr>
                <w:rStyle w:val="Emphasis"/>
                <w:iCs/>
                <w:sz w:val="22"/>
                <w:szCs w:val="22"/>
              </w:rPr>
              <w:t>«ча», «чу», «ща», «щу».</w:t>
            </w:r>
          </w:p>
          <w:p w:rsidR="00A12A06" w:rsidRDefault="00A12A06" w:rsidP="00C94ED4">
            <w:pPr>
              <w:pStyle w:val="a"/>
            </w:pPr>
            <w:r>
              <w:rPr>
                <w:sz w:val="22"/>
                <w:szCs w:val="22"/>
              </w:rPr>
              <w:t xml:space="preserve">Проведение в занимательной форме (загадки, кроссворды, ребусы) постоянно усложняющихся упражнений, направленных на определение буквенного состава слов. </w:t>
            </w:r>
          </w:p>
          <w:p w:rsidR="00A12A06" w:rsidRDefault="00A12A06" w:rsidP="00C94ED4">
            <w:pPr>
              <w:pStyle w:val="a"/>
            </w:pPr>
            <w:r>
              <w:rPr>
                <w:sz w:val="22"/>
                <w:szCs w:val="22"/>
              </w:rPr>
              <w:t xml:space="preserve">3. Предложение </w:t>
            </w:r>
          </w:p>
          <w:p w:rsidR="00A12A06" w:rsidRDefault="00A12A06" w:rsidP="00C94ED4">
            <w:pPr>
              <w:pStyle w:val="a"/>
            </w:pPr>
            <w:r>
              <w:rPr>
                <w:sz w:val="22"/>
                <w:szCs w:val="22"/>
              </w:rPr>
              <w:t>Выкладывание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слов, написание которых требует применения правил (</w:t>
            </w:r>
            <w:r>
              <w:rPr>
                <w:rStyle w:val="Emphasis"/>
                <w:iCs/>
                <w:sz w:val="22"/>
                <w:szCs w:val="22"/>
              </w:rPr>
              <w:t>У Маши болит зуб</w:t>
            </w:r>
            <w:r>
              <w:rPr>
                <w:sz w:val="22"/>
                <w:szCs w:val="22"/>
              </w:rPr>
              <w:t xml:space="preserve">). </w:t>
            </w:r>
          </w:p>
          <w:p w:rsidR="00A12A06" w:rsidRDefault="00A12A06" w:rsidP="00C94ED4">
            <w:pPr>
              <w:pStyle w:val="a"/>
            </w:pPr>
            <w:r>
              <w:rPr>
                <w:sz w:val="22"/>
                <w:szCs w:val="22"/>
              </w:rPr>
              <w:t xml:space="preserve">4. Чтение </w:t>
            </w:r>
          </w:p>
          <w:p w:rsidR="00A12A06" w:rsidRDefault="00A12A06" w:rsidP="00C94ED4">
            <w:pPr>
              <w:pStyle w:val="a"/>
            </w:pPr>
            <w:r>
              <w:rPr>
                <w:sz w:val="22"/>
                <w:szCs w:val="22"/>
              </w:rPr>
              <w:t xml:space="preserve">Дальнейшее развитие навыков чтения. </w:t>
            </w:r>
          </w:p>
          <w:p w:rsidR="00A12A06" w:rsidRDefault="00A12A06" w:rsidP="00C94ED4">
            <w:pPr>
              <w:pStyle w:val="a"/>
            </w:pPr>
            <w:r>
              <w:rPr>
                <w:sz w:val="22"/>
                <w:szCs w:val="22"/>
              </w:rPr>
              <w:t xml:space="preserve">Правильное слоговое чтение небольших рассказов с переходом на чтение целыми словами. </w:t>
            </w:r>
          </w:p>
          <w:p w:rsidR="00A12A06" w:rsidRDefault="00A12A06" w:rsidP="00C94ED4">
            <w:pPr>
              <w:pStyle w:val="a"/>
            </w:pPr>
            <w:r>
              <w:rPr>
                <w:sz w:val="22"/>
                <w:szCs w:val="22"/>
              </w:rPr>
              <w:t>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описывания, дальнейшее развитие навыков чтения, формирование навыка сознательного слитного чтения.</w:t>
            </w:r>
          </w:p>
        </w:tc>
      </w:tr>
    </w:tbl>
    <w:p w:rsidR="00A12A06" w:rsidRDefault="00A12A06" w:rsidP="009F15D6">
      <w:pPr>
        <w:pStyle w:val="a"/>
        <w:jc w:val="both"/>
      </w:pPr>
      <w:r>
        <w:t>      </w:t>
      </w:r>
      <w:r>
        <w:rPr>
          <w:rStyle w:val="Strong"/>
          <w:bCs/>
        </w:rPr>
        <w:t>В итоге проведенной логопедической работы дети должны научиться:</w:t>
      </w:r>
    </w:p>
    <w:p w:rsidR="00A12A06" w:rsidRDefault="00A12A06" w:rsidP="009F15D6">
      <w:pPr>
        <w:pStyle w:val="a"/>
        <w:jc w:val="both"/>
      </w:pPr>
      <w:r>
        <w:rPr>
          <w:rStyle w:val="Strong"/>
          <w:bCs/>
        </w:rPr>
        <w:t>      </w:t>
      </w:r>
      <w:r>
        <w:t>• правильно артикулировать все звуки речи в различных позициях;</w:t>
      </w:r>
    </w:p>
    <w:p w:rsidR="00A12A06" w:rsidRDefault="00A12A06" w:rsidP="009F15D6">
      <w:pPr>
        <w:pStyle w:val="a"/>
        <w:jc w:val="both"/>
      </w:pPr>
      <w:r>
        <w:t>      • четко дифференцировать все изученные звуки;</w:t>
      </w:r>
    </w:p>
    <w:p w:rsidR="00A12A06" w:rsidRDefault="00A12A06" w:rsidP="009F15D6">
      <w:pPr>
        <w:pStyle w:val="a"/>
        <w:jc w:val="both"/>
      </w:pPr>
      <w:r>
        <w:t>      • различать понятия «звук», «твердый звук», «мягкий звук», «глухой звук», «звонкий звук», «слог», «предложение» на практическом уровне;</w:t>
      </w:r>
    </w:p>
    <w:p w:rsidR="00A12A06" w:rsidRDefault="00A12A06" w:rsidP="009F15D6">
      <w:pPr>
        <w:pStyle w:val="a"/>
        <w:jc w:val="both"/>
      </w:pPr>
      <w:r>
        <w:t>      • называть последовательность слов в предложении, слогов и звуков в словах;</w:t>
      </w:r>
    </w:p>
    <w:p w:rsidR="00A12A06" w:rsidRDefault="00A12A06" w:rsidP="009F15D6">
      <w:pPr>
        <w:pStyle w:val="a"/>
        <w:jc w:val="both"/>
      </w:pPr>
      <w:r>
        <w:t>      • производить элементарный звуковой анализ и синтез;</w:t>
      </w:r>
    </w:p>
    <w:p w:rsidR="00A12A06" w:rsidRDefault="00A12A06" w:rsidP="009F15D6">
      <w:pPr>
        <w:pStyle w:val="a"/>
        <w:jc w:val="both"/>
      </w:pPr>
      <w:r>
        <w:t>      • читать и правильно понимать прочитанное в пределах изученной программы;</w:t>
      </w:r>
    </w:p>
    <w:p w:rsidR="00A12A06" w:rsidRDefault="00A12A06" w:rsidP="009F15D6">
      <w:pPr>
        <w:pStyle w:val="a"/>
        <w:jc w:val="both"/>
      </w:pPr>
      <w:r>
        <w:t>      • отвечать на вопросы о содержанию прочитанного, ставить вопросы к текстам и пересказывать их;</w:t>
      </w:r>
    </w:p>
    <w:p w:rsidR="00A12A06" w:rsidRDefault="00A12A06" w:rsidP="009F15D6">
      <w:pPr>
        <w:pStyle w:val="a"/>
        <w:jc w:val="both"/>
      </w:pPr>
      <w:r>
        <w:t>      • выкладывать из букв разрезной азбуки и печатать слова различного слогового состава, предложения с применением всех усвоенных правил правописания.</w:t>
      </w:r>
    </w:p>
    <w:p w:rsidR="00A12A06" w:rsidRDefault="00A12A06" w:rsidP="00DE666D">
      <w:pPr>
        <w:pStyle w:val="NormalWeb"/>
      </w:pPr>
    </w:p>
    <w:p w:rsidR="00A12A06" w:rsidRDefault="00A12A06" w:rsidP="00DE666D">
      <w:pPr>
        <w:pStyle w:val="zag2"/>
        <w:outlineLvl w:val="1"/>
      </w:pPr>
      <w:r>
        <w:t>2.2.3.Логопедическая работа с детьми II уровня речевого развития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642"/>
        <w:gridCol w:w="7879"/>
      </w:tblGrid>
      <w:tr w:rsidR="00A12A06" w:rsidTr="00C94ED4">
        <w:trPr>
          <w:tblCellSpacing w:w="15" w:type="dxa"/>
        </w:trPr>
        <w:tc>
          <w:tcPr>
            <w:tcW w:w="0" w:type="auto"/>
            <w:tcBorders>
              <w:top w:val="outset" w:sz="6" w:space="0" w:color="auto"/>
              <w:bottom w:val="outset" w:sz="6" w:space="0" w:color="auto"/>
              <w:right w:val="outset" w:sz="6" w:space="0" w:color="auto"/>
            </w:tcBorders>
            <w:vAlign w:val="center"/>
          </w:tcPr>
          <w:p w:rsidR="00A12A06" w:rsidRDefault="00A12A06" w:rsidP="00C94ED4">
            <w:pPr>
              <w:jc w:val="center"/>
            </w:pPr>
            <w:r>
              <w:rPr>
                <w:sz w:val="22"/>
                <w:szCs w:val="22"/>
              </w:rPr>
              <w:t xml:space="preserve">Период </w:t>
            </w:r>
          </w:p>
        </w:tc>
        <w:tc>
          <w:tcPr>
            <w:tcW w:w="0" w:type="auto"/>
            <w:tcBorders>
              <w:top w:val="outset" w:sz="6" w:space="0" w:color="auto"/>
              <w:left w:val="outset" w:sz="6" w:space="0" w:color="auto"/>
              <w:bottom w:val="outset" w:sz="6" w:space="0" w:color="auto"/>
            </w:tcBorders>
            <w:vAlign w:val="center"/>
          </w:tcPr>
          <w:p w:rsidR="00A12A06" w:rsidRDefault="00A12A06" w:rsidP="00C94ED4">
            <w:pPr>
              <w:pStyle w:val="2"/>
              <w:jc w:val="center"/>
            </w:pPr>
            <w:r>
              <w:rPr>
                <w:sz w:val="22"/>
                <w:szCs w:val="22"/>
              </w:rPr>
              <w:t xml:space="preserve">Основное содержание работы </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2"/>
              <w:jc w:val="center"/>
            </w:pPr>
            <w:r>
              <w:rPr>
                <w:sz w:val="22"/>
                <w:szCs w:val="22"/>
              </w:rPr>
              <w:t xml:space="preserve">I </w:t>
            </w:r>
          </w:p>
          <w:p w:rsidR="00A12A06" w:rsidRDefault="00A12A06" w:rsidP="00C94ED4">
            <w:pPr>
              <w:pStyle w:val="2"/>
              <w:jc w:val="center"/>
            </w:pPr>
            <w:r>
              <w:rPr>
                <w:sz w:val="22"/>
                <w:szCs w:val="22"/>
              </w:rPr>
              <w:t xml:space="preserve">Сентябрь, октябрь, ноябрь, декабрь </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Развитие понимания речи</w:t>
            </w:r>
            <w:r>
              <w:rPr>
                <w:sz w:val="22"/>
                <w:szCs w:val="22"/>
              </w:rPr>
              <w:t xml:space="preserve"> </w:t>
            </w:r>
          </w:p>
          <w:p w:rsidR="00A12A06" w:rsidRDefault="00A12A06" w:rsidP="00C94ED4">
            <w:pPr>
              <w:pStyle w:val="2"/>
            </w:pPr>
            <w:r>
              <w:rPr>
                <w:sz w:val="22"/>
                <w:szCs w:val="22"/>
              </w:rPr>
              <w:t xml:space="preserve">Развивать у детей умение вслушиваться в обращенную речь. </w:t>
            </w:r>
          </w:p>
          <w:p w:rsidR="00A12A06" w:rsidRDefault="00A12A06" w:rsidP="00C94ED4">
            <w:pPr>
              <w:pStyle w:val="2"/>
            </w:pPr>
            <w:r>
              <w:rPr>
                <w:sz w:val="22"/>
                <w:szCs w:val="22"/>
              </w:rPr>
              <w:t xml:space="preserve">Учить выделять названия предметов, действий, некоторых признаков. </w:t>
            </w:r>
          </w:p>
          <w:p w:rsidR="00A12A06" w:rsidRDefault="00A12A06" w:rsidP="00C94ED4">
            <w:pPr>
              <w:pStyle w:val="2"/>
            </w:pPr>
            <w:r>
              <w:rPr>
                <w:sz w:val="22"/>
                <w:szCs w:val="22"/>
              </w:rPr>
              <w:t xml:space="preserve">Формировать понимание обобщающего значения слов. </w:t>
            </w:r>
          </w:p>
          <w:p w:rsidR="00A12A06" w:rsidRDefault="00A12A06" w:rsidP="00C94ED4">
            <w:pPr>
              <w:pStyle w:val="2"/>
            </w:pPr>
            <w:r>
              <w:rPr>
                <w:sz w:val="22"/>
                <w:szCs w:val="22"/>
              </w:rPr>
              <w:t xml:space="preserve">Готовить детей к овладению диалогической и монологической речью. </w:t>
            </w:r>
          </w:p>
          <w:p w:rsidR="00A12A06" w:rsidRDefault="00A12A06" w:rsidP="00C94ED4">
            <w:pPr>
              <w:pStyle w:val="centre"/>
            </w:pPr>
            <w:r>
              <w:rPr>
                <w:rStyle w:val="Strong"/>
                <w:bCs/>
                <w:sz w:val="22"/>
                <w:szCs w:val="22"/>
              </w:rPr>
              <w:t>Активизация речевой деятельности и развитие лексико-грамматических средств языка</w:t>
            </w:r>
            <w:r>
              <w:rPr>
                <w:sz w:val="22"/>
                <w:szCs w:val="22"/>
              </w:rPr>
              <w:t xml:space="preserve"> </w:t>
            </w:r>
          </w:p>
          <w:p w:rsidR="00A12A06" w:rsidRDefault="00A12A06" w:rsidP="00C94ED4">
            <w:pPr>
              <w:pStyle w:val="2"/>
            </w:pPr>
            <w:r>
              <w:rPr>
                <w:sz w:val="22"/>
                <w:szCs w:val="22"/>
              </w:rPr>
              <w:t>Учить называть слова одно-, двух-, трехсложной слоговой структуры (</w:t>
            </w:r>
            <w:r>
              <w:rPr>
                <w:rStyle w:val="Emphasis"/>
                <w:iCs/>
                <w:sz w:val="22"/>
                <w:szCs w:val="22"/>
              </w:rPr>
              <w:t>кот, мак, муха, ваза, лопата, молоко</w:t>
            </w:r>
            <w:r>
              <w:rPr>
                <w:sz w:val="22"/>
                <w:szCs w:val="22"/>
              </w:rPr>
              <w:t xml:space="preserve">). </w:t>
            </w:r>
          </w:p>
          <w:p w:rsidR="00A12A06" w:rsidRDefault="00A12A06" w:rsidP="00C94ED4">
            <w:pPr>
              <w:pStyle w:val="2"/>
            </w:pPr>
            <w:r>
              <w:rPr>
                <w:sz w:val="22"/>
                <w:szCs w:val="22"/>
              </w:rPr>
              <w:t xml:space="preserve">Учить детей первоначальным навыкам словообразования: учить образовывать существительные с уменьшительно-ласкательными суффиксами </w:t>
            </w:r>
            <w:r>
              <w:rPr>
                <w:rStyle w:val="Emphasis"/>
                <w:iCs/>
                <w:sz w:val="22"/>
                <w:szCs w:val="22"/>
              </w:rPr>
              <w:t xml:space="preserve">-ик, -к </w:t>
            </w:r>
            <w:r>
              <w:rPr>
                <w:sz w:val="22"/>
                <w:szCs w:val="22"/>
              </w:rPr>
              <w:t>(</w:t>
            </w:r>
            <w:r>
              <w:rPr>
                <w:rStyle w:val="Emphasis"/>
                <w:iCs/>
                <w:sz w:val="22"/>
                <w:szCs w:val="22"/>
              </w:rPr>
              <w:t>дом</w:t>
            </w:r>
            <w:r>
              <w:rPr>
                <w:rStyle w:val="Strong"/>
                <w:bCs/>
                <w:i/>
                <w:iCs/>
                <w:sz w:val="22"/>
                <w:szCs w:val="22"/>
              </w:rPr>
              <w:t>ик</w:t>
            </w:r>
            <w:r>
              <w:rPr>
                <w:rStyle w:val="Emphasis"/>
                <w:iCs/>
                <w:sz w:val="22"/>
                <w:szCs w:val="22"/>
              </w:rPr>
              <w:t>, лоб</w:t>
            </w:r>
            <w:r>
              <w:rPr>
                <w:rStyle w:val="Strong"/>
                <w:bCs/>
                <w:i/>
                <w:iCs/>
                <w:sz w:val="22"/>
                <w:szCs w:val="22"/>
              </w:rPr>
              <w:t>ик</w:t>
            </w:r>
            <w:r>
              <w:rPr>
                <w:rStyle w:val="Emphasis"/>
                <w:iCs/>
                <w:sz w:val="22"/>
                <w:szCs w:val="22"/>
              </w:rPr>
              <w:t>, шар</w:t>
            </w:r>
            <w:r>
              <w:rPr>
                <w:rStyle w:val="Strong"/>
                <w:bCs/>
                <w:i/>
                <w:iCs/>
                <w:sz w:val="22"/>
                <w:szCs w:val="22"/>
              </w:rPr>
              <w:t>ик</w:t>
            </w:r>
            <w:r>
              <w:rPr>
                <w:rStyle w:val="Emphasis"/>
                <w:iCs/>
                <w:sz w:val="22"/>
                <w:szCs w:val="22"/>
              </w:rPr>
              <w:t>, рот</w:t>
            </w:r>
            <w:r>
              <w:rPr>
                <w:rStyle w:val="Strong"/>
                <w:bCs/>
                <w:i/>
                <w:iCs/>
                <w:sz w:val="22"/>
                <w:szCs w:val="22"/>
              </w:rPr>
              <w:t>ик</w:t>
            </w:r>
            <w:r>
              <w:rPr>
                <w:rStyle w:val="Emphasis"/>
                <w:iCs/>
                <w:sz w:val="22"/>
                <w:szCs w:val="22"/>
              </w:rPr>
              <w:t>; руч</w:t>
            </w:r>
            <w:r>
              <w:rPr>
                <w:rStyle w:val="Strong"/>
                <w:bCs/>
                <w:i/>
                <w:iCs/>
                <w:sz w:val="22"/>
                <w:szCs w:val="22"/>
              </w:rPr>
              <w:t>к</w:t>
            </w:r>
            <w:r>
              <w:rPr>
                <w:rStyle w:val="Emphasis"/>
                <w:iCs/>
                <w:sz w:val="22"/>
                <w:szCs w:val="22"/>
              </w:rPr>
              <w:t>а, нож</w:t>
            </w:r>
            <w:r>
              <w:rPr>
                <w:rStyle w:val="Strong"/>
                <w:bCs/>
                <w:i/>
                <w:iCs/>
                <w:sz w:val="22"/>
                <w:szCs w:val="22"/>
              </w:rPr>
              <w:t>к</w:t>
            </w:r>
            <w:r>
              <w:rPr>
                <w:rStyle w:val="Emphasis"/>
                <w:iCs/>
                <w:sz w:val="22"/>
                <w:szCs w:val="22"/>
              </w:rPr>
              <w:t>а, лап</w:t>
            </w:r>
            <w:r>
              <w:rPr>
                <w:rStyle w:val="Strong"/>
                <w:bCs/>
                <w:i/>
                <w:iCs/>
                <w:sz w:val="22"/>
                <w:szCs w:val="22"/>
              </w:rPr>
              <w:t>к</w:t>
            </w:r>
            <w:r>
              <w:rPr>
                <w:rStyle w:val="Emphasis"/>
                <w:iCs/>
                <w:sz w:val="22"/>
                <w:szCs w:val="22"/>
              </w:rPr>
              <w:t>а, шуб</w:t>
            </w:r>
            <w:r>
              <w:rPr>
                <w:rStyle w:val="Strong"/>
                <w:bCs/>
                <w:i/>
                <w:iCs/>
                <w:sz w:val="22"/>
                <w:szCs w:val="22"/>
              </w:rPr>
              <w:t>к</w:t>
            </w:r>
            <w:r>
              <w:rPr>
                <w:rStyle w:val="Emphasis"/>
                <w:iCs/>
                <w:sz w:val="22"/>
                <w:szCs w:val="22"/>
              </w:rPr>
              <w:t xml:space="preserve">а </w:t>
            </w:r>
            <w:r>
              <w:rPr>
                <w:sz w:val="22"/>
                <w:szCs w:val="22"/>
              </w:rPr>
              <w:t xml:space="preserve">и т. д.). </w:t>
            </w:r>
          </w:p>
          <w:p w:rsidR="00A12A06" w:rsidRDefault="00A12A06" w:rsidP="00C94ED4">
            <w:pPr>
              <w:pStyle w:val="2"/>
            </w:pPr>
            <w:r>
              <w:rPr>
                <w:sz w:val="22"/>
                <w:szCs w:val="22"/>
              </w:rPr>
              <w:t xml:space="preserve">Учить навыкам употребления в речи грамматических категорий: числа имен существительных и прилагательных. </w:t>
            </w:r>
          </w:p>
          <w:p w:rsidR="00A12A06" w:rsidRDefault="00A12A06" w:rsidP="00C94ED4">
            <w:pPr>
              <w:pStyle w:val="2"/>
            </w:pPr>
            <w:r>
              <w:rPr>
                <w:sz w:val="22"/>
                <w:szCs w:val="22"/>
              </w:rPr>
              <w:t>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w:t>
            </w:r>
            <w:r>
              <w:rPr>
                <w:rStyle w:val="Emphasis"/>
                <w:iCs/>
                <w:sz w:val="22"/>
                <w:szCs w:val="22"/>
              </w:rPr>
              <w:t xml:space="preserve">большой, маленький, вкусный, сладкий, красивый </w:t>
            </w:r>
            <w:r>
              <w:rPr>
                <w:sz w:val="22"/>
                <w:szCs w:val="22"/>
              </w:rPr>
              <w:t xml:space="preserve">и т. п.). </w:t>
            </w:r>
          </w:p>
          <w:p w:rsidR="00A12A06" w:rsidRDefault="00A12A06" w:rsidP="00C94ED4">
            <w:pPr>
              <w:pStyle w:val="2"/>
            </w:pPr>
            <w:r>
              <w:rPr>
                <w:sz w:val="22"/>
                <w:szCs w:val="22"/>
              </w:rPr>
              <w:t xml:space="preserve">Учить навыку использования в речи притяжательных прилагательных мужского и женского рода </w:t>
            </w:r>
            <w:r>
              <w:rPr>
                <w:rStyle w:val="Emphasis"/>
                <w:iCs/>
                <w:sz w:val="22"/>
                <w:szCs w:val="22"/>
              </w:rPr>
              <w:t xml:space="preserve">«мой — моя» </w:t>
            </w:r>
            <w:r>
              <w:rPr>
                <w:sz w:val="22"/>
                <w:szCs w:val="22"/>
              </w:rPr>
              <w:t xml:space="preserve">и их согласованию с существительными. </w:t>
            </w:r>
          </w:p>
          <w:p w:rsidR="00A12A06" w:rsidRDefault="00A12A06" w:rsidP="00C94ED4">
            <w:pPr>
              <w:pStyle w:val="2"/>
            </w:pPr>
            <w:r>
              <w:rPr>
                <w:sz w:val="22"/>
                <w:szCs w:val="22"/>
              </w:rPr>
              <w:t>Закреплять навык составления простых предложений по модели: обращение + глагол в повелительном наклонении (</w:t>
            </w:r>
            <w:r>
              <w:rPr>
                <w:rStyle w:val="Emphasis"/>
                <w:iCs/>
                <w:sz w:val="22"/>
                <w:szCs w:val="22"/>
              </w:rPr>
              <w:t>Миша, иди! Вова, стой!</w:t>
            </w:r>
            <w:r>
              <w:rPr>
                <w:sz w:val="22"/>
                <w:szCs w:val="22"/>
              </w:rPr>
              <w:t>).</w:t>
            </w:r>
          </w:p>
          <w:p w:rsidR="00A12A06" w:rsidRDefault="00A12A06" w:rsidP="00C94ED4">
            <w:pPr>
              <w:pStyle w:val="2"/>
            </w:pPr>
            <w:r>
              <w:rPr>
                <w:sz w:val="22"/>
                <w:szCs w:val="22"/>
              </w:rPr>
              <w:t>Учить преобразовывать глаголы повелительного наклонения в глаголы изъявительного наклонения (</w:t>
            </w:r>
            <w:r>
              <w:rPr>
                <w:rStyle w:val="Emphasis"/>
                <w:iCs/>
                <w:sz w:val="22"/>
                <w:szCs w:val="22"/>
              </w:rPr>
              <w:t>Миша идет. Вова стоит</w:t>
            </w:r>
            <w:r>
              <w:rPr>
                <w:sz w:val="22"/>
                <w:szCs w:val="22"/>
              </w:rPr>
              <w:t xml:space="preserve">). </w:t>
            </w:r>
          </w:p>
          <w:p w:rsidR="00A12A06" w:rsidRDefault="00A12A06" w:rsidP="00C94ED4">
            <w:pPr>
              <w:pStyle w:val="centre"/>
            </w:pPr>
            <w:r>
              <w:rPr>
                <w:rStyle w:val="Strong"/>
                <w:bCs/>
                <w:sz w:val="22"/>
                <w:szCs w:val="22"/>
              </w:rPr>
              <w:t>Развитие самостоятельной фразовой речи</w:t>
            </w:r>
          </w:p>
          <w:p w:rsidR="00A12A06" w:rsidRDefault="00A12A06" w:rsidP="00C94ED4">
            <w:pPr>
              <w:pStyle w:val="2"/>
            </w:pPr>
            <w:r>
              <w:rPr>
                <w:sz w:val="22"/>
                <w:szCs w:val="22"/>
              </w:rPr>
              <w:t xml:space="preserve">Закреплять у детей навыки составления простых предложений по модели: </w:t>
            </w:r>
            <w:r>
              <w:rPr>
                <w:rStyle w:val="Emphasis"/>
                <w:iCs/>
                <w:sz w:val="22"/>
                <w:szCs w:val="22"/>
              </w:rPr>
              <w:t>«Кто? Что делает? Что?</w:t>
            </w:r>
            <w:r>
              <w:rPr>
                <w:sz w:val="22"/>
                <w:szCs w:val="22"/>
              </w:rPr>
              <w:t>»</w:t>
            </w:r>
          </w:p>
          <w:p w:rsidR="00A12A06" w:rsidRDefault="00A12A06" w:rsidP="00C94ED4">
            <w:pPr>
              <w:pStyle w:val="2"/>
            </w:pPr>
            <w:r>
              <w:rPr>
                <w:sz w:val="22"/>
                <w:szCs w:val="22"/>
              </w:rPr>
              <w:t>Учить детей запоминать короткие двустишия и потешки.</w:t>
            </w:r>
          </w:p>
          <w:p w:rsidR="00A12A06" w:rsidRDefault="00A12A06" w:rsidP="00C94ED4">
            <w:pPr>
              <w:pStyle w:val="2"/>
            </w:pPr>
            <w:r>
              <w:rPr>
                <w:sz w:val="22"/>
                <w:szCs w:val="22"/>
              </w:rPr>
              <w:t>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w:t>
            </w:r>
            <w:r>
              <w:rPr>
                <w:rStyle w:val="Emphasis"/>
                <w:iCs/>
                <w:sz w:val="22"/>
                <w:szCs w:val="22"/>
              </w:rPr>
              <w:t>Я гуляю. А ты? Миша ест. А ты?</w:t>
            </w:r>
            <w:r>
              <w:rPr>
                <w:sz w:val="22"/>
                <w:szCs w:val="22"/>
              </w:rPr>
              <w:t>).</w:t>
            </w:r>
          </w:p>
          <w:p w:rsidR="00A12A06" w:rsidRDefault="00A12A06" w:rsidP="00C94ED4">
            <w:pPr>
              <w:pStyle w:val="2"/>
            </w:pPr>
            <w:r>
              <w:rPr>
                <w:sz w:val="22"/>
                <w:szCs w:val="22"/>
              </w:rPr>
              <w:t>Учить самостоятельному формулированию вопросов (</w:t>
            </w:r>
            <w:r>
              <w:rPr>
                <w:rStyle w:val="Emphasis"/>
                <w:iCs/>
                <w:sz w:val="22"/>
                <w:szCs w:val="22"/>
              </w:rPr>
              <w:t>Кто гуляет? Где кукла? Можно взять?</w:t>
            </w:r>
            <w:r>
              <w:rPr>
                <w:sz w:val="22"/>
                <w:szCs w:val="22"/>
              </w:rPr>
              <w:t>).</w:t>
            </w:r>
          </w:p>
          <w:p w:rsidR="00A12A06" w:rsidRDefault="00A12A06" w:rsidP="00C94ED4">
            <w:pPr>
              <w:pStyle w:val="2"/>
            </w:pPr>
            <w:r>
              <w:rPr>
                <w:sz w:val="22"/>
                <w:szCs w:val="22"/>
              </w:rPr>
              <w:t>Учить составлять предложения по демонстрации действий, по вопросам.</w:t>
            </w:r>
          </w:p>
          <w:p w:rsidR="00A12A06" w:rsidRDefault="00A12A06" w:rsidP="00C94ED4">
            <w:pPr>
              <w:pStyle w:val="2"/>
            </w:pPr>
            <w:r>
              <w:rPr>
                <w:sz w:val="22"/>
                <w:szCs w:val="22"/>
              </w:rPr>
              <w:t>Закреплять умение заканчивать предложение, начатое логопедом.</w:t>
            </w:r>
          </w:p>
          <w:p w:rsidR="00A12A06" w:rsidRDefault="00A12A06" w:rsidP="00C94ED4">
            <w:pPr>
              <w:pStyle w:val="2"/>
            </w:pPr>
            <w:r>
              <w:rPr>
                <w:sz w:val="22"/>
                <w:szCs w:val="22"/>
              </w:rPr>
              <w:t>Формировать у детей навык употребления в речи личных местоимений (</w:t>
            </w:r>
            <w:r>
              <w:rPr>
                <w:rStyle w:val="Emphasis"/>
                <w:iCs/>
                <w:sz w:val="22"/>
                <w:szCs w:val="22"/>
              </w:rPr>
              <w:t>я, ты, он, она, они</w:t>
            </w:r>
            <w:r>
              <w:rPr>
                <w:sz w:val="22"/>
                <w:szCs w:val="22"/>
              </w:rPr>
              <w:t>).</w:t>
            </w:r>
          </w:p>
          <w:p w:rsidR="00A12A06" w:rsidRDefault="00A12A06" w:rsidP="00C94ED4">
            <w:pPr>
              <w:pStyle w:val="2"/>
            </w:pPr>
            <w:r>
              <w:rPr>
                <w:sz w:val="22"/>
                <w:szCs w:val="22"/>
              </w:rPr>
              <w:t>Учить детей составлять первые простые рассказы из двух-трех предложений (по вопросному плану).</w:t>
            </w:r>
          </w:p>
          <w:p w:rsidR="00A12A06" w:rsidRDefault="00A12A06" w:rsidP="00C94ED4">
            <w:pPr>
              <w:pStyle w:val="2"/>
            </w:pPr>
            <w:r>
              <w:rPr>
                <w:rStyle w:val="razriadka1"/>
                <w:sz w:val="22"/>
                <w:szCs w:val="22"/>
              </w:rPr>
              <w:t>Лексические темы</w:t>
            </w:r>
            <w:r>
              <w:rPr>
                <w:sz w:val="22"/>
                <w:szCs w:val="22"/>
              </w:rPr>
              <w:t xml:space="preserve">: «Помещение детского сада», «Одежда», «Обувь», «Посуда», «Фрукты», «Овощи», «Продукты питания», «Игрушки», «Осень», «Зима», «Праздник Новый год», «Развлечения детей в зимнее время» и т. д. </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2"/>
              <w:jc w:val="center"/>
            </w:pPr>
            <w:r>
              <w:rPr>
                <w:sz w:val="22"/>
                <w:szCs w:val="22"/>
              </w:rPr>
              <w:t xml:space="preserve">II </w:t>
            </w:r>
          </w:p>
          <w:p w:rsidR="00A12A06" w:rsidRDefault="00A12A06" w:rsidP="00C94ED4">
            <w:pPr>
              <w:pStyle w:val="2"/>
              <w:jc w:val="center"/>
            </w:pPr>
            <w:r>
              <w:rPr>
                <w:sz w:val="22"/>
                <w:szCs w:val="22"/>
              </w:rPr>
              <w:t>Январь, февраль, март, апрель, май, начало июня</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Активизация речевой деятельности и развитие лексико-грамматических средств языка</w:t>
            </w:r>
            <w:r>
              <w:rPr>
                <w:sz w:val="22"/>
                <w:szCs w:val="22"/>
              </w:rPr>
              <w:t xml:space="preserve"> </w:t>
            </w:r>
          </w:p>
          <w:p w:rsidR="00A12A06" w:rsidRDefault="00A12A06" w:rsidP="00C94ED4">
            <w:pPr>
              <w:pStyle w:val="2"/>
            </w:pPr>
            <w:r>
              <w:rPr>
                <w:sz w:val="22"/>
                <w:szCs w:val="22"/>
              </w:rPr>
              <w:t>Учить детей использовать в речи отдельные порядковые числительные (</w:t>
            </w:r>
            <w:r>
              <w:rPr>
                <w:rStyle w:val="Emphasis"/>
                <w:iCs/>
                <w:sz w:val="22"/>
                <w:szCs w:val="22"/>
              </w:rPr>
              <w:t>один, два, много</w:t>
            </w:r>
            <w:r>
              <w:rPr>
                <w:sz w:val="22"/>
                <w:szCs w:val="22"/>
              </w:rPr>
              <w:t>).</w:t>
            </w:r>
          </w:p>
          <w:p w:rsidR="00A12A06" w:rsidRDefault="00A12A06" w:rsidP="00C94ED4">
            <w:pPr>
              <w:pStyle w:val="2"/>
            </w:pPr>
            <w:r>
              <w:rPr>
                <w:sz w:val="22"/>
                <w:szCs w:val="22"/>
              </w:rPr>
              <w:t>Учить использовать в самостоятельной речи распространенные предложения за счет введения в них однородных подлежащих, сказуемых, дополнений (</w:t>
            </w:r>
            <w:r>
              <w:rPr>
                <w:rStyle w:val="Emphasis"/>
                <w:iCs/>
                <w:sz w:val="22"/>
                <w:szCs w:val="22"/>
              </w:rPr>
              <w:t>Тата и Вова играют. Вова взял мишку и мяч.</w:t>
            </w:r>
            <w:r>
              <w:rPr>
                <w:sz w:val="22"/>
                <w:szCs w:val="22"/>
              </w:rPr>
              <w:t>).</w:t>
            </w:r>
          </w:p>
          <w:p w:rsidR="00A12A06" w:rsidRDefault="00A12A06" w:rsidP="00C94ED4">
            <w:pPr>
              <w:pStyle w:val="2"/>
            </w:pPr>
            <w:r>
              <w:rPr>
                <w:sz w:val="22"/>
                <w:szCs w:val="22"/>
              </w:rPr>
              <w:t>Продолжать учить изменять существительные по категории падежа (дательный, творительный, родительный падежи).</w:t>
            </w:r>
          </w:p>
          <w:p w:rsidR="00A12A06" w:rsidRDefault="00A12A06" w:rsidP="00C94ED4">
            <w:pPr>
              <w:pStyle w:val="2"/>
            </w:pPr>
            <w:r>
              <w:rPr>
                <w:sz w:val="22"/>
                <w:szCs w:val="22"/>
              </w:rPr>
              <w:t>Формировать понимание и навык употребления в самостоятельной речи некоторых простых предлогов (</w:t>
            </w:r>
            <w:r>
              <w:rPr>
                <w:rStyle w:val="Emphasis"/>
                <w:iCs/>
                <w:sz w:val="22"/>
                <w:szCs w:val="22"/>
              </w:rPr>
              <w:t>на, в, под</w:t>
            </w:r>
            <w:r>
              <w:rPr>
                <w:sz w:val="22"/>
                <w:szCs w:val="22"/>
              </w:rPr>
              <w:t>).</w:t>
            </w:r>
          </w:p>
          <w:p w:rsidR="00A12A06" w:rsidRDefault="00A12A06" w:rsidP="00C94ED4">
            <w:pPr>
              <w:pStyle w:val="2"/>
            </w:pPr>
            <w:r>
              <w:rPr>
                <w:sz w:val="22"/>
                <w:szCs w:val="22"/>
              </w:rPr>
              <w:t>Учить понимать и использовать в самостоятельной речи некоторые наиболее часто употребляемые приставочные глаголы (</w:t>
            </w:r>
            <w:r>
              <w:rPr>
                <w:rStyle w:val="Emphasis"/>
                <w:iCs/>
                <w:sz w:val="22"/>
                <w:szCs w:val="22"/>
              </w:rPr>
              <w:t xml:space="preserve">поел, попил, поспал, подал, ушел, унес, убрал </w:t>
            </w:r>
            <w:r>
              <w:rPr>
                <w:sz w:val="22"/>
                <w:szCs w:val="22"/>
              </w:rPr>
              <w:t>и т. п.).</w:t>
            </w:r>
          </w:p>
          <w:p w:rsidR="00A12A06" w:rsidRDefault="00A12A06" w:rsidP="00C94ED4">
            <w:pPr>
              <w:pStyle w:val="2"/>
            </w:pPr>
            <w:r>
              <w:rPr>
                <w:sz w:val="22"/>
                <w:szCs w:val="22"/>
              </w:rPr>
              <w:t>Продолжать развивать навыки употребления существительных с уменьшительно-ласкательным значением.</w:t>
            </w:r>
          </w:p>
          <w:p w:rsidR="00A12A06" w:rsidRDefault="00A12A06" w:rsidP="00C94ED4">
            <w:pPr>
              <w:pStyle w:val="2"/>
            </w:pPr>
            <w:r>
              <w:rPr>
                <w:sz w:val="22"/>
                <w:szCs w:val="22"/>
              </w:rPr>
              <w:t xml:space="preserve">Закрепить в самостоятельной речи детей первоначальные навыки согласования прилагательных с существительными. </w:t>
            </w:r>
          </w:p>
          <w:p w:rsidR="00A12A06" w:rsidRDefault="00A12A06" w:rsidP="00C94ED4">
            <w:pPr>
              <w:pStyle w:val="2"/>
            </w:pPr>
            <w:r>
              <w:rPr>
                <w:sz w:val="22"/>
                <w:szCs w:val="22"/>
              </w:rPr>
              <w:t>Закрепить в самостоятельной речи первоначальные навыки согласования числительных с существительными с продуктивными окончаниями (</w:t>
            </w:r>
            <w:r>
              <w:rPr>
                <w:rStyle w:val="Emphasis"/>
                <w:iCs/>
                <w:sz w:val="22"/>
                <w:szCs w:val="22"/>
              </w:rPr>
              <w:t xml:space="preserve">много столов, много грибов, много коров </w:t>
            </w:r>
            <w:r>
              <w:rPr>
                <w:sz w:val="22"/>
                <w:szCs w:val="22"/>
              </w:rPr>
              <w:t xml:space="preserve">и т. п.). </w:t>
            </w:r>
          </w:p>
          <w:p w:rsidR="00A12A06" w:rsidRDefault="00A12A06" w:rsidP="00C94ED4">
            <w:pPr>
              <w:pStyle w:val="2"/>
            </w:pPr>
            <w:r>
              <w:rPr>
                <w:sz w:val="22"/>
                <w:szCs w:val="22"/>
              </w:rPr>
              <w:t xml:space="preserve">Формировать первоначальные навыки согласования личных местоимений с глаголами </w:t>
            </w:r>
            <w:r>
              <w:rPr>
                <w:rStyle w:val="Emphasis"/>
                <w:iCs/>
                <w:sz w:val="22"/>
                <w:szCs w:val="22"/>
              </w:rPr>
              <w:t>(я сижу, он сидит, они сидят).</w:t>
            </w:r>
            <w:r>
              <w:rPr>
                <w:sz w:val="22"/>
                <w:szCs w:val="22"/>
              </w:rPr>
              <w:t xml:space="preserve"> </w:t>
            </w:r>
          </w:p>
          <w:p w:rsidR="00A12A06" w:rsidRDefault="00A12A06" w:rsidP="00C94ED4">
            <w:pPr>
              <w:pStyle w:val="2"/>
            </w:pPr>
            <w:r>
              <w:rPr>
                <w:sz w:val="22"/>
                <w:szCs w:val="22"/>
              </w:rPr>
              <w:t xml:space="preserve">Учить детей подбирать однородные подлежащие, сказуемые, дополнения в ответ на вопрос (Например: </w:t>
            </w:r>
            <w:r>
              <w:rPr>
                <w:rStyle w:val="Emphasis"/>
                <w:iCs/>
                <w:sz w:val="22"/>
                <w:szCs w:val="22"/>
              </w:rPr>
              <w:t>Спит кто? Собака, кошка</w:t>
            </w:r>
            <w:r>
              <w:rPr>
                <w:sz w:val="22"/>
                <w:szCs w:val="22"/>
              </w:rPr>
              <w:t>).</w:t>
            </w:r>
          </w:p>
          <w:p w:rsidR="00A12A06" w:rsidRDefault="00A12A06" w:rsidP="00C94ED4">
            <w:pPr>
              <w:pStyle w:val="2"/>
            </w:pPr>
            <w:r>
              <w:rPr>
                <w:sz w:val="22"/>
                <w:szCs w:val="22"/>
              </w:rPr>
              <w:t>Учить называть части предмета для определения целого (</w:t>
            </w:r>
            <w:r>
              <w:rPr>
                <w:rStyle w:val="Emphasis"/>
                <w:iCs/>
                <w:sz w:val="22"/>
                <w:szCs w:val="22"/>
              </w:rPr>
              <w:t>спинка — стул, ветки — дерево, стрелки — часы</w:t>
            </w:r>
            <w:r>
              <w:rPr>
                <w:sz w:val="22"/>
                <w:szCs w:val="22"/>
              </w:rPr>
              <w:t xml:space="preserve">). </w:t>
            </w:r>
          </w:p>
          <w:p w:rsidR="00A12A06" w:rsidRDefault="00A12A06" w:rsidP="00C94ED4">
            <w:pPr>
              <w:pStyle w:val="2"/>
            </w:pPr>
            <w:r>
              <w:rPr>
                <w:sz w:val="22"/>
                <w:szCs w:val="22"/>
              </w:rPr>
              <w:t>Учить подбирать слова к названному слову по ассоциативно-ситуативному принципу (</w:t>
            </w:r>
            <w:r>
              <w:rPr>
                <w:rStyle w:val="Emphasis"/>
                <w:iCs/>
                <w:sz w:val="22"/>
                <w:szCs w:val="22"/>
              </w:rPr>
              <w:t>санки — зима, корабль — море</w:t>
            </w:r>
            <w:r>
              <w:rPr>
                <w:sz w:val="22"/>
                <w:szCs w:val="22"/>
              </w:rPr>
              <w:t>).</w:t>
            </w:r>
          </w:p>
          <w:p w:rsidR="00A12A06" w:rsidRDefault="00A12A06" w:rsidP="00C94ED4">
            <w:pPr>
              <w:pStyle w:val="2"/>
            </w:pPr>
            <w:r>
              <w:rPr>
                <w:sz w:val="22"/>
                <w:szCs w:val="22"/>
              </w:rPr>
              <w:t>Учить подбирать существительные к названию действия (</w:t>
            </w:r>
            <w:r>
              <w:rPr>
                <w:rStyle w:val="Emphasis"/>
                <w:iCs/>
                <w:sz w:val="22"/>
                <w:szCs w:val="22"/>
              </w:rPr>
              <w:t>кататься — велосипед, летать — самолет, варить — суп, резать — хлеб</w:t>
            </w:r>
            <w:r>
              <w:rPr>
                <w:sz w:val="22"/>
                <w:szCs w:val="22"/>
              </w:rPr>
              <w:t>).</w:t>
            </w:r>
          </w:p>
          <w:p w:rsidR="00A12A06" w:rsidRDefault="00A12A06" w:rsidP="00C94ED4">
            <w:pPr>
              <w:pStyle w:val="2"/>
            </w:pPr>
            <w:r>
              <w:rPr>
                <w:sz w:val="22"/>
                <w:szCs w:val="22"/>
              </w:rPr>
              <w:t xml:space="preserve">Учить детей отгадывать названия предметов, животных, птиц по их описанию. </w:t>
            </w:r>
          </w:p>
          <w:p w:rsidR="00A12A06" w:rsidRDefault="00A12A06" w:rsidP="00C94ED4">
            <w:pPr>
              <w:pStyle w:val="2"/>
            </w:pPr>
            <w:r>
              <w:rPr>
                <w:sz w:val="22"/>
                <w:szCs w:val="22"/>
              </w:rPr>
              <w:t>Учить детей употреблять в самостоятельной речи некоторые названия геометрических фигур (</w:t>
            </w:r>
            <w:r>
              <w:rPr>
                <w:rStyle w:val="Emphasis"/>
                <w:iCs/>
                <w:sz w:val="22"/>
                <w:szCs w:val="22"/>
              </w:rPr>
              <w:t>круг, квадрат, овал, треугольник</w:t>
            </w:r>
            <w:r>
              <w:rPr>
                <w:sz w:val="22"/>
                <w:szCs w:val="22"/>
              </w:rPr>
              <w:t>), основных цветов (</w:t>
            </w:r>
            <w:r>
              <w:rPr>
                <w:rStyle w:val="Emphasis"/>
                <w:iCs/>
                <w:sz w:val="22"/>
                <w:szCs w:val="22"/>
              </w:rPr>
              <w:t>красный, синий, зеленый, черный</w:t>
            </w:r>
            <w:r>
              <w:rPr>
                <w:sz w:val="22"/>
                <w:szCs w:val="22"/>
              </w:rPr>
              <w:t xml:space="preserve">) и наиболее распространенных материалов </w:t>
            </w:r>
            <w:r>
              <w:rPr>
                <w:rStyle w:val="Emphasis"/>
                <w:iCs/>
                <w:sz w:val="22"/>
                <w:szCs w:val="22"/>
              </w:rPr>
              <w:t xml:space="preserve">(резина, дерево, железо, камень </w:t>
            </w:r>
            <w:r>
              <w:rPr>
                <w:sz w:val="22"/>
                <w:szCs w:val="22"/>
              </w:rPr>
              <w:t xml:space="preserve">и т. п.). </w:t>
            </w:r>
          </w:p>
          <w:p w:rsidR="00A12A06" w:rsidRDefault="00A12A06" w:rsidP="00C94ED4">
            <w:pPr>
              <w:pStyle w:val="centre"/>
            </w:pPr>
            <w:r>
              <w:rPr>
                <w:rStyle w:val="Strong"/>
                <w:bCs/>
                <w:sz w:val="22"/>
                <w:szCs w:val="22"/>
              </w:rPr>
              <w:t>Развитие самостоятельной фразовой речи</w:t>
            </w:r>
          </w:p>
          <w:p w:rsidR="00A12A06" w:rsidRDefault="00A12A06" w:rsidP="00C94ED4">
            <w:pPr>
              <w:pStyle w:val="2"/>
            </w:pPr>
            <w:r>
              <w:rPr>
                <w:sz w:val="22"/>
                <w:szCs w:val="22"/>
              </w:rPr>
              <w:t xml:space="preserve">Закрепить навыки составления простых предложений по модели: </w:t>
            </w:r>
            <w:r>
              <w:rPr>
                <w:rStyle w:val="Emphasis"/>
                <w:iCs/>
                <w:sz w:val="22"/>
                <w:szCs w:val="22"/>
              </w:rPr>
              <w:t>«Кто? Что делает? Что?»; «Кто? Что делает? Чем?».</w:t>
            </w:r>
            <w:r>
              <w:rPr>
                <w:sz w:val="22"/>
                <w:szCs w:val="22"/>
              </w:rPr>
              <w:t xml:space="preserve"> </w:t>
            </w:r>
          </w:p>
          <w:p w:rsidR="00A12A06" w:rsidRDefault="00A12A06" w:rsidP="00C94ED4">
            <w:pPr>
              <w:pStyle w:val="2"/>
            </w:pPr>
            <w:r>
              <w:rPr>
                <w:sz w:val="22"/>
                <w:szCs w:val="22"/>
              </w:rPr>
              <w:t>Расширять объем предложений за счет введения однородных подлежащих, сказуемых, дополнений (</w:t>
            </w:r>
            <w:r>
              <w:rPr>
                <w:rStyle w:val="Emphasis"/>
                <w:iCs/>
                <w:sz w:val="22"/>
                <w:szCs w:val="22"/>
              </w:rPr>
              <w:t>Тата и Вова играют. Вова взял мишку и мяч.</w:t>
            </w:r>
            <w:r>
              <w:rPr>
                <w:sz w:val="22"/>
                <w:szCs w:val="22"/>
              </w:rPr>
              <w:t>).</w:t>
            </w:r>
          </w:p>
          <w:p w:rsidR="00A12A06" w:rsidRDefault="00A12A06" w:rsidP="00C94ED4">
            <w:pPr>
              <w:pStyle w:val="2"/>
            </w:pPr>
            <w:r>
              <w:rPr>
                <w:sz w:val="22"/>
                <w:szCs w:val="22"/>
              </w:rPr>
              <w:t xml:space="preserve">Заучивать короткие двустишия и потешки. </w:t>
            </w:r>
          </w:p>
          <w:p w:rsidR="00A12A06" w:rsidRDefault="00A12A06" w:rsidP="00C94ED4">
            <w:pPr>
              <w:pStyle w:val="2"/>
            </w:pPr>
            <w:r>
              <w:rPr>
                <w:sz w:val="22"/>
                <w:szCs w:val="22"/>
              </w:rPr>
              <w:t>Закрепить навыки ведения диалога: умения адекватно отвечать на вопросы и самостоятельно их формулировать, переадресовывать вопрос товарищу (</w:t>
            </w:r>
            <w:r>
              <w:rPr>
                <w:rStyle w:val="Emphasis"/>
                <w:iCs/>
                <w:sz w:val="22"/>
                <w:szCs w:val="22"/>
              </w:rPr>
              <w:t>Я гуляю. А ты? Вова играет. А ты?</w:t>
            </w:r>
            <w:r>
              <w:rPr>
                <w:sz w:val="22"/>
                <w:szCs w:val="22"/>
              </w:rPr>
              <w:t>).</w:t>
            </w:r>
          </w:p>
          <w:p w:rsidR="00A12A06" w:rsidRDefault="00A12A06" w:rsidP="00C94ED4">
            <w:pPr>
              <w:pStyle w:val="2"/>
            </w:pPr>
            <w:r>
              <w:rPr>
                <w:sz w:val="22"/>
                <w:szCs w:val="22"/>
              </w:rPr>
              <w:t xml:space="preserve">Продолжать формировать навыки составления коротких рассказов из двух-трех-четырех простых предложений (по картинному и вопросному плану). </w:t>
            </w:r>
          </w:p>
          <w:p w:rsidR="00A12A06" w:rsidRDefault="00A12A06" w:rsidP="00C94ED4">
            <w:pPr>
              <w:pStyle w:val="2"/>
            </w:pPr>
            <w:r>
              <w:rPr>
                <w:sz w:val="22"/>
                <w:szCs w:val="22"/>
              </w:rPr>
              <w:t xml:space="preserve">Учить составлять предложения по демонстрации действий, по вопросам. </w:t>
            </w:r>
          </w:p>
          <w:p w:rsidR="00A12A06" w:rsidRDefault="00A12A06" w:rsidP="00C94ED4">
            <w:pPr>
              <w:pStyle w:val="2"/>
            </w:pPr>
            <w:r>
              <w:rPr>
                <w:sz w:val="22"/>
                <w:szCs w:val="22"/>
              </w:rPr>
              <w:t xml:space="preserve">Совершенствовать умения заканчивать одним-двумя словами предложение, начатое логопедом. </w:t>
            </w:r>
          </w:p>
          <w:p w:rsidR="00A12A06" w:rsidRDefault="00A12A06" w:rsidP="00C94ED4">
            <w:pPr>
              <w:pStyle w:val="centre"/>
            </w:pPr>
            <w:r>
              <w:rPr>
                <w:rStyle w:val="Strong"/>
                <w:bCs/>
                <w:sz w:val="22"/>
                <w:szCs w:val="22"/>
              </w:rPr>
              <w:t>Развитие произносительной стороны речи</w:t>
            </w:r>
          </w:p>
          <w:p w:rsidR="00A12A06" w:rsidRDefault="00A12A06" w:rsidP="00C94ED4">
            <w:pPr>
              <w:pStyle w:val="2"/>
            </w:pPr>
            <w:r>
              <w:rPr>
                <w:sz w:val="22"/>
                <w:szCs w:val="22"/>
              </w:rPr>
              <w:t xml:space="preserve">Учить детей различать речевые и неречевые звуки. </w:t>
            </w:r>
          </w:p>
          <w:p w:rsidR="00A12A06" w:rsidRDefault="00A12A06" w:rsidP="00C94ED4">
            <w:pPr>
              <w:pStyle w:val="2"/>
            </w:pPr>
            <w:r>
              <w:rPr>
                <w:sz w:val="22"/>
                <w:szCs w:val="22"/>
              </w:rPr>
              <w:t>Учить детей определять источник звука.</w:t>
            </w:r>
          </w:p>
          <w:p w:rsidR="00A12A06" w:rsidRDefault="00A12A06" w:rsidP="00C94ED4">
            <w:pPr>
              <w:pStyle w:val="2"/>
            </w:pPr>
            <w:r>
              <w:rPr>
                <w:sz w:val="22"/>
                <w:szCs w:val="22"/>
              </w:rPr>
              <w:t xml:space="preserve">Учить дифференцировать звуки, далекие и близкие по звучанию. </w:t>
            </w:r>
          </w:p>
          <w:p w:rsidR="00A12A06" w:rsidRDefault="00A12A06" w:rsidP="00C94ED4">
            <w:pPr>
              <w:pStyle w:val="2"/>
            </w:pPr>
            <w:r>
              <w:rPr>
                <w:sz w:val="22"/>
                <w:szCs w:val="22"/>
              </w:rPr>
              <w:t xml:space="preserve">Уточнять правильное произношение звуков, имеющихся в речи ребенка. </w:t>
            </w:r>
          </w:p>
          <w:p w:rsidR="00A12A06" w:rsidRDefault="00A12A06" w:rsidP="00C94ED4">
            <w:pPr>
              <w:pStyle w:val="2"/>
            </w:pPr>
            <w:r>
              <w:rPr>
                <w:sz w:val="22"/>
                <w:szCs w:val="22"/>
              </w:rPr>
              <w:t xml:space="preserve">Вызывать отсутствующие звуки (раннего и среднего онтогенеза). </w:t>
            </w:r>
          </w:p>
          <w:p w:rsidR="00A12A06" w:rsidRDefault="00A12A06" w:rsidP="00C94ED4">
            <w:pPr>
              <w:pStyle w:val="2"/>
            </w:pPr>
            <w:r>
              <w:rPr>
                <w:sz w:val="22"/>
                <w:szCs w:val="22"/>
              </w:rPr>
              <w:t xml:space="preserve">Автоматизировать поставленные звуки на уровне слогов, слов, предложений. </w:t>
            </w:r>
          </w:p>
          <w:p w:rsidR="00A12A06" w:rsidRDefault="00A12A06" w:rsidP="00C94ED4">
            <w:pPr>
              <w:pStyle w:val="2"/>
            </w:pPr>
            <w:r>
              <w:rPr>
                <w:sz w:val="22"/>
                <w:szCs w:val="22"/>
              </w:rPr>
              <w:t xml:space="preserve">Учить детей отхлопывать предложенный логопедом ритмический рисунок слов. </w:t>
            </w:r>
          </w:p>
          <w:p w:rsidR="00A12A06" w:rsidRDefault="00A12A06" w:rsidP="00C94ED4">
            <w:pPr>
              <w:pStyle w:val="2"/>
            </w:pPr>
            <w:r>
              <w:rPr>
                <w:sz w:val="22"/>
                <w:szCs w:val="22"/>
              </w:rPr>
              <w:t xml:space="preserve">Формировать звуко-слоговую структуру слова. </w:t>
            </w:r>
          </w:p>
          <w:p w:rsidR="00A12A06" w:rsidRDefault="00A12A06" w:rsidP="00C94ED4">
            <w:pPr>
              <w:pStyle w:val="2"/>
            </w:pPr>
            <w:r>
              <w:rPr>
                <w:sz w:val="22"/>
                <w:szCs w:val="22"/>
              </w:rPr>
              <w:t xml:space="preserve">Учить детей дифференцировать на слух короткие и длинные слова. </w:t>
            </w:r>
          </w:p>
          <w:p w:rsidR="00A12A06" w:rsidRDefault="00A12A06" w:rsidP="00C94ED4">
            <w:pPr>
              <w:pStyle w:val="2"/>
            </w:pPr>
            <w:r>
              <w:rPr>
                <w:sz w:val="22"/>
                <w:szCs w:val="22"/>
              </w:rPr>
              <w:t xml:space="preserve">Учить детей запоминать и проговаривать сочетания однородных слогов, например: </w:t>
            </w:r>
            <w:r>
              <w:rPr>
                <w:rStyle w:val="Emphasis"/>
                <w:iCs/>
                <w:sz w:val="22"/>
                <w:szCs w:val="22"/>
              </w:rPr>
              <w:t xml:space="preserve">«па-па-па» </w:t>
            </w:r>
            <w:r>
              <w:rPr>
                <w:sz w:val="22"/>
                <w:szCs w:val="22"/>
              </w:rPr>
              <w:t xml:space="preserve">с разным ударением, силой голоса, интонацией. </w:t>
            </w:r>
          </w:p>
          <w:p w:rsidR="00A12A06" w:rsidRDefault="00A12A06" w:rsidP="00C94ED4">
            <w:pPr>
              <w:pStyle w:val="2"/>
            </w:pPr>
            <w:r>
              <w:rPr>
                <w:sz w:val="22"/>
                <w:szCs w:val="22"/>
              </w:rPr>
              <w:t>Учить воспроизводить цепочки слогов, состоящих из одинаковых гласных и разных согласных звуков (</w:t>
            </w:r>
            <w:r>
              <w:rPr>
                <w:rStyle w:val="Emphasis"/>
                <w:iCs/>
                <w:sz w:val="22"/>
                <w:szCs w:val="22"/>
              </w:rPr>
              <w:t>па-по-пу</w:t>
            </w:r>
            <w:r>
              <w:rPr>
                <w:sz w:val="22"/>
                <w:szCs w:val="22"/>
              </w:rPr>
              <w:t>) и из разных согласных и гласных звуков (</w:t>
            </w:r>
            <w:r>
              <w:rPr>
                <w:rStyle w:val="Emphasis"/>
                <w:iCs/>
                <w:sz w:val="22"/>
                <w:szCs w:val="22"/>
              </w:rPr>
              <w:t>па-то-ку</w:t>
            </w:r>
            <w:r>
              <w:rPr>
                <w:sz w:val="22"/>
                <w:szCs w:val="22"/>
              </w:rPr>
              <w:t xml:space="preserve">). </w:t>
            </w:r>
          </w:p>
          <w:p w:rsidR="00A12A06" w:rsidRDefault="00A12A06" w:rsidP="00C94ED4">
            <w:pPr>
              <w:pStyle w:val="2"/>
            </w:pPr>
            <w:r>
              <w:rPr>
                <w:sz w:val="22"/>
                <w:szCs w:val="22"/>
              </w:rPr>
              <w:t>Учить воспроизводить слоги со стечением согласных (</w:t>
            </w:r>
            <w:r>
              <w:rPr>
                <w:rStyle w:val="Emphasis"/>
                <w:iCs/>
                <w:sz w:val="22"/>
                <w:szCs w:val="22"/>
              </w:rPr>
              <w:t>та </w:t>
            </w:r>
            <w:r>
              <w:rPr>
                <w:sz w:val="22"/>
                <w:szCs w:val="22"/>
              </w:rPr>
              <w:t xml:space="preserve">— </w:t>
            </w:r>
            <w:r>
              <w:rPr>
                <w:rStyle w:val="Emphasis"/>
                <w:iCs/>
                <w:sz w:val="22"/>
                <w:szCs w:val="22"/>
              </w:rPr>
              <w:t>кта, по </w:t>
            </w:r>
            <w:r>
              <w:rPr>
                <w:sz w:val="22"/>
                <w:szCs w:val="22"/>
              </w:rPr>
              <w:t xml:space="preserve">— </w:t>
            </w:r>
            <w:r>
              <w:rPr>
                <w:rStyle w:val="Emphasis"/>
                <w:iCs/>
                <w:sz w:val="22"/>
                <w:szCs w:val="22"/>
              </w:rPr>
              <w:t>пто</w:t>
            </w:r>
            <w:r>
              <w:rPr>
                <w:sz w:val="22"/>
                <w:szCs w:val="22"/>
              </w:rPr>
              <w:t xml:space="preserve">). </w:t>
            </w:r>
          </w:p>
          <w:p w:rsidR="00A12A06" w:rsidRDefault="00A12A06" w:rsidP="00C94ED4">
            <w:pPr>
              <w:pStyle w:val="2"/>
            </w:pPr>
            <w:r>
              <w:rPr>
                <w:rStyle w:val="razriadka1"/>
                <w:sz w:val="22"/>
                <w:szCs w:val="22"/>
              </w:rPr>
              <w:t>Лексические темы</w:t>
            </w:r>
            <w:r>
              <w:rPr>
                <w:sz w:val="22"/>
                <w:szCs w:val="22"/>
              </w:rPr>
              <w:t xml:space="preserve">: «Игры и развлечения детей зимой», «Рождество», «Крещенье», «Святки»; «Помощь птицам и животным зимой», «Теплая одежда», «Приход весны», «Масленица», «День защитника Отечества», «8 Марта», «Прилет птиц», «Природные явления весны», «Труд людей весной», «Сад-огород», «Транспорт», «Профессии», «Лето» и др. </w:t>
            </w:r>
          </w:p>
        </w:tc>
      </w:tr>
    </w:tbl>
    <w:p w:rsidR="00A12A06" w:rsidRDefault="00A12A06" w:rsidP="00DE666D">
      <w:pPr>
        <w:pStyle w:val="2"/>
        <w:jc w:val="both"/>
      </w:pPr>
      <w:r>
        <w:rPr>
          <w:rStyle w:val="Strong"/>
          <w:bCs/>
        </w:rPr>
        <w:t>В итоге логопедической работы дети должны научиться:</w:t>
      </w:r>
    </w:p>
    <w:p w:rsidR="00A12A06" w:rsidRDefault="00A12A06" w:rsidP="00DE666D">
      <w:pPr>
        <w:pStyle w:val="2"/>
        <w:jc w:val="both"/>
      </w:pPr>
      <w:r>
        <w:t xml:space="preserve">      • соотносить предметы с их качественными признаками и функциональным назначением; </w:t>
      </w:r>
    </w:p>
    <w:p w:rsidR="00A12A06" w:rsidRDefault="00A12A06" w:rsidP="00DE666D">
      <w:pPr>
        <w:pStyle w:val="2"/>
        <w:jc w:val="both"/>
      </w:pPr>
      <w:r>
        <w:t>      • узнавать по словесному описанию знакомые предметы;</w:t>
      </w:r>
    </w:p>
    <w:p w:rsidR="00A12A06" w:rsidRDefault="00A12A06" w:rsidP="00DE666D">
      <w:pPr>
        <w:pStyle w:val="2"/>
        <w:jc w:val="both"/>
      </w:pPr>
      <w:r>
        <w:t>      • сравнивать знакомые предметы по отдельным, наиболее ярко выделяемым признакам;</w:t>
      </w:r>
    </w:p>
    <w:p w:rsidR="00A12A06" w:rsidRDefault="00A12A06" w:rsidP="00DE666D">
      <w:pPr>
        <w:pStyle w:val="2"/>
        <w:jc w:val="both"/>
      </w:pPr>
      <w:r>
        <w:t>      • 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A12A06" w:rsidRDefault="00A12A06" w:rsidP="00DE666D">
      <w:pPr>
        <w:pStyle w:val="2"/>
        <w:jc w:val="both"/>
      </w:pPr>
      <w:r>
        <w:t>      • фонетически правильно оформлять согласные звуки ([п], [б], [м], [т], [д], [н], [к], [х], [г]), гласные звуки первого ряда ([а], [о], [у], [ы], [и]);</w:t>
      </w:r>
    </w:p>
    <w:p w:rsidR="00A12A06" w:rsidRDefault="00A12A06" w:rsidP="00DE666D">
      <w:pPr>
        <w:pStyle w:val="2"/>
        <w:jc w:val="both"/>
      </w:pPr>
      <w:r>
        <w:t>      • воспроизводить отраженно и самостоятельно ритмико-интонационную структуру двух- и трехсложных слов из сохранных и усвоенных звуков;</w:t>
      </w:r>
    </w:p>
    <w:p w:rsidR="00A12A06" w:rsidRDefault="00A12A06" w:rsidP="00DE666D">
      <w:pPr>
        <w:pStyle w:val="2"/>
        <w:jc w:val="both"/>
      </w:pPr>
      <w:r>
        <w:t>      • правильно употреблять в самостоятельной речи отдельные падежные окончания слов, используемых в рамках предложных конструкций;</w:t>
      </w:r>
    </w:p>
    <w:p w:rsidR="00A12A06" w:rsidRDefault="00A12A06" w:rsidP="00DE666D">
      <w:pPr>
        <w:pStyle w:val="2"/>
        <w:jc w:val="both"/>
      </w:pPr>
      <w:r>
        <w:t>      • общаться, используя в самостоятельной речи словосочетания и простые нераспространенные предложения (</w:t>
      </w:r>
      <w:r>
        <w:rPr>
          <w:rStyle w:val="Emphasis"/>
          <w:iCs/>
        </w:rPr>
        <w:t xml:space="preserve">«Мой мишка», «Можно (нельзя) брать», «Маша, пой», «Маша, дай куклу» </w:t>
      </w:r>
      <w:r>
        <w:t>и проч.).</w:t>
      </w:r>
    </w:p>
    <w:p w:rsidR="00A12A06" w:rsidRDefault="00A12A06" w:rsidP="00DE666D">
      <w:r>
        <w:t>      В процессе коррекционно-развивающего обучения у детей расширяется понимание обращенной речи, развивается речевая активность.</w:t>
      </w:r>
    </w:p>
    <w:p w:rsidR="00A12A06" w:rsidRDefault="00A12A06" w:rsidP="00DE666D"/>
    <w:p w:rsidR="00A12A06" w:rsidRDefault="00A12A06" w:rsidP="00DE666D"/>
    <w:p w:rsidR="00A12A06" w:rsidRDefault="00A12A06" w:rsidP="00DE666D"/>
    <w:p w:rsidR="00A12A06" w:rsidRDefault="00A12A06" w:rsidP="00DE666D">
      <w:pPr>
        <w:pStyle w:val="zag2"/>
        <w:outlineLvl w:val="1"/>
      </w:pPr>
      <w:bookmarkStart w:id="35" w:name="_Toc279698471"/>
      <w:r>
        <w:t>2.2.4.Логопедическая работа с детьми III уровня речевого развития</w:t>
      </w:r>
      <w:bookmarkEnd w:id="35"/>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479"/>
        <w:gridCol w:w="8042"/>
      </w:tblGrid>
      <w:tr w:rsidR="00A12A06" w:rsidTr="00C94ED4">
        <w:trPr>
          <w:tblCellSpacing w:w="15" w:type="dxa"/>
        </w:trPr>
        <w:tc>
          <w:tcPr>
            <w:tcW w:w="0" w:type="auto"/>
            <w:tcBorders>
              <w:top w:val="outset" w:sz="6" w:space="0" w:color="auto"/>
              <w:bottom w:val="outset" w:sz="6" w:space="0" w:color="auto"/>
              <w:right w:val="outset" w:sz="6" w:space="0" w:color="auto"/>
            </w:tcBorders>
            <w:vAlign w:val="center"/>
          </w:tcPr>
          <w:p w:rsidR="00A12A06" w:rsidRDefault="00A12A06" w:rsidP="00C94ED4">
            <w:pPr>
              <w:jc w:val="center"/>
            </w:pPr>
            <w:r>
              <w:rPr>
                <w:sz w:val="22"/>
                <w:szCs w:val="22"/>
              </w:rPr>
              <w:t xml:space="preserve">Период </w:t>
            </w:r>
          </w:p>
        </w:tc>
        <w:tc>
          <w:tcPr>
            <w:tcW w:w="0" w:type="auto"/>
            <w:tcBorders>
              <w:top w:val="outset" w:sz="6" w:space="0" w:color="auto"/>
              <w:left w:val="outset" w:sz="6" w:space="0" w:color="auto"/>
              <w:bottom w:val="outset" w:sz="6" w:space="0" w:color="auto"/>
            </w:tcBorders>
            <w:vAlign w:val="center"/>
          </w:tcPr>
          <w:p w:rsidR="00A12A06" w:rsidRDefault="00A12A06" w:rsidP="00C94ED4">
            <w:pPr>
              <w:pStyle w:val="a"/>
              <w:jc w:val="center"/>
            </w:pPr>
            <w:r>
              <w:rPr>
                <w:sz w:val="22"/>
                <w:szCs w:val="22"/>
              </w:rPr>
              <w:t xml:space="preserve">Основное содержание работы </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 </w:t>
            </w:r>
          </w:p>
          <w:p w:rsidR="00A12A06" w:rsidRDefault="00A12A06" w:rsidP="00C94ED4">
            <w:pPr>
              <w:pStyle w:val="a"/>
              <w:jc w:val="center"/>
            </w:pPr>
            <w:r>
              <w:rPr>
                <w:sz w:val="22"/>
                <w:szCs w:val="22"/>
              </w:rPr>
              <w:t xml:space="preserve">Сентябрь, </w:t>
            </w:r>
          </w:p>
          <w:p w:rsidR="00A12A06" w:rsidRDefault="00A12A06" w:rsidP="00C94ED4">
            <w:pPr>
              <w:pStyle w:val="a"/>
              <w:jc w:val="center"/>
            </w:pPr>
            <w:r>
              <w:rPr>
                <w:sz w:val="22"/>
                <w:szCs w:val="22"/>
              </w:rPr>
              <w:t xml:space="preserve">октябрь, </w:t>
            </w:r>
          </w:p>
          <w:p w:rsidR="00A12A06" w:rsidRDefault="00A12A06" w:rsidP="00C94ED4">
            <w:pPr>
              <w:pStyle w:val="a"/>
              <w:jc w:val="center"/>
            </w:pPr>
            <w:r>
              <w:rPr>
                <w:sz w:val="22"/>
                <w:szCs w:val="22"/>
              </w:rPr>
              <w:t>ноябрь</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Развитие лексико-грамматических средств языка</w:t>
            </w:r>
            <w:r>
              <w:rPr>
                <w:sz w:val="22"/>
                <w:szCs w:val="22"/>
              </w:rPr>
              <w:t xml:space="preserve"> </w:t>
            </w:r>
          </w:p>
          <w:p w:rsidR="00A12A06" w:rsidRDefault="00A12A06" w:rsidP="00C94ED4">
            <w:pPr>
              <w:pStyle w:val="a"/>
            </w:pPr>
            <w:r>
              <w:rPr>
                <w:sz w:val="22"/>
                <w:szCs w:val="22"/>
              </w:rPr>
              <w:t xml:space="preserve">Учить детей вслушиваться в обращенную речь. </w:t>
            </w:r>
          </w:p>
          <w:p w:rsidR="00A12A06" w:rsidRDefault="00A12A06" w:rsidP="00C94ED4">
            <w:pPr>
              <w:pStyle w:val="a"/>
            </w:pPr>
            <w:r>
              <w:rPr>
                <w:sz w:val="22"/>
                <w:szCs w:val="22"/>
              </w:rPr>
              <w:t xml:space="preserve">Учить выделять названия предметов, действий, признаков, понимать обобщающее значение слов. </w:t>
            </w:r>
          </w:p>
          <w:p w:rsidR="00A12A06" w:rsidRDefault="00A12A06" w:rsidP="00C94ED4">
            <w:pPr>
              <w:pStyle w:val="a"/>
            </w:pPr>
            <w:r>
              <w:rPr>
                <w:sz w:val="22"/>
                <w:szCs w:val="22"/>
              </w:rP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Pr>
                <w:rStyle w:val="Emphasis"/>
                <w:iCs/>
                <w:sz w:val="22"/>
                <w:szCs w:val="22"/>
              </w:rPr>
              <w:t>спи — спит, спят, спали, спала</w:t>
            </w:r>
            <w:r>
              <w:rPr>
                <w:sz w:val="22"/>
                <w:szCs w:val="22"/>
              </w:rPr>
              <w:t xml:space="preserve">). </w:t>
            </w:r>
          </w:p>
          <w:p w:rsidR="00A12A06" w:rsidRDefault="00A12A06" w:rsidP="00C94ED4">
            <w:pPr>
              <w:pStyle w:val="a"/>
            </w:pPr>
            <w:r>
              <w:rPr>
                <w:sz w:val="22"/>
                <w:szCs w:val="22"/>
              </w:rPr>
              <w:t xml:space="preserve">Расширять возможности пользоваться диалогической формой речи. </w:t>
            </w:r>
          </w:p>
          <w:p w:rsidR="00A12A06" w:rsidRDefault="00A12A06" w:rsidP="00C94ED4">
            <w:pPr>
              <w:pStyle w:val="a"/>
            </w:pPr>
            <w:r>
              <w:rPr>
                <w:sz w:val="22"/>
                <w:szCs w:val="22"/>
              </w:rPr>
              <w:t xml:space="preserve">Учить детей использовать в самостоятельной речи притяжательные местоимения </w:t>
            </w:r>
            <w:r>
              <w:rPr>
                <w:rStyle w:val="Emphasis"/>
                <w:iCs/>
                <w:sz w:val="22"/>
                <w:szCs w:val="22"/>
              </w:rPr>
              <w:t xml:space="preserve">«мой — моя», «мое» </w:t>
            </w:r>
            <w:r>
              <w:rPr>
                <w:sz w:val="22"/>
                <w:szCs w:val="22"/>
              </w:rPr>
              <w:t xml:space="preserve">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(в значении орудийности и средства действия). </w:t>
            </w:r>
          </w:p>
          <w:p w:rsidR="00A12A06" w:rsidRDefault="00A12A06" w:rsidP="00C94ED4">
            <w:pPr>
              <w:pStyle w:val="a"/>
            </w:pPr>
            <w:r>
              <w:rPr>
                <w:sz w:val="22"/>
                <w:szCs w:val="22"/>
              </w:rPr>
              <w:t>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w:t>
            </w:r>
            <w:r>
              <w:rPr>
                <w:rStyle w:val="Emphasis"/>
                <w:iCs/>
                <w:sz w:val="22"/>
                <w:szCs w:val="22"/>
              </w:rPr>
              <w:t>на-, по-, вы</w:t>
            </w:r>
            <w:r>
              <w:rPr>
                <w:sz w:val="22"/>
                <w:szCs w:val="22"/>
              </w:rPr>
              <w:t xml:space="preserve">). </w:t>
            </w:r>
          </w:p>
          <w:p w:rsidR="00A12A06" w:rsidRDefault="00A12A06" w:rsidP="00C94ED4">
            <w:pPr>
              <w:pStyle w:val="centre"/>
            </w:pPr>
            <w:r>
              <w:rPr>
                <w:rStyle w:val="Strong"/>
                <w:bCs/>
                <w:sz w:val="22"/>
                <w:szCs w:val="22"/>
              </w:rPr>
              <w:t>Развитие самостоятельной развернутой фразовой речи</w:t>
            </w:r>
            <w:r>
              <w:rPr>
                <w:sz w:val="22"/>
                <w:szCs w:val="22"/>
              </w:rPr>
              <w:t xml:space="preserve"> </w:t>
            </w:r>
          </w:p>
          <w:p w:rsidR="00A12A06" w:rsidRDefault="00A12A06" w:rsidP="00C94ED4">
            <w:pPr>
              <w:pStyle w:val="a"/>
            </w:pPr>
            <w:r>
              <w:rPr>
                <w:sz w:val="22"/>
                <w:szCs w:val="22"/>
              </w:rPr>
              <w:t xml:space="preserve">Закреплять у детей навык составления простых предложений по вопросам, демонстрации действий, по картинке, по моделям: </w:t>
            </w:r>
          </w:p>
          <w:p w:rsidR="00A12A06" w:rsidRDefault="00A12A06" w:rsidP="00C94ED4">
            <w:pPr>
              <w:pStyle w:val="a"/>
            </w:pPr>
            <w:r>
              <w:rPr>
                <w:sz w:val="22"/>
                <w:szCs w:val="22"/>
              </w:rPr>
              <w:t xml:space="preserve">• существительное им. п. + согласованный глагол + прямое дополнение: </w:t>
            </w:r>
            <w:r>
              <w:rPr>
                <w:rStyle w:val="Emphasis"/>
                <w:iCs/>
                <w:sz w:val="22"/>
                <w:szCs w:val="22"/>
              </w:rPr>
              <w:t>«Мама (папа, брат, сестра, девочка, мальчик) пьет чай (компот, молоко)», «читает книгу (газету)»;</w:t>
            </w:r>
            <w:r>
              <w:rPr>
                <w:sz w:val="22"/>
                <w:szCs w:val="22"/>
              </w:rPr>
              <w:t xml:space="preserve"> </w:t>
            </w:r>
          </w:p>
          <w:p w:rsidR="00A12A06" w:rsidRDefault="00A12A06" w:rsidP="00C94ED4">
            <w:pPr>
              <w:pStyle w:val="a"/>
            </w:pPr>
            <w:r>
              <w:rPr>
                <w:sz w:val="22"/>
                <w:szCs w:val="22"/>
              </w:rPr>
              <w:t xml:space="preserve">• существительное им. п. + согласованный глагол + 2 зависимых от глагола существительных в косвенных падежах: </w:t>
            </w:r>
            <w:r>
              <w:rPr>
                <w:rStyle w:val="Emphasis"/>
                <w:iCs/>
                <w:sz w:val="22"/>
                <w:szCs w:val="22"/>
              </w:rPr>
              <w:t>«Кому мама шьет платье? Дочке, кукле», «Чем мама режет хлеб? Мама режет хлеб ножом».</w:t>
            </w:r>
            <w:r>
              <w:rPr>
                <w:sz w:val="22"/>
                <w:szCs w:val="22"/>
              </w:rPr>
              <w:t xml:space="preserve"> </w:t>
            </w:r>
          </w:p>
          <w:p w:rsidR="00A12A06" w:rsidRDefault="00A12A06" w:rsidP="00C94ED4">
            <w:pPr>
              <w:pStyle w:val="a"/>
            </w:pPr>
            <w:r>
              <w:rPr>
                <w:sz w:val="22"/>
                <w:szCs w:val="22"/>
              </w:rPr>
              <w:t>Формировать навык составления короткого рассказа.</w:t>
            </w:r>
          </w:p>
          <w:p w:rsidR="00A12A06" w:rsidRDefault="00A12A06" w:rsidP="00C94ED4">
            <w:pPr>
              <w:pStyle w:val="centre"/>
            </w:pPr>
            <w:r>
              <w:rPr>
                <w:rStyle w:val="Strong"/>
                <w:bCs/>
                <w:sz w:val="22"/>
                <w:szCs w:val="22"/>
              </w:rPr>
              <w:t>Формирование произносительной стороны речи</w:t>
            </w:r>
          </w:p>
          <w:p w:rsidR="00A12A06" w:rsidRDefault="00A12A06" w:rsidP="00C94ED4">
            <w:pPr>
              <w:pStyle w:val="a"/>
            </w:pPr>
            <w:r>
              <w:rPr>
                <w:sz w:val="22"/>
                <w:szCs w:val="22"/>
              </w:rPr>
              <w:t xml:space="preserve">Уточнять у детей произношение сохранных звуков: [а], [у], [о], [э], [и], [м], [м’], [н], [н’], [п], [п’], [т], [т’], [л], [л’], [ф], [ф’], [в], [в’], [б], [б’]. </w:t>
            </w:r>
          </w:p>
          <w:p w:rsidR="00A12A06" w:rsidRDefault="00A12A06" w:rsidP="00C94ED4">
            <w:pPr>
              <w:pStyle w:val="a"/>
            </w:pPr>
            <w:r>
              <w:rPr>
                <w:sz w:val="22"/>
                <w:szCs w:val="22"/>
              </w:rPr>
              <w:t>Вызывать отсутствующие звуки: [к], [к’], [г], [г’], [х], [х’], [л’], [j], [ы], [с], [с’], [з], [з’], [р] и закреплять их на уровне слогов, слов, предложений.</w:t>
            </w:r>
          </w:p>
          <w:p w:rsidR="00A12A06" w:rsidRDefault="00A12A06" w:rsidP="00C94ED4">
            <w:pPr>
              <w:pStyle w:val="centre"/>
            </w:pPr>
            <w:r>
              <w:rPr>
                <w:rStyle w:val="Strong"/>
                <w:bCs/>
                <w:sz w:val="22"/>
                <w:szCs w:val="22"/>
              </w:rPr>
              <w:t>Подготовка к овладению элементарными навыками письма и чтения</w:t>
            </w:r>
          </w:p>
          <w:p w:rsidR="00A12A06" w:rsidRDefault="00A12A06" w:rsidP="00C94ED4">
            <w:pPr>
              <w:pStyle w:val="a"/>
            </w:pPr>
            <w:r>
              <w:rPr>
                <w:sz w:val="22"/>
                <w:szCs w:val="22"/>
              </w:rPr>
              <w:t>Учить детей различать на слух гласные и согласные звуки.</w:t>
            </w:r>
          </w:p>
          <w:p w:rsidR="00A12A06" w:rsidRDefault="00A12A06" w:rsidP="00C94ED4">
            <w:pPr>
              <w:pStyle w:val="a"/>
            </w:pPr>
            <w:r>
              <w:rPr>
                <w:sz w:val="22"/>
                <w:szCs w:val="22"/>
              </w:rPr>
              <w:t>Учить детей выделять первый гласный и согласный звук в словах (</w:t>
            </w:r>
            <w:r>
              <w:rPr>
                <w:rStyle w:val="Emphasis"/>
                <w:iCs/>
                <w:sz w:val="22"/>
                <w:szCs w:val="22"/>
              </w:rPr>
              <w:t xml:space="preserve">Аня, ухо </w:t>
            </w:r>
            <w:r>
              <w:rPr>
                <w:sz w:val="22"/>
                <w:szCs w:val="22"/>
              </w:rPr>
              <w:t xml:space="preserve">и т. п.), анализировать звуковые сочетания, например: </w:t>
            </w:r>
            <w:r>
              <w:rPr>
                <w:rStyle w:val="Emphasis"/>
                <w:iCs/>
                <w:sz w:val="22"/>
                <w:szCs w:val="22"/>
              </w:rPr>
              <w:t>ау, уа.</w:t>
            </w:r>
          </w:p>
          <w:p w:rsidR="00A12A06" w:rsidRDefault="00A12A06" w:rsidP="00C94ED4">
            <w:pPr>
              <w:pStyle w:val="a"/>
            </w:pPr>
            <w:r>
              <w:rPr>
                <w:rStyle w:val="razriadka1"/>
                <w:sz w:val="22"/>
                <w:szCs w:val="22"/>
              </w:rPr>
              <w:t>Лексические темы</w:t>
            </w:r>
            <w:r>
              <w:rPr>
                <w:sz w:val="22"/>
                <w:szCs w:val="22"/>
              </w:rPr>
              <w:t>: «Помещение детского сада», «Профессии людей», «Одежда», «Обувь», «Посуда», «Продукты питания», «Игрушки», «Осень», «Овощи-фрукты».</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II </w:t>
            </w:r>
          </w:p>
          <w:p w:rsidR="00A12A06" w:rsidRDefault="00A12A06" w:rsidP="00C94ED4">
            <w:pPr>
              <w:pStyle w:val="a"/>
              <w:jc w:val="center"/>
            </w:pPr>
            <w:r>
              <w:rPr>
                <w:sz w:val="22"/>
                <w:szCs w:val="22"/>
              </w:rPr>
              <w:t>Декабрь, январь, февраль, март</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Формирование лексико-грамматических средств языка</w:t>
            </w:r>
          </w:p>
          <w:p w:rsidR="00A12A06" w:rsidRDefault="00A12A06" w:rsidP="00C94ED4">
            <w:pPr>
              <w:pStyle w:val="a"/>
            </w:pPr>
            <w:r>
              <w:rPr>
                <w:sz w:val="22"/>
                <w:szCs w:val="22"/>
              </w:rPr>
              <w:t>Уточнять представления детей об основных цветах и их оттенках, знание соответствующих обозначений.</w:t>
            </w:r>
          </w:p>
          <w:p w:rsidR="00A12A06" w:rsidRDefault="00A12A06" w:rsidP="00C94ED4">
            <w:pPr>
              <w:pStyle w:val="a"/>
            </w:pPr>
            <w:r>
              <w:rPr>
                <w:sz w:val="22"/>
                <w:szCs w:val="22"/>
              </w:rPr>
              <w:t>Учить детей образовывать относительные прилагательные со значением соотнесенности к продуктам питания (</w:t>
            </w:r>
            <w:r>
              <w:rPr>
                <w:rStyle w:val="Emphasis"/>
                <w:iCs/>
                <w:sz w:val="22"/>
                <w:szCs w:val="22"/>
              </w:rPr>
              <w:t>«лимонный», «яблочный»</w:t>
            </w:r>
            <w:r>
              <w:rPr>
                <w:sz w:val="22"/>
                <w:szCs w:val="22"/>
              </w:rPr>
              <w:t>), растениям (</w:t>
            </w:r>
            <w:r>
              <w:rPr>
                <w:rStyle w:val="Emphasis"/>
                <w:iCs/>
                <w:sz w:val="22"/>
                <w:szCs w:val="22"/>
              </w:rPr>
              <w:t>«дубовый», «березовый»</w:t>
            </w:r>
            <w:r>
              <w:rPr>
                <w:sz w:val="22"/>
                <w:szCs w:val="22"/>
              </w:rPr>
              <w:t>), различным материалам (</w:t>
            </w:r>
            <w:r>
              <w:rPr>
                <w:rStyle w:val="Emphasis"/>
                <w:iCs/>
                <w:sz w:val="22"/>
                <w:szCs w:val="22"/>
              </w:rPr>
              <w:t>«кирпичный»</w:t>
            </w:r>
            <w:r>
              <w:rPr>
                <w:sz w:val="22"/>
                <w:szCs w:val="22"/>
              </w:rPr>
              <w:t xml:space="preserve">, </w:t>
            </w:r>
            <w:r>
              <w:rPr>
                <w:rStyle w:val="Emphasis"/>
                <w:iCs/>
                <w:sz w:val="22"/>
                <w:szCs w:val="22"/>
              </w:rPr>
              <w:t>«каменный», «деревянный»</w:t>
            </w:r>
            <w:r>
              <w:rPr>
                <w:sz w:val="22"/>
                <w:szCs w:val="22"/>
              </w:rPr>
              <w:t xml:space="preserve">, </w:t>
            </w:r>
            <w:r>
              <w:rPr>
                <w:rStyle w:val="Emphasis"/>
                <w:iCs/>
                <w:sz w:val="22"/>
                <w:szCs w:val="22"/>
              </w:rPr>
              <w:t xml:space="preserve">«бумажный» </w:t>
            </w:r>
            <w:r>
              <w:rPr>
                <w:sz w:val="22"/>
                <w:szCs w:val="22"/>
              </w:rPr>
              <w:t>и т. д.).</w:t>
            </w:r>
          </w:p>
          <w:p w:rsidR="00A12A06" w:rsidRDefault="00A12A06" w:rsidP="00C94ED4">
            <w:pPr>
              <w:pStyle w:val="a"/>
            </w:pPr>
            <w:r>
              <w:rPr>
                <w:sz w:val="22"/>
                <w:szCs w:val="22"/>
              </w:rPr>
              <w:t xml:space="preserve">Учить различать и выделять в словосочетаниях названий признаков по назначению и вопросам </w:t>
            </w:r>
            <w:r>
              <w:rPr>
                <w:rStyle w:val="Emphasis"/>
                <w:iCs/>
                <w:sz w:val="22"/>
                <w:szCs w:val="22"/>
              </w:rPr>
              <w:t xml:space="preserve">«Какой? Какая? Какое?»; </w:t>
            </w:r>
            <w:r>
              <w:rPr>
                <w:sz w:val="22"/>
                <w:szCs w:val="22"/>
              </w:rPr>
              <w:t>обращать внимание на соотношение окончания вопросительного слова и прилагательного.</w:t>
            </w:r>
          </w:p>
          <w:p w:rsidR="00A12A06" w:rsidRDefault="00A12A06" w:rsidP="00C94ED4">
            <w:pPr>
              <w:pStyle w:val="a"/>
            </w:pPr>
            <w:r>
              <w:rPr>
                <w:sz w:val="22"/>
                <w:szCs w:val="22"/>
              </w:rPr>
              <w:t>Закреплять навык согласования прилагательных с существительными в роде, числе.</w:t>
            </w:r>
          </w:p>
          <w:p w:rsidR="00A12A06" w:rsidRDefault="00A12A06" w:rsidP="00C94ED4">
            <w:pPr>
              <w:pStyle w:val="a"/>
            </w:pPr>
            <w:r>
              <w:rPr>
                <w:sz w:val="22"/>
                <w:szCs w:val="22"/>
              </w:rPr>
              <w:t>Упражнять в составлении сначала двух, а затем трех форм одних и тех же глаголов («лежи» — «лежит» — «лежу»).</w:t>
            </w:r>
          </w:p>
          <w:p w:rsidR="00A12A06" w:rsidRDefault="00A12A06" w:rsidP="00C94ED4">
            <w:pPr>
              <w:pStyle w:val="a"/>
            </w:pPr>
            <w:r>
              <w:rPr>
                <w:sz w:val="22"/>
                <w:szCs w:val="22"/>
              </w:rPr>
              <w:t xml:space="preserve">Учить изменять форму глаголов 3-го лица единственного числа на форму 1-го лица единственного (и множественного) числа: </w:t>
            </w:r>
            <w:r>
              <w:rPr>
                <w:rStyle w:val="Emphasis"/>
                <w:iCs/>
                <w:sz w:val="22"/>
                <w:szCs w:val="22"/>
              </w:rPr>
              <w:t>«идет» — «иду» — «идешь» — «идем».</w:t>
            </w:r>
          </w:p>
          <w:p w:rsidR="00A12A06" w:rsidRDefault="00A12A06" w:rsidP="00C94ED4">
            <w:pPr>
              <w:pStyle w:val="a"/>
            </w:pPr>
            <w:r>
              <w:rPr>
                <w:sz w:val="22"/>
                <w:szCs w:val="22"/>
              </w:rPr>
              <w:t xml:space="preserve">Учить использовать предлоги </w:t>
            </w:r>
            <w:r>
              <w:rPr>
                <w:rStyle w:val="Emphasis"/>
                <w:iCs/>
                <w:sz w:val="22"/>
                <w:szCs w:val="22"/>
              </w:rPr>
              <w:t xml:space="preserve">«на, под, в, из», </w:t>
            </w:r>
            <w:r>
              <w:rPr>
                <w:sz w:val="22"/>
                <w:szCs w:val="22"/>
              </w:rPr>
              <w:t xml:space="preserve">обозначающие пространственное расположение предметов, в сочетаниях с соответствующими падежными формами существительных. </w:t>
            </w:r>
          </w:p>
          <w:p w:rsidR="00A12A06" w:rsidRDefault="00A12A06" w:rsidP="00C94ED4">
            <w:pPr>
              <w:pStyle w:val="centre"/>
            </w:pPr>
            <w:r>
              <w:rPr>
                <w:rStyle w:val="Strong"/>
                <w:bCs/>
                <w:sz w:val="22"/>
                <w:szCs w:val="22"/>
              </w:rPr>
              <w:t>Развитие самостоятельной развернутой фразовой речи</w:t>
            </w:r>
          </w:p>
          <w:p w:rsidR="00A12A06" w:rsidRDefault="00A12A06" w:rsidP="00C94ED4">
            <w:pPr>
              <w:pStyle w:val="a"/>
            </w:pPr>
            <w:r>
              <w:rPr>
                <w:sz w:val="22"/>
                <w:szCs w:val="22"/>
              </w:rP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rsidR="00A12A06" w:rsidRDefault="00A12A06" w:rsidP="00C94ED4">
            <w:pPr>
              <w:pStyle w:val="a"/>
            </w:pPr>
            <w:r>
              <w:rPr>
                <w:sz w:val="22"/>
                <w:szCs w:val="22"/>
              </w:rPr>
              <w:t xml:space="preserve">Учить детей распространять предложения введением в него однородных членов. </w:t>
            </w:r>
          </w:p>
          <w:p w:rsidR="00A12A06" w:rsidRDefault="00A12A06" w:rsidP="00C94ED4">
            <w:pPr>
              <w:pStyle w:val="a"/>
            </w:pPr>
            <w:r>
              <w:rPr>
                <w:sz w:val="22"/>
                <w:szCs w:val="22"/>
              </w:rPr>
              <w:t xml:space="preserve">Учить составлять наиболее доступные конструкции сложносочиненных и сложноподчиненных предложений. </w:t>
            </w:r>
          </w:p>
          <w:p w:rsidR="00A12A06" w:rsidRDefault="00A12A06" w:rsidP="00C94ED4">
            <w:pPr>
              <w:pStyle w:val="a"/>
            </w:pPr>
            <w:r>
              <w:rPr>
                <w:sz w:val="22"/>
                <w:szCs w:val="22"/>
              </w:rPr>
              <w:t>Учить составлять короткие рассказы по картине, серии картин, рассказы-описания, пересказ.</w:t>
            </w:r>
          </w:p>
          <w:p w:rsidR="00A12A06" w:rsidRDefault="00A12A06" w:rsidP="00C94ED4">
            <w:pPr>
              <w:pStyle w:val="a"/>
            </w:pPr>
            <w:r>
              <w:rPr>
                <w:rStyle w:val="razriadka1"/>
                <w:sz w:val="22"/>
                <w:szCs w:val="22"/>
              </w:rPr>
              <w:t>Лексические темы</w:t>
            </w:r>
            <w:r>
              <w:rPr>
                <w:sz w:val="22"/>
                <w:szCs w:val="22"/>
              </w:rPr>
              <w:t xml:space="preserve">: «Одежда», «Продукты питания» (повторение), «Домашние, дикие животные», «Части тела», «Новый год», «Зима», «День защитника Отечества», «8 Марта», «Весна». </w:t>
            </w:r>
          </w:p>
          <w:p w:rsidR="00A12A06" w:rsidRDefault="00A12A06" w:rsidP="00C94ED4">
            <w:pPr>
              <w:pStyle w:val="centre"/>
            </w:pPr>
            <w:r>
              <w:rPr>
                <w:rStyle w:val="Strong"/>
                <w:bCs/>
                <w:sz w:val="22"/>
                <w:szCs w:val="22"/>
              </w:rPr>
              <w:t>Формирование произносительной стороны речи</w:t>
            </w:r>
          </w:p>
          <w:p w:rsidR="00A12A06" w:rsidRDefault="00A12A06" w:rsidP="00C94ED4">
            <w:pPr>
              <w:pStyle w:val="a"/>
            </w:pPr>
            <w:r>
              <w:rPr>
                <w:sz w:val="22"/>
                <w:szCs w:val="22"/>
              </w:rPr>
              <w:t>Закреплять навык правильного произношения звуков, уточненных или исправленных на индивидуальных занятиях первого периода.</w:t>
            </w:r>
          </w:p>
          <w:p w:rsidR="00A12A06" w:rsidRDefault="00A12A06" w:rsidP="00C94ED4">
            <w:pPr>
              <w:pStyle w:val="a"/>
            </w:pPr>
            <w:r>
              <w:rPr>
                <w:sz w:val="22"/>
                <w:szCs w:val="22"/>
              </w:rPr>
              <w:t>Вызывать отсутствующие и корригировать искаженно произносимые звуки, автоматизировать их на уровне слогов, слов, предложений.</w:t>
            </w:r>
          </w:p>
          <w:p w:rsidR="00A12A06" w:rsidRDefault="00A12A06" w:rsidP="00C94ED4">
            <w:pPr>
              <w:pStyle w:val="a"/>
            </w:pPr>
            <w:r>
              <w:rPr>
                <w:sz w:val="22"/>
                <w:szCs w:val="22"/>
              </w:rPr>
              <w:t>Закреплять навык практического употребления различных слоговых структур и слов доступного звуко-слогового состава.</w:t>
            </w:r>
          </w:p>
          <w:p w:rsidR="00A12A06" w:rsidRDefault="00A12A06" w:rsidP="00C94ED4">
            <w:pPr>
              <w:pStyle w:val="a"/>
            </w:pPr>
            <w:r>
              <w:rPr>
                <w:sz w:val="22"/>
                <w:szCs w:val="22"/>
              </w:rPr>
              <w:t>Формировать фонематическое восприятие на основе четкого различения звуков по признакам: глухость — звонкость; твердость — мягкость.</w:t>
            </w:r>
          </w:p>
          <w:p w:rsidR="00A12A06" w:rsidRDefault="00A12A06" w:rsidP="00C94ED4">
            <w:pPr>
              <w:pStyle w:val="a"/>
            </w:pPr>
            <w:r>
              <w:rPr>
                <w:sz w:val="22"/>
                <w:szCs w:val="22"/>
              </w:rPr>
              <w:t>Корригировать следующие звуки: [л], [б], [б’], [д], [д’], [г], [г’], [с], [с’], [з], [з’], [ш], [ж], [р], [л’].</w:t>
            </w:r>
          </w:p>
          <w:p w:rsidR="00A12A06" w:rsidRDefault="00A12A06" w:rsidP="00C94ED4">
            <w:pPr>
              <w:pStyle w:val="centre"/>
            </w:pPr>
            <w:r>
              <w:rPr>
                <w:rStyle w:val="Strong"/>
                <w:bCs/>
                <w:sz w:val="22"/>
                <w:szCs w:val="22"/>
              </w:rPr>
              <w:t>Подготовка к овладению элементарными навыками письма и чтения</w:t>
            </w:r>
          </w:p>
          <w:p w:rsidR="00A12A06" w:rsidRDefault="00A12A06" w:rsidP="00C94ED4">
            <w:pPr>
              <w:pStyle w:val="a"/>
            </w:pPr>
            <w:r>
              <w:rPr>
                <w:sz w:val="22"/>
                <w:szCs w:val="22"/>
              </w:rPr>
              <w:t xml:space="preserve">Учить выделять звук из ряда звуков, слог с заданным звуком из ряда других слогов. </w:t>
            </w:r>
          </w:p>
          <w:p w:rsidR="00A12A06" w:rsidRDefault="00A12A06" w:rsidP="00C94ED4">
            <w:pPr>
              <w:pStyle w:val="a"/>
            </w:pPr>
            <w:r>
              <w:rPr>
                <w:sz w:val="22"/>
                <w:szCs w:val="22"/>
              </w:rPr>
              <w:t xml:space="preserve">Определять наличие звука в слове, ударного гласного в начале и конце слова. </w:t>
            </w:r>
          </w:p>
          <w:p w:rsidR="00A12A06" w:rsidRDefault="00A12A06" w:rsidP="00C94ED4">
            <w:pPr>
              <w:pStyle w:val="a"/>
            </w:pPr>
            <w:r>
              <w:rPr>
                <w:sz w:val="22"/>
                <w:szCs w:val="22"/>
              </w:rPr>
              <w:t>Выделять гласный и согласный звук в прямом и обратном слогах и односложных словах.</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xml:space="preserve">III </w:t>
            </w:r>
          </w:p>
          <w:p w:rsidR="00A12A06" w:rsidRDefault="00A12A06" w:rsidP="00C94ED4">
            <w:pPr>
              <w:pStyle w:val="a"/>
              <w:jc w:val="center"/>
            </w:pPr>
            <w:r>
              <w:rPr>
                <w:sz w:val="22"/>
                <w:szCs w:val="22"/>
              </w:rPr>
              <w:t xml:space="preserve">Апрель, май, июнь </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Формирование лексико-грамматических средств языка</w:t>
            </w:r>
            <w:r>
              <w:rPr>
                <w:sz w:val="22"/>
                <w:szCs w:val="22"/>
              </w:rPr>
              <w:t xml:space="preserve"> </w:t>
            </w:r>
          </w:p>
          <w:p w:rsidR="00A12A06" w:rsidRDefault="00A12A06" w:rsidP="00C94ED4">
            <w:pPr>
              <w:pStyle w:val="a"/>
            </w:pPr>
            <w:r>
              <w:rPr>
                <w:sz w:val="22"/>
                <w:szCs w:val="22"/>
              </w:rP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w:t>
            </w:r>
            <w:r>
              <w:rPr>
                <w:rStyle w:val="Emphasis"/>
                <w:iCs/>
                <w:sz w:val="22"/>
                <w:szCs w:val="22"/>
              </w:rPr>
              <w:t xml:space="preserve">«выехал» — «подъехал» — «въехал» — «съехал» </w:t>
            </w:r>
            <w:r>
              <w:rPr>
                <w:sz w:val="22"/>
                <w:szCs w:val="22"/>
              </w:rPr>
              <w:t>и т. п.).</w:t>
            </w:r>
          </w:p>
          <w:p w:rsidR="00A12A06" w:rsidRDefault="00A12A06" w:rsidP="00C94ED4">
            <w:pPr>
              <w:pStyle w:val="a"/>
            </w:pPr>
            <w:r>
              <w:rPr>
                <w:sz w:val="22"/>
                <w:szCs w:val="22"/>
              </w:rPr>
              <w:t>Закреплять навыки образования относительных прилагательных с использованием продуктивных суффиксов (</w:t>
            </w:r>
            <w:r>
              <w:rPr>
                <w:rStyle w:val="Emphasis"/>
                <w:iCs/>
                <w:sz w:val="22"/>
                <w:szCs w:val="22"/>
              </w:rPr>
              <w:t>-ов-</w:t>
            </w:r>
            <w:r>
              <w:rPr>
                <w:sz w:val="22"/>
                <w:szCs w:val="22"/>
              </w:rPr>
              <w:t xml:space="preserve">, </w:t>
            </w:r>
            <w:r>
              <w:rPr>
                <w:rStyle w:val="Emphasis"/>
                <w:iCs/>
                <w:sz w:val="22"/>
                <w:szCs w:val="22"/>
              </w:rPr>
              <w:t>-ин-, -ев-, -ан-, -ян).</w:t>
            </w:r>
          </w:p>
          <w:p w:rsidR="00A12A06" w:rsidRDefault="00A12A06" w:rsidP="00C94ED4">
            <w:pPr>
              <w:pStyle w:val="a"/>
            </w:pPr>
            <w:r>
              <w:rPr>
                <w:sz w:val="22"/>
                <w:szCs w:val="22"/>
              </w:rPr>
              <w:t>Учить образовывать наиболее употребительные притяжательные прилагательные (</w:t>
            </w:r>
            <w:r>
              <w:rPr>
                <w:rStyle w:val="Emphasis"/>
                <w:iCs/>
                <w:sz w:val="22"/>
                <w:szCs w:val="22"/>
              </w:rPr>
              <w:t>«волчий», «лисий»</w:t>
            </w:r>
            <w:r>
              <w:rPr>
                <w:sz w:val="22"/>
                <w:szCs w:val="22"/>
              </w:rPr>
              <w:t xml:space="preserve">); прилагательные, с использованием уменьшительно-ласкательных суффиксов: </w:t>
            </w:r>
            <w:r>
              <w:rPr>
                <w:rStyle w:val="Emphasis"/>
                <w:iCs/>
                <w:sz w:val="22"/>
                <w:szCs w:val="22"/>
              </w:rPr>
              <w:t>-еньк</w:t>
            </w:r>
            <w:r>
              <w:rPr>
                <w:sz w:val="22"/>
                <w:szCs w:val="22"/>
              </w:rPr>
              <w:t>- — -</w:t>
            </w:r>
            <w:r>
              <w:rPr>
                <w:rStyle w:val="Emphasis"/>
                <w:iCs/>
                <w:sz w:val="22"/>
                <w:szCs w:val="22"/>
              </w:rPr>
              <w:t>оньк-.</w:t>
            </w:r>
            <w:r>
              <w:rPr>
                <w:sz w:val="22"/>
                <w:szCs w:val="22"/>
              </w:rPr>
              <w:t xml:space="preserve"> </w:t>
            </w:r>
          </w:p>
          <w:p w:rsidR="00A12A06" w:rsidRDefault="00A12A06" w:rsidP="00C94ED4">
            <w:pPr>
              <w:pStyle w:val="a"/>
            </w:pPr>
            <w:r>
              <w:rPr>
                <w:sz w:val="22"/>
                <w:szCs w:val="22"/>
              </w:rPr>
              <w:t>Учить употреблять наиболее доступные антонимические отношения между словами (</w:t>
            </w:r>
            <w:r>
              <w:rPr>
                <w:rStyle w:val="Emphasis"/>
                <w:iCs/>
                <w:sz w:val="22"/>
                <w:szCs w:val="22"/>
              </w:rPr>
              <w:t xml:space="preserve">«добрый» — «злой», «высокий» — «низкий» </w:t>
            </w:r>
            <w:r>
              <w:rPr>
                <w:sz w:val="22"/>
                <w:szCs w:val="22"/>
              </w:rPr>
              <w:t>и т. п.).</w:t>
            </w:r>
          </w:p>
          <w:p w:rsidR="00A12A06" w:rsidRDefault="00A12A06" w:rsidP="00C94ED4">
            <w:pPr>
              <w:pStyle w:val="a"/>
            </w:pPr>
            <w:r>
              <w:rPr>
                <w:sz w:val="22"/>
                <w:szCs w:val="22"/>
              </w:rPr>
              <w:t>Уточнять значения обобщающих слов.</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Default="00A12A06" w:rsidP="00C94ED4">
            <w:pPr>
              <w:pStyle w:val="a"/>
              <w:jc w:val="center"/>
            </w:pPr>
            <w:r>
              <w:rPr>
                <w:sz w:val="22"/>
                <w:szCs w:val="22"/>
              </w:rPr>
              <w:t> </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Развитие самостоятельной развернутой фразовой речи</w:t>
            </w:r>
            <w:r>
              <w:rPr>
                <w:sz w:val="22"/>
                <w:szCs w:val="22"/>
              </w:rPr>
              <w:t xml:space="preserve"> </w:t>
            </w:r>
          </w:p>
          <w:p w:rsidR="00A12A06" w:rsidRDefault="00A12A06" w:rsidP="00C94ED4">
            <w:pPr>
              <w:pStyle w:val="a"/>
            </w:pPr>
            <w:r>
              <w:rPr>
                <w:sz w:val="22"/>
                <w:szCs w:val="22"/>
              </w:rPr>
              <w:t xml:space="preserve">Формировать навыки согласования прилагательных с существительными в роде, числе, падеже: </w:t>
            </w:r>
          </w:p>
          <w:p w:rsidR="00A12A06" w:rsidRDefault="00A12A06" w:rsidP="00C94ED4">
            <w:pPr>
              <w:pStyle w:val="a"/>
            </w:pPr>
            <w:r>
              <w:rPr>
                <w:sz w:val="22"/>
                <w:szCs w:val="22"/>
              </w:rPr>
              <w:t>• с основой на твердый согласный (</w:t>
            </w:r>
            <w:r>
              <w:rPr>
                <w:rStyle w:val="Emphasis"/>
                <w:iCs/>
                <w:sz w:val="22"/>
                <w:szCs w:val="22"/>
              </w:rPr>
              <w:t xml:space="preserve">«новый», «новая», «новое», «нового» </w:t>
            </w:r>
            <w:r>
              <w:rPr>
                <w:sz w:val="22"/>
                <w:szCs w:val="22"/>
              </w:rPr>
              <w:t xml:space="preserve">и т. п.); </w:t>
            </w:r>
          </w:p>
          <w:p w:rsidR="00A12A06" w:rsidRDefault="00A12A06" w:rsidP="00C94ED4">
            <w:pPr>
              <w:pStyle w:val="a"/>
            </w:pPr>
            <w:r>
              <w:rPr>
                <w:sz w:val="22"/>
                <w:szCs w:val="22"/>
              </w:rPr>
              <w:t xml:space="preserve">• с основой на мягкий согласный </w:t>
            </w:r>
            <w:r>
              <w:rPr>
                <w:rStyle w:val="Emphasis"/>
                <w:iCs/>
                <w:sz w:val="22"/>
                <w:szCs w:val="22"/>
              </w:rPr>
              <w:t xml:space="preserve">(«зимний», «зимняя», «зимнюю» </w:t>
            </w:r>
            <w:r>
              <w:rPr>
                <w:sz w:val="22"/>
                <w:szCs w:val="22"/>
              </w:rPr>
              <w:t xml:space="preserve">и т. п.). </w:t>
            </w:r>
          </w:p>
          <w:p w:rsidR="00A12A06" w:rsidRDefault="00A12A06" w:rsidP="00C94ED4">
            <w:pPr>
              <w:pStyle w:val="a"/>
            </w:pPr>
            <w:r>
              <w:rPr>
                <w:sz w:val="22"/>
                <w:szCs w:val="22"/>
              </w:rPr>
              <w:t xml:space="preserve">Расширять значения предлогов: </w:t>
            </w:r>
            <w:r>
              <w:rPr>
                <w:rStyle w:val="Emphasis"/>
                <w:iCs/>
                <w:sz w:val="22"/>
                <w:szCs w:val="22"/>
              </w:rPr>
              <w:t xml:space="preserve">к </w:t>
            </w:r>
            <w:r>
              <w:rPr>
                <w:sz w:val="22"/>
                <w:szCs w:val="22"/>
              </w:rPr>
              <w:t xml:space="preserve">употребление с дательным падежом, </w:t>
            </w:r>
            <w:r>
              <w:rPr>
                <w:rStyle w:val="Emphasis"/>
                <w:iCs/>
                <w:sz w:val="22"/>
                <w:szCs w:val="22"/>
              </w:rPr>
              <w:t xml:space="preserve">от — </w:t>
            </w:r>
            <w:r>
              <w:rPr>
                <w:sz w:val="22"/>
                <w:szCs w:val="22"/>
              </w:rPr>
              <w:t xml:space="preserve">с родительным падежом, </w:t>
            </w:r>
            <w:r>
              <w:rPr>
                <w:rStyle w:val="Emphasis"/>
                <w:iCs/>
                <w:sz w:val="22"/>
                <w:szCs w:val="22"/>
              </w:rPr>
              <w:t xml:space="preserve">с — со — </w:t>
            </w:r>
            <w:r>
              <w:rPr>
                <w:sz w:val="22"/>
                <w:szCs w:val="22"/>
              </w:rPr>
              <w:t xml:space="preserve">с винительным и творительным падежами. Отрабатывать словосочетания с названными предлогами в соответствующих падежах. </w:t>
            </w:r>
          </w:p>
          <w:p w:rsidR="00A12A06" w:rsidRDefault="00A12A06" w:rsidP="00C94ED4">
            <w:pPr>
              <w:pStyle w:val="a"/>
            </w:pPr>
            <w:r>
              <w:rPr>
                <w:sz w:val="22"/>
                <w:szCs w:val="22"/>
              </w:rPr>
              <w:t xml:space="preserve">Учить составлять разные типы предложений: </w:t>
            </w:r>
          </w:p>
          <w:p w:rsidR="00A12A06" w:rsidRDefault="00A12A06" w:rsidP="00C94ED4">
            <w:pPr>
              <w:pStyle w:val="a"/>
            </w:pPr>
            <w:r>
              <w:rPr>
                <w:sz w:val="22"/>
                <w:szCs w:val="22"/>
              </w:rPr>
              <w:t xml:space="preserve">• простые распространенные из 5—7 слов с предварительной отработкой элементов структуры предложения (отдельных словосочетаний); </w:t>
            </w:r>
          </w:p>
          <w:p w:rsidR="00A12A06" w:rsidRDefault="00A12A06" w:rsidP="00C94ED4">
            <w:pPr>
              <w:pStyle w:val="a"/>
            </w:pPr>
            <w:r>
              <w:rPr>
                <w:sz w:val="22"/>
                <w:szCs w:val="22"/>
              </w:rPr>
              <w:t xml:space="preserve">• предложения с противительным союзом «а» в облегченном варианте («сначала надо нарисовать дом, а потом его раскрасить»), с противительным союзом «или»; </w:t>
            </w:r>
          </w:p>
          <w:p w:rsidR="00A12A06" w:rsidRDefault="00A12A06" w:rsidP="00C94ED4">
            <w:pPr>
              <w:pStyle w:val="a"/>
            </w:pPr>
            <w:r>
              <w:rPr>
                <w:sz w:val="22"/>
                <w:szCs w:val="22"/>
              </w:rPr>
              <w:t>• 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действия (</w:t>
            </w:r>
            <w:r>
              <w:rPr>
                <w:rStyle w:val="Emphasis"/>
                <w:iCs/>
                <w:sz w:val="22"/>
                <w:szCs w:val="22"/>
              </w:rPr>
              <w:t>я хочу, чтобы!..</w:t>
            </w:r>
            <w:r>
              <w:rPr>
                <w:sz w:val="22"/>
                <w:szCs w:val="22"/>
              </w:rPr>
              <w:t xml:space="preserve">). </w:t>
            </w:r>
          </w:p>
          <w:p w:rsidR="00A12A06" w:rsidRDefault="00A12A06" w:rsidP="00C94ED4">
            <w:pPr>
              <w:pStyle w:val="a"/>
            </w:pPr>
            <w:r>
              <w:rPr>
                <w:sz w:val="22"/>
                <w:szCs w:val="22"/>
              </w:rPr>
              <w:t>Учить преобразовывать предложения за счет изменения главного члена предложения, времени действия к моменту речи, залога (</w:t>
            </w:r>
            <w:r>
              <w:rPr>
                <w:rStyle w:val="Emphasis"/>
                <w:iCs/>
                <w:sz w:val="22"/>
                <w:szCs w:val="22"/>
              </w:rPr>
              <w:t xml:space="preserve">«встретил брата» — «встретился с братом»; «брат умывает лицо» — «брат умывается» </w:t>
            </w:r>
            <w:r>
              <w:rPr>
                <w:sz w:val="22"/>
                <w:szCs w:val="22"/>
              </w:rPr>
              <w:t>и т. п.); изменения вида глагола (</w:t>
            </w:r>
            <w:r>
              <w:rPr>
                <w:rStyle w:val="Emphasis"/>
                <w:iCs/>
                <w:sz w:val="22"/>
                <w:szCs w:val="22"/>
              </w:rPr>
              <w:t>«мальчик писал письмо» — «мальчик написал письмо»; «мама варила суп» — «мама сварила суп»</w:t>
            </w:r>
            <w:r>
              <w:rPr>
                <w:sz w:val="22"/>
                <w:szCs w:val="22"/>
              </w:rPr>
              <w:t xml:space="preserve">). </w:t>
            </w:r>
          </w:p>
          <w:p w:rsidR="00A12A06" w:rsidRDefault="00A12A06" w:rsidP="00C94ED4">
            <w:pPr>
              <w:pStyle w:val="a"/>
            </w:pPr>
            <w:r>
              <w:rPr>
                <w:sz w:val="22"/>
                <w:szCs w:val="22"/>
              </w:rPr>
              <w:t>Учить определять количество слов в предложении в собственной и чужой речи (</w:t>
            </w:r>
            <w:r>
              <w:rPr>
                <w:rStyle w:val="Emphasis"/>
                <w:iCs/>
                <w:sz w:val="22"/>
                <w:szCs w:val="22"/>
              </w:rPr>
              <w:t>«два» — «три» — «четыре»</w:t>
            </w:r>
            <w:r>
              <w:rPr>
                <w:sz w:val="22"/>
                <w:szCs w:val="22"/>
              </w:rPr>
              <w:t>).</w:t>
            </w:r>
          </w:p>
          <w:p w:rsidR="00A12A06" w:rsidRDefault="00A12A06" w:rsidP="00C94ED4">
            <w:pPr>
              <w:pStyle w:val="a"/>
            </w:pPr>
            <w:r>
              <w:rPr>
                <w:sz w:val="22"/>
                <w:szCs w:val="22"/>
              </w:rPr>
              <w:t xml:space="preserve">Учить выделять предлог как отдельное служебное слово. </w:t>
            </w:r>
          </w:p>
          <w:p w:rsidR="00A12A06" w:rsidRDefault="00A12A06" w:rsidP="00C94ED4">
            <w:pPr>
              <w:pStyle w:val="a"/>
            </w:pPr>
            <w:r>
              <w:rPr>
                <w:sz w:val="22"/>
                <w:szCs w:val="22"/>
              </w:rPr>
              <w:t>Развивать и усложнять навык передачи в речи последовательности событий, наблюдений за серией выполняемых детьми действий (</w:t>
            </w:r>
            <w:r>
              <w:rPr>
                <w:rStyle w:val="Emphasis"/>
                <w:iCs/>
                <w:sz w:val="22"/>
                <w:szCs w:val="22"/>
              </w:rPr>
              <w:t>«Миша встал, подошел к шкафу, который стоит у окна. Потом он открыл дверцу и достал с верхней полки книги и карандаш. Книги он отнес воспитательнице, а карандаш взял себе»</w:t>
            </w:r>
            <w:r>
              <w:rPr>
                <w:sz w:val="22"/>
                <w:szCs w:val="22"/>
              </w:rPr>
              <w:t>).</w:t>
            </w:r>
          </w:p>
          <w:p w:rsidR="00A12A06" w:rsidRDefault="00A12A06" w:rsidP="00C94ED4">
            <w:pPr>
              <w:pStyle w:val="a"/>
            </w:pPr>
            <w:r>
              <w:rPr>
                <w:sz w:val="22"/>
                <w:szCs w:val="22"/>
              </w:rPr>
              <w:t xml:space="preserve">Закреплять навык составления рассказов по картине и серии картин с элементами усложнения (дополнение эпизодов, изменение начала, конца рассказа и т. п.). </w:t>
            </w:r>
          </w:p>
          <w:p w:rsidR="00A12A06" w:rsidRDefault="00A12A06" w:rsidP="00C94ED4">
            <w:pPr>
              <w:pStyle w:val="a"/>
              <w:rPr>
                <w:spacing w:val="48"/>
              </w:rPr>
            </w:pPr>
            <w:r>
              <w:rPr>
                <w:sz w:val="22"/>
                <w:szCs w:val="22"/>
              </w:rPr>
              <w:t xml:space="preserve">Учить составлять рассказы по теме с использованием ранее отработанных синтаксических конструкций. </w:t>
            </w:r>
          </w:p>
          <w:p w:rsidR="00A12A06" w:rsidRDefault="00A12A06" w:rsidP="00C94ED4">
            <w:pPr>
              <w:pStyle w:val="a"/>
            </w:pPr>
            <w:r>
              <w:rPr>
                <w:rStyle w:val="razriadka1"/>
                <w:sz w:val="22"/>
                <w:szCs w:val="22"/>
              </w:rPr>
              <w:t>Лексические темы</w:t>
            </w:r>
            <w:r>
              <w:rPr>
                <w:sz w:val="22"/>
                <w:szCs w:val="22"/>
              </w:rPr>
              <w:t xml:space="preserve">: «Весна», «Лето», «Сад-огород», «Профессии», «Мебель», «Транспорт» (повторение всех ранее пройденных тем). </w:t>
            </w:r>
          </w:p>
          <w:p w:rsidR="00A12A06" w:rsidRDefault="00A12A06" w:rsidP="00C94ED4">
            <w:pPr>
              <w:pStyle w:val="centre"/>
            </w:pPr>
            <w:r>
              <w:rPr>
                <w:rStyle w:val="Strong"/>
                <w:bCs/>
                <w:sz w:val="22"/>
                <w:szCs w:val="22"/>
              </w:rPr>
              <w:t>Формирование произносительной стороны речи</w:t>
            </w:r>
          </w:p>
          <w:p w:rsidR="00A12A06" w:rsidRDefault="00A12A06" w:rsidP="00C94ED4">
            <w:pPr>
              <w:pStyle w:val="a"/>
            </w:pPr>
            <w:r>
              <w:rPr>
                <w:sz w:val="22"/>
                <w:szCs w:val="22"/>
              </w:rPr>
              <w:t xml:space="preserve">Учить использовать в самостоятельной речи звуки: [л], [с], [ш], [с] — [з], [р] — [л], [ы] — [и] в твердом и мягком звучании в прямых и обратных слогах, словах и предложениях. </w:t>
            </w:r>
          </w:p>
          <w:p w:rsidR="00A12A06" w:rsidRDefault="00A12A06" w:rsidP="00C94ED4">
            <w:pPr>
              <w:pStyle w:val="a"/>
            </w:pPr>
            <w:r>
              <w:rPr>
                <w:sz w:val="22"/>
                <w:szCs w:val="22"/>
              </w:rPr>
              <w:t>Учить дифференцировать звуки по участию голоса ([с] — [з]), по твердости-мягкости ([л] — [л’], [т] — [т’]), по месту образования ([с] — [ш]).</w:t>
            </w:r>
          </w:p>
          <w:p w:rsidR="00A12A06" w:rsidRDefault="00A12A06" w:rsidP="00C94ED4">
            <w:pPr>
              <w:pStyle w:val="centre"/>
            </w:pPr>
            <w:r>
              <w:rPr>
                <w:rStyle w:val="Strong"/>
                <w:bCs/>
                <w:sz w:val="22"/>
                <w:szCs w:val="22"/>
              </w:rPr>
              <w:t>Подготовка к овладению элементарными навыками письма и чтения</w:t>
            </w:r>
          </w:p>
          <w:p w:rsidR="00A12A06" w:rsidRDefault="00A12A06" w:rsidP="00C94ED4">
            <w:pPr>
              <w:pStyle w:val="a"/>
            </w:pPr>
            <w:r>
              <w:rPr>
                <w:sz w:val="22"/>
                <w:szCs w:val="22"/>
              </w:rPr>
              <w:t>Учить навыкам звукового анализа и синтеза, преобразованию прямых и обратных слогов (</w:t>
            </w:r>
            <w:r>
              <w:rPr>
                <w:rStyle w:val="Emphasis"/>
                <w:iCs/>
                <w:sz w:val="22"/>
                <w:szCs w:val="22"/>
              </w:rPr>
              <w:t>ас-са</w:t>
            </w:r>
            <w:r>
              <w:rPr>
                <w:sz w:val="22"/>
                <w:szCs w:val="22"/>
              </w:rPr>
              <w:t>), односложных слов (</w:t>
            </w:r>
            <w:r>
              <w:rPr>
                <w:rStyle w:val="Emphasis"/>
                <w:iCs/>
                <w:sz w:val="22"/>
                <w:szCs w:val="22"/>
              </w:rPr>
              <w:t>«лак </w:t>
            </w:r>
            <w:r>
              <w:rPr>
                <w:sz w:val="22"/>
                <w:szCs w:val="22"/>
              </w:rPr>
              <w:t xml:space="preserve">— </w:t>
            </w:r>
            <w:r>
              <w:rPr>
                <w:rStyle w:val="Emphasis"/>
                <w:iCs/>
                <w:sz w:val="22"/>
                <w:szCs w:val="22"/>
              </w:rPr>
              <w:t>лик»</w:t>
            </w:r>
            <w:r>
              <w:rPr>
                <w:sz w:val="22"/>
                <w:szCs w:val="22"/>
              </w:rPr>
              <w:t>).</w:t>
            </w:r>
          </w:p>
        </w:tc>
      </w:tr>
    </w:tbl>
    <w:p w:rsidR="00A12A06" w:rsidRDefault="00A12A06" w:rsidP="00DE666D">
      <w:pPr>
        <w:pStyle w:val="a"/>
        <w:jc w:val="both"/>
      </w:pPr>
      <w:r>
        <w:t>      </w:t>
      </w:r>
      <w:r>
        <w:rPr>
          <w:rStyle w:val="Strong"/>
          <w:bCs/>
        </w:rPr>
        <w:t>В итоге логопедической работы дети должны научиться:</w:t>
      </w:r>
      <w:r>
        <w:t xml:space="preserve"> </w:t>
      </w:r>
    </w:p>
    <w:p w:rsidR="00A12A06" w:rsidRDefault="00A12A06" w:rsidP="00DE666D">
      <w:pPr>
        <w:pStyle w:val="a"/>
        <w:jc w:val="both"/>
      </w:pPr>
      <w:r>
        <w:t>      • понимать обращенную речь в соответствии с параметрами возрастной нормы;</w:t>
      </w:r>
    </w:p>
    <w:p w:rsidR="00A12A06" w:rsidRDefault="00A12A06" w:rsidP="00DE666D">
      <w:pPr>
        <w:pStyle w:val="a"/>
        <w:jc w:val="both"/>
      </w:pPr>
      <w:r>
        <w:t>      • фонетически правильно оформлять звуковую сторону речи;</w:t>
      </w:r>
    </w:p>
    <w:p w:rsidR="00A12A06" w:rsidRDefault="00A12A06" w:rsidP="00DE666D">
      <w:pPr>
        <w:pStyle w:val="a"/>
        <w:jc w:val="both"/>
      </w:pPr>
      <w:r>
        <w:t>      • правильно передавать слоговую структуру слов, используемых в самостоятельной речи;</w:t>
      </w:r>
    </w:p>
    <w:p w:rsidR="00A12A06" w:rsidRDefault="00A12A06" w:rsidP="00DE666D">
      <w:pPr>
        <w:pStyle w:val="a"/>
        <w:jc w:val="both"/>
      </w:pPr>
      <w:r>
        <w:t>      • пользоваться в самостоятельной речи простыми распространенными и сложными предложениями, владеть навыками объединения их в рассказ;</w:t>
      </w:r>
    </w:p>
    <w:p w:rsidR="00A12A06" w:rsidRDefault="00A12A06" w:rsidP="00DE666D">
      <w:pPr>
        <w:pStyle w:val="a"/>
        <w:jc w:val="both"/>
      </w:pPr>
      <w:r>
        <w:t>      • владеть элементарными навыками пересказа;</w:t>
      </w:r>
    </w:p>
    <w:p w:rsidR="00A12A06" w:rsidRDefault="00A12A06" w:rsidP="00DE666D">
      <w:pPr>
        <w:pStyle w:val="a"/>
        <w:jc w:val="both"/>
      </w:pPr>
      <w:r>
        <w:t>      • владеть навыками диалогической речи;</w:t>
      </w:r>
    </w:p>
    <w:p w:rsidR="00A12A06" w:rsidRDefault="00A12A06" w:rsidP="00DE666D">
      <w:pPr>
        <w:pStyle w:val="a"/>
        <w:jc w:val="both"/>
      </w:pPr>
      <w:r>
        <w:t>      •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A12A06" w:rsidRDefault="00A12A06" w:rsidP="00DE666D">
      <w:pPr>
        <w:pStyle w:val="a"/>
        <w:jc w:val="both"/>
      </w:pPr>
      <w:r>
        <w:t>      •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A12A06" w:rsidRDefault="00A12A06" w:rsidP="00DE666D">
      <w:pPr>
        <w:pStyle w:val="a"/>
        <w:jc w:val="both"/>
      </w:pPr>
      <w:r>
        <w:t>      •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A12A06" w:rsidRDefault="00A12A06" w:rsidP="00DE666D">
      <w:pPr>
        <w:pStyle w:val="a"/>
        <w:jc w:val="both"/>
      </w:pPr>
      <w:r>
        <w:t>      • владеть элементами грамоты: «навыками чтения и печатания некоторых букв, слогов, слов и коротких предложений в пределах программы.</w:t>
      </w:r>
    </w:p>
    <w:p w:rsidR="00A12A06" w:rsidRDefault="00A12A06" w:rsidP="00DE666D">
      <w:pPr>
        <w:pStyle w:val="NormalWeb"/>
      </w:pPr>
      <w:r>
        <w:t>      В дальнейшем осуществляется совершенствование всех компонентов языковой системы.</w:t>
      </w:r>
    </w:p>
    <w:p w:rsidR="00A12A06" w:rsidRDefault="00A12A06" w:rsidP="00DE666D">
      <w:pPr>
        <w:pStyle w:val="NormalWeb"/>
      </w:pPr>
    </w:p>
    <w:p w:rsidR="00A12A06" w:rsidRPr="005A3215" w:rsidRDefault="00A12A06" w:rsidP="005A3215">
      <w:pPr>
        <w:pStyle w:val="zag2"/>
        <w:outlineLvl w:val="1"/>
        <w:rPr>
          <w:sz w:val="24"/>
          <w:szCs w:val="24"/>
        </w:rPr>
      </w:pPr>
      <w:r>
        <w:rPr>
          <w:sz w:val="24"/>
          <w:szCs w:val="24"/>
        </w:rPr>
        <w:t>2.2.5.</w:t>
      </w:r>
      <w:r w:rsidRPr="005A3215">
        <w:rPr>
          <w:sz w:val="24"/>
          <w:szCs w:val="24"/>
        </w:rPr>
        <w:t>Логопедическая работа с детьми IV уровня речевого развития</w:t>
      </w:r>
    </w:p>
    <w:p w:rsidR="00A12A06" w:rsidRDefault="00A12A06" w:rsidP="005A3215">
      <w:pPr>
        <w:pStyle w:val="a"/>
        <w:jc w:val="both"/>
      </w:pPr>
      <w:r>
        <w:t>      Целью работы в подготовительной группе является комплексная подготовка детей к обучению в школе. В связи с этим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элементарными навыками письма и чтения. При этом логопеду необходимо обладать четкими представлениями о:</w:t>
      </w:r>
    </w:p>
    <w:p w:rsidR="00A12A06" w:rsidRDefault="00A12A06" w:rsidP="005A3215">
      <w:pPr>
        <w:pStyle w:val="a"/>
        <w:jc w:val="both"/>
      </w:pPr>
      <w:r>
        <w:t>      • сохранных компонентах языка ребенка, которые послужат базой для дальнейшего совершенствования его речевого развития;</w:t>
      </w:r>
    </w:p>
    <w:p w:rsidR="00A12A06" w:rsidRDefault="00A12A06" w:rsidP="005A3215">
      <w:pPr>
        <w:pStyle w:val="a"/>
        <w:jc w:val="both"/>
      </w:pPr>
      <w:r>
        <w:t>      • степени и характере остаточных проявлений недоразвития речи ребенка;</w:t>
      </w:r>
    </w:p>
    <w:p w:rsidR="00A12A06" w:rsidRDefault="00A12A06" w:rsidP="005A3215">
      <w:pPr>
        <w:pStyle w:val="a"/>
        <w:jc w:val="both"/>
      </w:pPr>
      <w:r>
        <w:t>      • особенностях психического и моторного развития ребенка, важных для полноценного преодоления недоразвития речи.</w:t>
      </w:r>
    </w:p>
    <w:p w:rsidR="00A12A06" w:rsidRDefault="00A12A06" w:rsidP="005A3215">
      <w:pPr>
        <w:pStyle w:val="a"/>
        <w:jc w:val="both"/>
      </w:pPr>
      <w:r>
        <w:t>      В процессе логопедической работы особое внимание уделяется развитию у детей:</w:t>
      </w:r>
    </w:p>
    <w:p w:rsidR="00A12A06" w:rsidRDefault="00A12A06" w:rsidP="005A3215">
      <w:pPr>
        <w:pStyle w:val="a"/>
        <w:jc w:val="both"/>
      </w:pPr>
      <w:r>
        <w:t>      • способности к сосредоточению;</w:t>
      </w:r>
    </w:p>
    <w:p w:rsidR="00A12A06" w:rsidRDefault="00A12A06" w:rsidP="005A3215">
      <w:pPr>
        <w:pStyle w:val="a"/>
        <w:jc w:val="both"/>
      </w:pPr>
      <w:r>
        <w:t>      • умения войти в общий ритм и темп работы и удерживанию его в течение занятия;</w:t>
      </w:r>
    </w:p>
    <w:p w:rsidR="00A12A06" w:rsidRDefault="00A12A06" w:rsidP="005A3215">
      <w:pPr>
        <w:pStyle w:val="a"/>
        <w:jc w:val="both"/>
      </w:pPr>
      <w:r>
        <w:t>      • умения следовать единому замыслу работы в процессе как индивидуальных, так и совместных усилий;</w:t>
      </w:r>
    </w:p>
    <w:p w:rsidR="00A12A06" w:rsidRDefault="00A12A06" w:rsidP="005A3215">
      <w:pPr>
        <w:pStyle w:val="a"/>
        <w:jc w:val="both"/>
      </w:pPr>
      <w:r>
        <w:t>      • умения реализации замысла работы, доведения начатой деятельности до предполагаемого результата;</w:t>
      </w:r>
    </w:p>
    <w:p w:rsidR="00A12A06" w:rsidRDefault="00A12A06" w:rsidP="005A3215">
      <w:pPr>
        <w:pStyle w:val="a"/>
        <w:jc w:val="both"/>
      </w:pPr>
      <w:r>
        <w:t>      • возможности использования помощи партнера по работе.</w:t>
      </w:r>
    </w:p>
    <w:p w:rsidR="00A12A06" w:rsidRDefault="00A12A06" w:rsidP="005A3215">
      <w:pPr>
        <w:pStyle w:val="a"/>
        <w:jc w:val="both"/>
      </w:pPr>
      <w:r>
        <w:t xml:space="preserve">      Процесс усвоения языковых средств в условиях коррекционного воздействия ориентирован на осмысление детьми учебного материала, закрепление полученных знаний и умений в процессе тренировочных упражнений и упрочение соответствующих навыков в актах речевой коммуникации. </w:t>
      </w:r>
    </w:p>
    <w:p w:rsidR="00A12A06" w:rsidRDefault="00A12A06" w:rsidP="005A3215">
      <w:pPr>
        <w:pStyle w:val="a"/>
        <w:jc w:val="both"/>
      </w:pPr>
      <w:r>
        <w:t>      Направления коррекционно-развивающей работы:</w:t>
      </w:r>
    </w:p>
    <w:p w:rsidR="00A12A06" w:rsidRDefault="00A12A06" w:rsidP="005A3215">
      <w:pPr>
        <w:pStyle w:val="a"/>
        <w:jc w:val="both"/>
      </w:pPr>
      <w:r>
        <w:t>      1) совершенствование произносительной стороны речи;</w:t>
      </w:r>
    </w:p>
    <w:p w:rsidR="00A12A06" w:rsidRDefault="00A12A06" w:rsidP="005A3215">
      <w:pPr>
        <w:pStyle w:val="a"/>
        <w:jc w:val="both"/>
      </w:pPr>
      <w:r>
        <w:t>      2) совершенствование лексико-грамматической стороны речи;</w:t>
      </w:r>
    </w:p>
    <w:p w:rsidR="00A12A06" w:rsidRDefault="00A12A06" w:rsidP="005A3215">
      <w:pPr>
        <w:pStyle w:val="a"/>
        <w:jc w:val="both"/>
      </w:pPr>
      <w:r>
        <w:t>      3) развитие самостоятельной развернутой фразовой речи;</w:t>
      </w:r>
    </w:p>
    <w:p w:rsidR="00A12A06" w:rsidRDefault="00A12A06" w:rsidP="005A3215">
      <w:r>
        <w:t>      4) подготовка к овладению элементарными навыками письма и чтения.</w:t>
      </w:r>
    </w:p>
    <w:p w:rsidR="00A12A06" w:rsidRDefault="00A12A06" w:rsidP="005A3215"/>
    <w:p w:rsidR="00A12A06" w:rsidRDefault="00A12A06" w:rsidP="005A3215"/>
    <w:p w:rsidR="00A12A06" w:rsidRDefault="00A12A06" w:rsidP="005A3215">
      <w:pPr>
        <w:pStyle w:val="zag3"/>
      </w:pPr>
      <w:r>
        <w:t>Программа</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544"/>
        <w:gridCol w:w="7977"/>
      </w:tblGrid>
      <w:tr w:rsidR="00A12A06" w:rsidTr="00C94ED4">
        <w:trPr>
          <w:tblCellSpacing w:w="15" w:type="dxa"/>
        </w:trPr>
        <w:tc>
          <w:tcPr>
            <w:tcW w:w="0" w:type="auto"/>
            <w:tcBorders>
              <w:top w:val="outset" w:sz="6" w:space="0" w:color="auto"/>
              <w:bottom w:val="outset" w:sz="6" w:space="0" w:color="auto"/>
              <w:right w:val="outset" w:sz="6" w:space="0" w:color="auto"/>
            </w:tcBorders>
            <w:vAlign w:val="center"/>
          </w:tcPr>
          <w:p w:rsidR="00A12A06" w:rsidRDefault="00A12A06" w:rsidP="00C94ED4">
            <w:pPr>
              <w:jc w:val="center"/>
            </w:pPr>
            <w:r>
              <w:rPr>
                <w:sz w:val="22"/>
                <w:szCs w:val="22"/>
              </w:rPr>
              <w:t xml:space="preserve">Период </w:t>
            </w:r>
          </w:p>
        </w:tc>
        <w:tc>
          <w:tcPr>
            <w:tcW w:w="0" w:type="auto"/>
            <w:tcBorders>
              <w:top w:val="outset" w:sz="6" w:space="0" w:color="auto"/>
              <w:left w:val="outset" w:sz="6" w:space="0" w:color="auto"/>
              <w:bottom w:val="outset" w:sz="6" w:space="0" w:color="auto"/>
            </w:tcBorders>
            <w:vAlign w:val="center"/>
          </w:tcPr>
          <w:p w:rsidR="00A12A06" w:rsidRPr="0065729F" w:rsidRDefault="00A12A06" w:rsidP="00C94ED4">
            <w:pPr>
              <w:pStyle w:val="NormalWeb"/>
              <w:jc w:val="center"/>
              <w:rPr>
                <w:szCs w:val="24"/>
              </w:rPr>
            </w:pPr>
            <w:r w:rsidRPr="0065729F">
              <w:rPr>
                <w:sz w:val="22"/>
                <w:szCs w:val="22"/>
              </w:rPr>
              <w:t>Основное содержание работы</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Pr="0065729F" w:rsidRDefault="00A12A06" w:rsidP="00C94ED4">
            <w:pPr>
              <w:pStyle w:val="NormalWeb"/>
              <w:jc w:val="center"/>
              <w:rPr>
                <w:szCs w:val="24"/>
              </w:rPr>
            </w:pPr>
            <w:r w:rsidRPr="0065729F">
              <w:rPr>
                <w:sz w:val="22"/>
                <w:szCs w:val="22"/>
              </w:rPr>
              <w:t xml:space="preserve">I </w:t>
            </w:r>
          </w:p>
          <w:p w:rsidR="00A12A06" w:rsidRPr="0065729F" w:rsidRDefault="00A12A06" w:rsidP="00C94ED4">
            <w:pPr>
              <w:pStyle w:val="NormalWeb"/>
              <w:jc w:val="center"/>
              <w:rPr>
                <w:szCs w:val="24"/>
              </w:rPr>
            </w:pPr>
            <w:r w:rsidRPr="0065729F">
              <w:rPr>
                <w:sz w:val="22"/>
                <w:szCs w:val="22"/>
              </w:rPr>
              <w:t>Сентябрь, октябрь, ноябрь, декабрь</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Совершенствование произносительной стороны речи</w:t>
            </w:r>
          </w:p>
          <w:p w:rsidR="00A12A06" w:rsidRPr="0065729F" w:rsidRDefault="00A12A06" w:rsidP="00C94ED4">
            <w:pPr>
              <w:pStyle w:val="NormalWeb"/>
              <w:rPr>
                <w:szCs w:val="24"/>
              </w:rPr>
            </w:pPr>
            <w:r w:rsidRPr="0065729F">
              <w:rPr>
                <w:sz w:val="22"/>
                <w:szCs w:val="22"/>
              </w:rPr>
              <w:t>Закреплять навыки четкого произношения звуков (гласных и согласных), имеющихся в речи детей. Формировать умение дифференцировать на слух и в речи сохранные звуки с опорой на их акустические и артикуляционные признаки, на наглядно-графическую символику.</w:t>
            </w:r>
          </w:p>
          <w:p w:rsidR="00A12A06" w:rsidRPr="0065729F" w:rsidRDefault="00A12A06" w:rsidP="00C94ED4">
            <w:pPr>
              <w:pStyle w:val="NormalWeb"/>
              <w:rPr>
                <w:szCs w:val="24"/>
              </w:rPr>
            </w:pPr>
            <w:r w:rsidRPr="0065729F">
              <w:rPr>
                <w:sz w:val="22"/>
                <w:szCs w:val="22"/>
              </w:rPr>
              <w:t xml:space="preserve">Корригировать произношение нарушенных звуков ([л], [л’], [j], [с], [с’], [з], [з’], [ц], [ш], [ж], [р] и т. д.). </w:t>
            </w:r>
          </w:p>
          <w:p w:rsidR="00A12A06" w:rsidRPr="0065729F" w:rsidRDefault="00A12A06" w:rsidP="00C94ED4">
            <w:pPr>
              <w:pStyle w:val="NormalWeb"/>
              <w:rPr>
                <w:szCs w:val="24"/>
              </w:rPr>
            </w:pPr>
            <w:r w:rsidRPr="0065729F">
              <w:rPr>
                <w:sz w:val="22"/>
                <w:szCs w:val="22"/>
              </w:rPr>
              <w:t>Развивать умение дифференцировать звуки по парным признакам (гласные — согласные, звонкие — глухие, твердые — мягкие, свистящие — шипящие и т. д.).</w:t>
            </w:r>
          </w:p>
          <w:p w:rsidR="00A12A06" w:rsidRPr="0065729F" w:rsidRDefault="00A12A06" w:rsidP="00C94ED4">
            <w:pPr>
              <w:pStyle w:val="NormalWeb"/>
              <w:rPr>
                <w:szCs w:val="24"/>
              </w:rPr>
            </w:pPr>
            <w:r w:rsidRPr="0065729F">
              <w:rPr>
                <w:sz w:val="22"/>
                <w:szCs w:val="22"/>
              </w:rPr>
              <w:t>Закреплять произношение звуков в составе слогов, слов, предложений, текстов.</w:t>
            </w:r>
          </w:p>
          <w:p w:rsidR="00A12A06" w:rsidRPr="0065729F" w:rsidRDefault="00A12A06" w:rsidP="00C94ED4">
            <w:pPr>
              <w:pStyle w:val="NormalWeb"/>
              <w:rPr>
                <w:szCs w:val="24"/>
              </w:rPr>
            </w:pPr>
            <w:r w:rsidRPr="0065729F">
              <w:rPr>
                <w:sz w:val="22"/>
                <w:szCs w:val="22"/>
              </w:rPr>
              <w:t>Упражнять в произношении многосложных слов с открытыми и закрытыми слогами, со стечением согласных и без них.</w:t>
            </w:r>
          </w:p>
          <w:p w:rsidR="00A12A06" w:rsidRPr="0065729F" w:rsidRDefault="00A12A06" w:rsidP="00C94ED4">
            <w:pPr>
              <w:pStyle w:val="NormalWeb"/>
              <w:rPr>
                <w:szCs w:val="24"/>
              </w:rPr>
            </w:pPr>
            <w:r w:rsidRPr="0065729F">
              <w:rPr>
                <w:sz w:val="22"/>
                <w:szCs w:val="22"/>
              </w:rPr>
              <w:t xml:space="preserve">Вводить в самостоятельные высказывания детей слова сложной слоговой структуры. </w:t>
            </w:r>
          </w:p>
          <w:p w:rsidR="00A12A06" w:rsidRPr="0065729F" w:rsidRDefault="00A12A06" w:rsidP="00C94ED4">
            <w:pPr>
              <w:pStyle w:val="NormalWeb"/>
              <w:rPr>
                <w:szCs w:val="24"/>
              </w:rPr>
            </w:pPr>
            <w:r w:rsidRPr="0065729F">
              <w:rPr>
                <w:sz w:val="22"/>
                <w:szCs w:val="22"/>
              </w:rPr>
              <w:t>Воспитывать правильную ритмико-интонационную и мелодическую окраску речи.</w:t>
            </w:r>
          </w:p>
          <w:p w:rsidR="00A12A06" w:rsidRDefault="00A12A06" w:rsidP="00C94ED4">
            <w:pPr>
              <w:pStyle w:val="centre"/>
            </w:pPr>
            <w:r>
              <w:rPr>
                <w:rStyle w:val="Strong"/>
                <w:bCs/>
                <w:sz w:val="22"/>
                <w:szCs w:val="22"/>
              </w:rPr>
              <w:t>Развитие лексико-грамматических средств языка</w:t>
            </w:r>
          </w:p>
          <w:p w:rsidR="00A12A06" w:rsidRPr="0065729F" w:rsidRDefault="00A12A06" w:rsidP="00C94ED4">
            <w:pPr>
              <w:pStyle w:val="NormalWeb"/>
              <w:rPr>
                <w:szCs w:val="24"/>
              </w:rPr>
            </w:pPr>
            <w:r w:rsidRPr="0065729F">
              <w:rPr>
                <w:sz w:val="22"/>
                <w:szCs w:val="22"/>
              </w:rPr>
              <w:t xml:space="preserve">Расширять лексический запас в процессе изучения новых текстов </w:t>
            </w:r>
            <w:r w:rsidRPr="0065729F">
              <w:rPr>
                <w:rStyle w:val="Emphasis"/>
                <w:iCs/>
                <w:sz w:val="22"/>
                <w:szCs w:val="22"/>
              </w:rPr>
              <w:t>(черепаха, дикобраз, изгородь, крыльцо, панцирь, музей, театр, суша, занавес, выставка).</w:t>
            </w:r>
          </w:p>
          <w:p w:rsidR="00A12A06" w:rsidRPr="0065729F" w:rsidRDefault="00A12A06" w:rsidP="00C94ED4">
            <w:pPr>
              <w:pStyle w:val="NormalWeb"/>
              <w:rPr>
                <w:szCs w:val="24"/>
              </w:rPr>
            </w:pPr>
            <w:r w:rsidRPr="0065729F">
              <w:rPr>
                <w:sz w:val="22"/>
                <w:szCs w:val="22"/>
              </w:rPr>
              <w:t xml:space="preserve">Активизировать словообразовательные процессы: употребление наименований, образованных за счет словосложения: </w:t>
            </w:r>
            <w:r w:rsidRPr="0065729F">
              <w:rPr>
                <w:rStyle w:val="Emphasis"/>
                <w:iCs/>
                <w:sz w:val="22"/>
                <w:szCs w:val="22"/>
              </w:rPr>
              <w:t>пчеловод, книголюб, белоствольная береза, длинноногая — длинноволосая девочка, громкоговоритель</w:t>
            </w:r>
            <w:r w:rsidRPr="0065729F">
              <w:rPr>
                <w:sz w:val="22"/>
                <w:szCs w:val="22"/>
              </w:rPr>
              <w:t xml:space="preserve">; прилагательных с различными значениями соотнесенности: </w:t>
            </w:r>
            <w:r w:rsidRPr="0065729F">
              <w:rPr>
                <w:rStyle w:val="Emphasis"/>
                <w:iCs/>
                <w:sz w:val="22"/>
                <w:szCs w:val="22"/>
              </w:rPr>
              <w:t xml:space="preserve">плетеная изгородь, камышовая, черепичная крыша </w:t>
            </w:r>
            <w:r w:rsidRPr="0065729F">
              <w:rPr>
                <w:sz w:val="22"/>
                <w:szCs w:val="22"/>
              </w:rPr>
              <w:t>и т. д. </w:t>
            </w:r>
          </w:p>
          <w:p w:rsidR="00A12A06" w:rsidRPr="0065729F" w:rsidRDefault="00A12A06" w:rsidP="00C94ED4">
            <w:pPr>
              <w:pStyle w:val="NormalWeb"/>
              <w:rPr>
                <w:szCs w:val="24"/>
              </w:rPr>
            </w:pPr>
            <w:r w:rsidRPr="0065729F">
              <w:rPr>
                <w:sz w:val="22"/>
                <w:szCs w:val="22"/>
              </w:rPr>
              <w:t>Учить употреблять существительные с увеличительным значением (</w:t>
            </w:r>
            <w:r w:rsidRPr="0065729F">
              <w:rPr>
                <w:rStyle w:val="Emphasis"/>
                <w:iCs/>
                <w:sz w:val="22"/>
                <w:szCs w:val="22"/>
              </w:rPr>
              <w:t>голосище, носище, домище</w:t>
            </w:r>
            <w:r w:rsidRPr="0065729F">
              <w:rPr>
                <w:sz w:val="22"/>
                <w:szCs w:val="22"/>
              </w:rPr>
              <w:t>). Совершенствовать навыки подбора и употребления в речи антонимов — глаголов, прилагательных, существительных (</w:t>
            </w:r>
            <w:r w:rsidRPr="0065729F">
              <w:rPr>
                <w:rStyle w:val="Emphasis"/>
                <w:iCs/>
                <w:sz w:val="22"/>
                <w:szCs w:val="22"/>
              </w:rPr>
              <w:t>вкатить — выкатить, внести — вынести, жадность — щедрость, бледный — румяный</w:t>
            </w:r>
            <w:r w:rsidRPr="0065729F">
              <w:rPr>
                <w:sz w:val="22"/>
                <w:szCs w:val="22"/>
              </w:rPr>
              <w:t>).</w:t>
            </w:r>
          </w:p>
          <w:p w:rsidR="00A12A06" w:rsidRPr="0065729F" w:rsidRDefault="00A12A06" w:rsidP="00C94ED4">
            <w:pPr>
              <w:pStyle w:val="NormalWeb"/>
              <w:rPr>
                <w:szCs w:val="24"/>
              </w:rPr>
            </w:pPr>
            <w:r w:rsidRPr="0065729F">
              <w:rPr>
                <w:sz w:val="22"/>
                <w:szCs w:val="22"/>
              </w:rPr>
              <w:t>Объяснять значения слов с опорой на их словообразовательную структуру (</w:t>
            </w:r>
            <w:r w:rsidRPr="0065729F">
              <w:rPr>
                <w:rStyle w:val="Emphasis"/>
                <w:iCs/>
                <w:sz w:val="22"/>
                <w:szCs w:val="22"/>
              </w:rPr>
              <w:t>футболист — спортсмен, который играет в футбол</w:t>
            </w:r>
            <w:r w:rsidRPr="0065729F">
              <w:rPr>
                <w:sz w:val="22"/>
                <w:szCs w:val="22"/>
              </w:rPr>
              <w:t>). Упражнять в подборе синонимов и практическом употреблении их в речи (</w:t>
            </w:r>
            <w:r w:rsidRPr="0065729F">
              <w:rPr>
                <w:rStyle w:val="Emphasis"/>
                <w:iCs/>
                <w:sz w:val="22"/>
                <w:szCs w:val="22"/>
              </w:rPr>
              <w:t>скупой, жадный, храбрый, смелый, неряшливый, неаккуратный, грязнуля</w:t>
            </w:r>
            <w:r w:rsidRPr="0065729F">
              <w:rPr>
                <w:sz w:val="22"/>
                <w:szCs w:val="22"/>
              </w:rPr>
              <w:t xml:space="preserve">). </w:t>
            </w:r>
          </w:p>
          <w:p w:rsidR="00A12A06" w:rsidRPr="0065729F" w:rsidRDefault="00A12A06" w:rsidP="00C94ED4">
            <w:pPr>
              <w:pStyle w:val="NormalWeb"/>
              <w:rPr>
                <w:szCs w:val="24"/>
              </w:rPr>
            </w:pPr>
            <w:r w:rsidRPr="0065729F">
              <w:rPr>
                <w:sz w:val="22"/>
                <w:szCs w:val="22"/>
              </w:rPr>
              <w:t xml:space="preserve">Учить дифференцированно использовать в речи простые и сложные предлоги. </w:t>
            </w:r>
          </w:p>
          <w:p w:rsidR="00A12A06" w:rsidRPr="0065729F" w:rsidRDefault="00A12A06" w:rsidP="00C94ED4">
            <w:pPr>
              <w:pStyle w:val="NormalWeb"/>
              <w:rPr>
                <w:szCs w:val="24"/>
              </w:rPr>
            </w:pPr>
            <w:r w:rsidRPr="0065729F">
              <w:rPr>
                <w:sz w:val="22"/>
                <w:szCs w:val="22"/>
              </w:rPr>
              <w:t>Учить образовывать сравнительную степень прилагательных (</w:t>
            </w:r>
            <w:r w:rsidRPr="0065729F">
              <w:rPr>
                <w:rStyle w:val="Emphasis"/>
                <w:iCs/>
                <w:sz w:val="22"/>
                <w:szCs w:val="22"/>
              </w:rPr>
              <w:t>добрее, злее, слаще, гуще, дальше</w:t>
            </w:r>
            <w:r w:rsidRPr="0065729F">
              <w:rPr>
                <w:sz w:val="22"/>
                <w:szCs w:val="22"/>
              </w:rPr>
              <w:t>); сложные составные прилагательные (</w:t>
            </w:r>
            <w:r w:rsidRPr="0065729F">
              <w:rPr>
                <w:rStyle w:val="Emphasis"/>
                <w:iCs/>
                <w:sz w:val="22"/>
                <w:szCs w:val="22"/>
              </w:rPr>
              <w:t>темно-зеленый, ярко-красный</w:t>
            </w:r>
            <w:r w:rsidRPr="0065729F">
              <w:rPr>
                <w:sz w:val="22"/>
                <w:szCs w:val="22"/>
              </w:rPr>
              <w:t xml:space="preserve">). </w:t>
            </w:r>
          </w:p>
          <w:p w:rsidR="00A12A06" w:rsidRPr="0065729F" w:rsidRDefault="00A12A06" w:rsidP="00C94ED4">
            <w:pPr>
              <w:pStyle w:val="NormalWeb"/>
              <w:rPr>
                <w:szCs w:val="24"/>
              </w:rPr>
            </w:pPr>
            <w:r w:rsidRPr="0065729F">
              <w:rPr>
                <w:sz w:val="22"/>
                <w:szCs w:val="22"/>
              </w:rPr>
              <w:t xml:space="preserve">Развивать понимание и объяснять переносное значение выражений: </w:t>
            </w:r>
            <w:r w:rsidRPr="0065729F">
              <w:rPr>
                <w:rStyle w:val="Emphasis"/>
                <w:iCs/>
                <w:sz w:val="22"/>
                <w:szCs w:val="22"/>
              </w:rPr>
              <w:t xml:space="preserve">широкая душа, сгореть со стыда. </w:t>
            </w:r>
          </w:p>
          <w:p w:rsidR="00A12A06" w:rsidRPr="0065729F" w:rsidRDefault="00A12A06" w:rsidP="00C94ED4">
            <w:pPr>
              <w:pStyle w:val="NormalWeb"/>
              <w:rPr>
                <w:szCs w:val="24"/>
              </w:rPr>
            </w:pPr>
            <w:r w:rsidRPr="0065729F">
              <w:rPr>
                <w:sz w:val="22"/>
                <w:szCs w:val="22"/>
              </w:rPr>
              <w:t>Совершенствовать умение преобразовывать названия профессий м. р. в  профессию ж. р. (</w:t>
            </w:r>
            <w:r w:rsidRPr="0065729F">
              <w:rPr>
                <w:rStyle w:val="Emphasis"/>
                <w:iCs/>
                <w:sz w:val="22"/>
                <w:szCs w:val="22"/>
              </w:rPr>
              <w:t>воспитатель — воспитательница, баскетболист — баскетболистка</w:t>
            </w:r>
            <w:r w:rsidRPr="0065729F">
              <w:rPr>
                <w:sz w:val="22"/>
                <w:szCs w:val="22"/>
              </w:rPr>
              <w:t xml:space="preserve">). </w:t>
            </w:r>
          </w:p>
          <w:p w:rsidR="00A12A06" w:rsidRPr="0065729F" w:rsidRDefault="00A12A06" w:rsidP="00C94ED4">
            <w:pPr>
              <w:pStyle w:val="NormalWeb"/>
              <w:rPr>
                <w:szCs w:val="24"/>
              </w:rPr>
            </w:pPr>
            <w:r w:rsidRPr="0065729F">
              <w:rPr>
                <w:sz w:val="22"/>
                <w:szCs w:val="22"/>
              </w:rPr>
              <w:t>Учить детей преобразовывать одну грамматическую категорию в другую (</w:t>
            </w:r>
            <w:r w:rsidRPr="0065729F">
              <w:rPr>
                <w:rStyle w:val="Emphasis"/>
                <w:iCs/>
                <w:sz w:val="22"/>
                <w:szCs w:val="22"/>
              </w:rPr>
              <w:t>танец — танцевать — танцовщик — танцовщица — танцующий</w:t>
            </w:r>
            <w:r w:rsidRPr="0065729F">
              <w:rPr>
                <w:sz w:val="22"/>
                <w:szCs w:val="22"/>
              </w:rPr>
              <w:t xml:space="preserve">). </w:t>
            </w:r>
          </w:p>
          <w:p w:rsidR="00A12A06" w:rsidRDefault="00A12A06" w:rsidP="00C94ED4">
            <w:pPr>
              <w:pStyle w:val="centre"/>
            </w:pPr>
            <w:r>
              <w:rPr>
                <w:rStyle w:val="Strong"/>
                <w:bCs/>
                <w:sz w:val="22"/>
                <w:szCs w:val="22"/>
              </w:rPr>
              <w:t>Развитие самостоятельной развернутой фразовой речи</w:t>
            </w:r>
            <w:r>
              <w:rPr>
                <w:sz w:val="22"/>
                <w:szCs w:val="22"/>
              </w:rPr>
              <w:t xml:space="preserve"> </w:t>
            </w:r>
          </w:p>
          <w:p w:rsidR="00A12A06" w:rsidRPr="0065729F" w:rsidRDefault="00A12A06" w:rsidP="00C94ED4">
            <w:pPr>
              <w:pStyle w:val="NormalWeb"/>
              <w:rPr>
                <w:szCs w:val="24"/>
              </w:rPr>
            </w:pPr>
            <w:r w:rsidRPr="0065729F">
              <w:rPr>
                <w:sz w:val="22"/>
                <w:szCs w:val="22"/>
              </w:rPr>
              <w:t xml:space="preserve">Закреплять умение выделять отличительные признаки предметов, объектов; составлять загадки с опорой на эти признаки. </w:t>
            </w:r>
          </w:p>
          <w:p w:rsidR="00A12A06" w:rsidRPr="0065729F" w:rsidRDefault="00A12A06" w:rsidP="00C94ED4">
            <w:pPr>
              <w:pStyle w:val="NormalWeb"/>
              <w:rPr>
                <w:szCs w:val="24"/>
              </w:rPr>
            </w:pPr>
            <w:r w:rsidRPr="0065729F">
              <w:rPr>
                <w:sz w:val="22"/>
                <w:szCs w:val="22"/>
              </w:rPr>
              <w:t xml:space="preserve">Совершенствовать навыки сравнения предметов, объектов; составление рассказов-описаний каждого из них. </w:t>
            </w:r>
          </w:p>
          <w:p w:rsidR="00A12A06" w:rsidRPr="0065729F" w:rsidRDefault="00A12A06" w:rsidP="00C94ED4">
            <w:pPr>
              <w:pStyle w:val="NormalWeb"/>
              <w:rPr>
                <w:szCs w:val="24"/>
              </w:rPr>
            </w:pPr>
            <w:r w:rsidRPr="0065729F">
              <w:rPr>
                <w:sz w:val="22"/>
                <w:szCs w:val="22"/>
              </w:rPr>
              <w:t xml:space="preserve">Учить подбирать слова-рифмы, составлять пары, цепочки рифмующихся слов; словосочетаний с рифмами. </w:t>
            </w:r>
          </w:p>
          <w:p w:rsidR="00A12A06" w:rsidRPr="0065729F" w:rsidRDefault="00A12A06" w:rsidP="00C94ED4">
            <w:pPr>
              <w:pStyle w:val="NormalWeb"/>
              <w:rPr>
                <w:szCs w:val="24"/>
              </w:rPr>
            </w:pPr>
            <w:r w:rsidRPr="0065729F">
              <w:rPr>
                <w:sz w:val="22"/>
                <w:szCs w:val="22"/>
              </w:rPr>
              <w:t>Упражнять в конструировании предложений по опорным словам.</w:t>
            </w:r>
          </w:p>
          <w:p w:rsidR="00A12A06" w:rsidRPr="0065729F" w:rsidRDefault="00A12A06" w:rsidP="00C94ED4">
            <w:pPr>
              <w:pStyle w:val="NormalWeb"/>
              <w:rPr>
                <w:szCs w:val="24"/>
              </w:rPr>
            </w:pPr>
            <w:r w:rsidRPr="0065729F">
              <w:rPr>
                <w:sz w:val="22"/>
                <w:szCs w:val="22"/>
              </w:rPr>
              <w:t xml:space="preserve">Формировать навыки составления повествовательного рассказа на основе событий заданной последовательности. </w:t>
            </w:r>
          </w:p>
          <w:p w:rsidR="00A12A06" w:rsidRPr="0065729F" w:rsidRDefault="00A12A06" w:rsidP="00C94ED4">
            <w:pPr>
              <w:pStyle w:val="NormalWeb"/>
              <w:rPr>
                <w:szCs w:val="24"/>
              </w:rPr>
            </w:pPr>
            <w:r w:rsidRPr="0065729F">
              <w:rPr>
                <w:sz w:val="22"/>
                <w:szCs w:val="22"/>
              </w:rPr>
              <w:t xml:space="preserve">Упражнять в распространении предложений за счет введения однородных членов (сказуемых, подлежащих, дополнений, определений). </w:t>
            </w:r>
          </w:p>
          <w:p w:rsidR="00A12A06" w:rsidRPr="0065729F" w:rsidRDefault="00A12A06" w:rsidP="00C94ED4">
            <w:pPr>
              <w:pStyle w:val="NormalWeb"/>
              <w:rPr>
                <w:szCs w:val="24"/>
              </w:rPr>
            </w:pPr>
            <w:r w:rsidRPr="0065729F">
              <w:rPr>
                <w:sz w:val="22"/>
                <w:szCs w:val="22"/>
              </w:rPr>
              <w:t xml:space="preserve">Учить анализировать причинно-следственные и временные связи, существующие между частями сюжета. </w:t>
            </w:r>
          </w:p>
          <w:p w:rsidR="00A12A06" w:rsidRPr="0065729F" w:rsidRDefault="00A12A06" w:rsidP="00C94ED4">
            <w:pPr>
              <w:pStyle w:val="NormalWeb"/>
              <w:rPr>
                <w:szCs w:val="24"/>
              </w:rPr>
            </w:pPr>
            <w:r w:rsidRPr="0065729F">
              <w:rPr>
                <w:sz w:val="22"/>
                <w:szCs w:val="22"/>
              </w:rPr>
              <w:t xml:space="preserve">Закреплять навыки составления рассказа по картине (с опорой на вопросительно-ответный и наглядно-графические планы). </w:t>
            </w:r>
          </w:p>
          <w:p w:rsidR="00A12A06" w:rsidRPr="0065729F" w:rsidRDefault="00A12A06" w:rsidP="00C94ED4">
            <w:pPr>
              <w:pStyle w:val="NormalWeb"/>
              <w:rPr>
                <w:szCs w:val="24"/>
              </w:rPr>
            </w:pPr>
            <w:r w:rsidRPr="0065729F">
              <w:rPr>
                <w:sz w:val="22"/>
                <w:szCs w:val="22"/>
              </w:rPr>
              <w:t xml:space="preserve">Продолжать учить составлять рассказ по серии сюжетных картинок; заучивать потешки, стихотворения. </w:t>
            </w:r>
          </w:p>
          <w:p w:rsidR="00A12A06" w:rsidRPr="0065729F" w:rsidRDefault="00A12A06" w:rsidP="00C94ED4">
            <w:pPr>
              <w:pStyle w:val="NormalWeb"/>
              <w:rPr>
                <w:szCs w:val="24"/>
              </w:rPr>
            </w:pPr>
            <w:r w:rsidRPr="0065729F">
              <w:rPr>
                <w:sz w:val="22"/>
                <w:szCs w:val="22"/>
              </w:rPr>
              <w:t xml:space="preserve">Совершенствовать навыки пересказа рассказа, сказки с опорой на картинный, вопросный планы. </w:t>
            </w:r>
          </w:p>
          <w:p w:rsidR="00A12A06" w:rsidRPr="0065729F" w:rsidRDefault="00A12A06" w:rsidP="00C94ED4">
            <w:pPr>
              <w:pStyle w:val="NormalWeb"/>
              <w:rPr>
                <w:szCs w:val="24"/>
              </w:rPr>
            </w:pPr>
            <w:r w:rsidRPr="0065729F">
              <w:rPr>
                <w:sz w:val="22"/>
                <w:szCs w:val="22"/>
              </w:rPr>
              <w:t xml:space="preserve">Формировать навыки составления предложений с элементами творчества (с элементами небылиц, фантазийными фрагментами). </w:t>
            </w:r>
          </w:p>
          <w:p w:rsidR="00A12A06" w:rsidRPr="0065729F" w:rsidRDefault="00A12A06" w:rsidP="00C94ED4">
            <w:pPr>
              <w:pStyle w:val="NormalWeb"/>
              <w:rPr>
                <w:szCs w:val="24"/>
              </w:rPr>
            </w:pPr>
            <w:r w:rsidRPr="0065729F">
              <w:rPr>
                <w:sz w:val="22"/>
                <w:szCs w:val="22"/>
              </w:rPr>
              <w:t xml:space="preserve">Учить составлять рассказы с элементами творчества (дополняя, изменяя отдельные эпизоды). </w:t>
            </w:r>
          </w:p>
          <w:p w:rsidR="00A12A06" w:rsidRDefault="00A12A06" w:rsidP="00C94ED4">
            <w:pPr>
              <w:pStyle w:val="centre"/>
            </w:pPr>
            <w:r>
              <w:rPr>
                <w:rStyle w:val="Strong"/>
                <w:bCs/>
                <w:sz w:val="22"/>
                <w:szCs w:val="22"/>
              </w:rPr>
              <w:t>Подготовка к овладению элементарными навыками письма и чтения</w:t>
            </w:r>
          </w:p>
          <w:p w:rsidR="00A12A06" w:rsidRPr="0065729F" w:rsidRDefault="00A12A06" w:rsidP="00C94ED4">
            <w:pPr>
              <w:pStyle w:val="NormalWeb"/>
              <w:rPr>
                <w:szCs w:val="24"/>
              </w:rPr>
            </w:pPr>
            <w:r w:rsidRPr="0065729F">
              <w:rPr>
                <w:sz w:val="22"/>
                <w:szCs w:val="22"/>
              </w:rPr>
              <w:t xml:space="preserve">Развивать произвольное внимание, слуховую память. </w:t>
            </w:r>
          </w:p>
          <w:p w:rsidR="00A12A06" w:rsidRPr="0065729F" w:rsidRDefault="00A12A06" w:rsidP="00C94ED4">
            <w:pPr>
              <w:pStyle w:val="NormalWeb"/>
              <w:rPr>
                <w:szCs w:val="24"/>
              </w:rPr>
            </w:pPr>
            <w:r w:rsidRPr="0065729F">
              <w:rPr>
                <w:sz w:val="22"/>
                <w:szCs w:val="22"/>
              </w:rPr>
              <w:t>Закреплять понятия «звук», «слог».</w:t>
            </w:r>
          </w:p>
          <w:p w:rsidR="00A12A06" w:rsidRPr="0065729F" w:rsidRDefault="00A12A06" w:rsidP="00C94ED4">
            <w:pPr>
              <w:pStyle w:val="NormalWeb"/>
              <w:rPr>
                <w:szCs w:val="24"/>
              </w:rPr>
            </w:pPr>
            <w:r w:rsidRPr="0065729F">
              <w:rPr>
                <w:sz w:val="22"/>
                <w:szCs w:val="22"/>
              </w:rPr>
              <w:t>Совершенствовать навыки различения звуков: речевых и неречевых, гласных — согласных, твердых — мягких, звонких — глухих, а также звуков, отличающихся способом и местом образования и т. д.</w:t>
            </w:r>
          </w:p>
          <w:p w:rsidR="00A12A06" w:rsidRPr="0065729F" w:rsidRDefault="00A12A06" w:rsidP="00C94ED4">
            <w:pPr>
              <w:pStyle w:val="NormalWeb"/>
              <w:rPr>
                <w:szCs w:val="24"/>
              </w:rPr>
            </w:pPr>
            <w:r w:rsidRPr="0065729F">
              <w:rPr>
                <w:sz w:val="22"/>
                <w:szCs w:val="22"/>
              </w:rPr>
              <w:t>Формировать умение выделять начальный гласный звук, стоящий под ударением, из состава слова (</w:t>
            </w:r>
            <w:r w:rsidRPr="0065729F">
              <w:rPr>
                <w:rStyle w:val="Emphasis"/>
                <w:iCs/>
                <w:sz w:val="22"/>
                <w:szCs w:val="22"/>
              </w:rPr>
              <w:t>у — утка</w:t>
            </w:r>
            <w:r w:rsidRPr="0065729F">
              <w:rPr>
                <w:sz w:val="22"/>
                <w:szCs w:val="22"/>
              </w:rPr>
              <w:t xml:space="preserve">). </w:t>
            </w:r>
          </w:p>
          <w:p w:rsidR="00A12A06" w:rsidRPr="0065729F" w:rsidRDefault="00A12A06" w:rsidP="00C94ED4">
            <w:pPr>
              <w:pStyle w:val="NormalWeb"/>
              <w:rPr>
                <w:szCs w:val="24"/>
              </w:rPr>
            </w:pPr>
            <w:r w:rsidRPr="0065729F">
              <w:rPr>
                <w:sz w:val="22"/>
                <w:szCs w:val="22"/>
              </w:rPr>
              <w:t xml:space="preserve">Учить анализировать звуковой ряд, состоящий из двух — трех — четырех гласных звуков. </w:t>
            </w:r>
          </w:p>
          <w:p w:rsidR="00A12A06" w:rsidRPr="0065729F" w:rsidRDefault="00A12A06" w:rsidP="00C94ED4">
            <w:pPr>
              <w:pStyle w:val="NormalWeb"/>
              <w:rPr>
                <w:szCs w:val="24"/>
              </w:rPr>
            </w:pPr>
            <w:r w:rsidRPr="0065729F">
              <w:rPr>
                <w:sz w:val="22"/>
                <w:szCs w:val="22"/>
              </w:rPr>
              <w:t xml:space="preserve">Учить осуществлять анализ и синтез обратного слога, например: </w:t>
            </w:r>
            <w:r w:rsidRPr="0065729F">
              <w:rPr>
                <w:rStyle w:val="Emphasis"/>
                <w:iCs/>
                <w:sz w:val="22"/>
                <w:szCs w:val="22"/>
              </w:rPr>
              <w:t>an</w:t>
            </w:r>
            <w:r w:rsidRPr="0065729F">
              <w:rPr>
                <w:sz w:val="22"/>
                <w:szCs w:val="22"/>
              </w:rPr>
              <w:t xml:space="preserve">. </w:t>
            </w:r>
          </w:p>
          <w:p w:rsidR="00A12A06" w:rsidRPr="0065729F" w:rsidRDefault="00A12A06" w:rsidP="00C94ED4">
            <w:pPr>
              <w:pStyle w:val="NormalWeb"/>
              <w:rPr>
                <w:szCs w:val="24"/>
              </w:rPr>
            </w:pPr>
            <w:r w:rsidRPr="0065729F">
              <w:rPr>
                <w:sz w:val="22"/>
                <w:szCs w:val="22"/>
              </w:rPr>
              <w:t xml:space="preserve">Формировать умение выделять последний согласный звук в слове, например: </w:t>
            </w:r>
            <w:r w:rsidRPr="0065729F">
              <w:rPr>
                <w:rStyle w:val="Emphasis"/>
                <w:iCs/>
                <w:sz w:val="22"/>
                <w:szCs w:val="22"/>
              </w:rPr>
              <w:t>ма</w:t>
            </w:r>
            <w:r w:rsidRPr="0065729F">
              <w:rPr>
                <w:rStyle w:val="Strong"/>
                <w:bCs/>
                <w:i/>
                <w:iCs/>
                <w:sz w:val="22"/>
                <w:szCs w:val="22"/>
              </w:rPr>
              <w:t>к</w:t>
            </w:r>
            <w:r w:rsidRPr="0065729F">
              <w:rPr>
                <w:rStyle w:val="Emphasis"/>
                <w:iCs/>
                <w:sz w:val="22"/>
                <w:szCs w:val="22"/>
              </w:rPr>
              <w:t xml:space="preserve">. </w:t>
            </w:r>
          </w:p>
          <w:p w:rsidR="00A12A06" w:rsidRPr="0065729F" w:rsidRDefault="00A12A06" w:rsidP="00C94ED4">
            <w:pPr>
              <w:pStyle w:val="NormalWeb"/>
              <w:rPr>
                <w:szCs w:val="24"/>
              </w:rPr>
            </w:pPr>
            <w:r w:rsidRPr="0065729F">
              <w:rPr>
                <w:sz w:val="22"/>
                <w:szCs w:val="22"/>
              </w:rPr>
              <w:t xml:space="preserve">Учить выделять первый согласный звук в слове, например: </w:t>
            </w:r>
            <w:r w:rsidRPr="0065729F">
              <w:rPr>
                <w:rStyle w:val="Emphasis"/>
                <w:b/>
                <w:bCs/>
                <w:iCs/>
                <w:sz w:val="22"/>
                <w:szCs w:val="22"/>
              </w:rPr>
              <w:t>к</w:t>
            </w:r>
            <w:r w:rsidRPr="0065729F">
              <w:rPr>
                <w:rStyle w:val="Emphasis"/>
                <w:iCs/>
                <w:sz w:val="22"/>
                <w:szCs w:val="22"/>
              </w:rPr>
              <w:t>от.</w:t>
            </w:r>
            <w:r w:rsidRPr="0065729F">
              <w:rPr>
                <w:sz w:val="22"/>
                <w:szCs w:val="22"/>
              </w:rPr>
              <w:t xml:space="preserve"> </w:t>
            </w:r>
          </w:p>
          <w:p w:rsidR="00A12A06" w:rsidRPr="0065729F" w:rsidRDefault="00A12A06" w:rsidP="00C94ED4">
            <w:pPr>
              <w:pStyle w:val="NormalWeb"/>
              <w:rPr>
                <w:szCs w:val="24"/>
              </w:rPr>
            </w:pPr>
            <w:r w:rsidRPr="0065729F">
              <w:rPr>
                <w:sz w:val="22"/>
                <w:szCs w:val="22"/>
              </w:rPr>
              <w:t>Формировать умение выделять гласный звук в положении после согласного (в слогах, словах).</w:t>
            </w:r>
          </w:p>
          <w:p w:rsidR="00A12A06" w:rsidRPr="0065729F" w:rsidRDefault="00A12A06" w:rsidP="00C94ED4">
            <w:pPr>
              <w:pStyle w:val="NormalWeb"/>
              <w:rPr>
                <w:szCs w:val="24"/>
              </w:rPr>
            </w:pPr>
            <w:r w:rsidRPr="0065729F">
              <w:rPr>
                <w:sz w:val="22"/>
                <w:szCs w:val="22"/>
              </w:rPr>
              <w:t xml:space="preserve">Учить производить анализ и синтез прямых слогов, например: </w:t>
            </w:r>
            <w:r w:rsidRPr="0065729F">
              <w:rPr>
                <w:rStyle w:val="Emphasis"/>
                <w:iCs/>
                <w:sz w:val="22"/>
                <w:szCs w:val="22"/>
              </w:rPr>
              <w:t>са, па.</w:t>
            </w:r>
          </w:p>
          <w:p w:rsidR="00A12A06" w:rsidRPr="0065729F" w:rsidRDefault="00A12A06" w:rsidP="00C94ED4">
            <w:pPr>
              <w:pStyle w:val="NormalWeb"/>
              <w:rPr>
                <w:szCs w:val="24"/>
              </w:rPr>
            </w:pPr>
            <w:r w:rsidRPr="0065729F">
              <w:rPr>
                <w:sz w:val="22"/>
                <w:szCs w:val="22"/>
              </w:rPr>
              <w:t>Знакомить с буквами, соответствующими правильно произносимым звукам ([а], [о], [у], [ы], [п], [т], [к], [л], [м] — количество изучаемых букв и последовательность их изучения определяется логопедом в зависимости от индивидуальных особенностей детей); учить анализировать их оптико-пространственные и графические признаки.</w:t>
            </w:r>
          </w:p>
          <w:p w:rsidR="00A12A06" w:rsidRPr="0065729F" w:rsidRDefault="00A12A06" w:rsidP="00C94ED4">
            <w:pPr>
              <w:pStyle w:val="NormalWeb"/>
              <w:rPr>
                <w:szCs w:val="24"/>
              </w:rPr>
            </w:pPr>
            <w:r w:rsidRPr="0065729F">
              <w:rPr>
                <w:sz w:val="22"/>
                <w:szCs w:val="22"/>
              </w:rPr>
              <w:t>Учить составлять из букв разрезной азбуки слоги: сначала обратные, потом — прямые.</w:t>
            </w:r>
          </w:p>
          <w:p w:rsidR="00A12A06" w:rsidRPr="0065729F" w:rsidRDefault="00A12A06" w:rsidP="00C94ED4">
            <w:pPr>
              <w:pStyle w:val="NormalWeb"/>
              <w:rPr>
                <w:szCs w:val="24"/>
              </w:rPr>
            </w:pPr>
            <w:r w:rsidRPr="0065729F">
              <w:rPr>
                <w:sz w:val="22"/>
                <w:szCs w:val="22"/>
              </w:rPr>
              <w:t>Учить осуществлять звуко-буквенный анализ и синтез слогов.</w:t>
            </w:r>
          </w:p>
          <w:p w:rsidR="00A12A06" w:rsidRPr="0065729F" w:rsidRDefault="00A12A06" w:rsidP="00C94ED4">
            <w:pPr>
              <w:pStyle w:val="NormalWeb"/>
              <w:rPr>
                <w:szCs w:val="24"/>
              </w:rPr>
            </w:pPr>
            <w:r w:rsidRPr="0065729F">
              <w:rPr>
                <w:sz w:val="22"/>
                <w:szCs w:val="22"/>
              </w:rPr>
              <w:t>Развивать оптико-пространственные ориентировки.</w:t>
            </w:r>
          </w:p>
          <w:p w:rsidR="00A12A06" w:rsidRPr="0065729F" w:rsidRDefault="00A12A06" w:rsidP="00C94ED4">
            <w:pPr>
              <w:pStyle w:val="NormalWeb"/>
              <w:rPr>
                <w:szCs w:val="24"/>
              </w:rPr>
            </w:pPr>
            <w:r w:rsidRPr="0065729F">
              <w:rPr>
                <w:sz w:val="22"/>
                <w:szCs w:val="22"/>
              </w:rPr>
              <w:t xml:space="preserve">Развивать графо-моторные навыки. </w:t>
            </w:r>
          </w:p>
        </w:tc>
      </w:tr>
      <w:tr w:rsidR="00A12A06" w:rsidTr="00C94ED4">
        <w:trPr>
          <w:tblCellSpacing w:w="15" w:type="dxa"/>
        </w:trPr>
        <w:tc>
          <w:tcPr>
            <w:tcW w:w="0" w:type="auto"/>
            <w:tcBorders>
              <w:top w:val="outset" w:sz="6" w:space="0" w:color="auto"/>
              <w:bottom w:val="outset" w:sz="6" w:space="0" w:color="auto"/>
              <w:right w:val="outset" w:sz="6" w:space="0" w:color="auto"/>
            </w:tcBorders>
          </w:tcPr>
          <w:p w:rsidR="00A12A06" w:rsidRPr="0065729F" w:rsidRDefault="00A12A06" w:rsidP="00C94ED4">
            <w:pPr>
              <w:pStyle w:val="NormalWeb"/>
              <w:jc w:val="center"/>
              <w:rPr>
                <w:szCs w:val="24"/>
              </w:rPr>
            </w:pPr>
            <w:r w:rsidRPr="0065729F">
              <w:rPr>
                <w:sz w:val="22"/>
                <w:szCs w:val="22"/>
              </w:rPr>
              <w:t xml:space="preserve">II </w:t>
            </w:r>
          </w:p>
          <w:p w:rsidR="00A12A06" w:rsidRPr="0065729F" w:rsidRDefault="00A12A06" w:rsidP="00C94ED4">
            <w:pPr>
              <w:pStyle w:val="NormalWeb"/>
              <w:jc w:val="center"/>
              <w:rPr>
                <w:szCs w:val="24"/>
              </w:rPr>
            </w:pPr>
            <w:r w:rsidRPr="0065729F">
              <w:rPr>
                <w:sz w:val="22"/>
                <w:szCs w:val="22"/>
              </w:rPr>
              <w:t xml:space="preserve">Январь, февраль, март, апрель, май </w:t>
            </w:r>
          </w:p>
        </w:tc>
        <w:tc>
          <w:tcPr>
            <w:tcW w:w="0" w:type="auto"/>
            <w:tcBorders>
              <w:top w:val="outset" w:sz="6" w:space="0" w:color="auto"/>
              <w:left w:val="outset" w:sz="6" w:space="0" w:color="auto"/>
              <w:bottom w:val="outset" w:sz="6" w:space="0" w:color="auto"/>
            </w:tcBorders>
          </w:tcPr>
          <w:p w:rsidR="00A12A06" w:rsidRDefault="00A12A06" w:rsidP="00C94ED4">
            <w:pPr>
              <w:pStyle w:val="centre"/>
            </w:pPr>
            <w:r>
              <w:rPr>
                <w:rStyle w:val="Strong"/>
                <w:bCs/>
                <w:sz w:val="22"/>
                <w:szCs w:val="22"/>
              </w:rPr>
              <w:t>Совершенствование произносительной стороны речи</w:t>
            </w:r>
          </w:p>
          <w:p w:rsidR="00A12A06" w:rsidRPr="0065729F" w:rsidRDefault="00A12A06" w:rsidP="00C94ED4">
            <w:pPr>
              <w:pStyle w:val="NormalWeb"/>
              <w:rPr>
                <w:szCs w:val="24"/>
              </w:rPr>
            </w:pPr>
            <w:r w:rsidRPr="0065729F">
              <w:rPr>
                <w:sz w:val="22"/>
                <w:szCs w:val="22"/>
              </w:rPr>
              <w:t>Продолжать закреплять и автоматизировать поставленные звуки в самостоятельной речи.</w:t>
            </w:r>
          </w:p>
          <w:p w:rsidR="00A12A06" w:rsidRPr="0065729F" w:rsidRDefault="00A12A06" w:rsidP="00C94ED4">
            <w:pPr>
              <w:pStyle w:val="NormalWeb"/>
              <w:rPr>
                <w:szCs w:val="24"/>
              </w:rPr>
            </w:pPr>
            <w:r w:rsidRPr="0065729F">
              <w:rPr>
                <w:sz w:val="22"/>
                <w:szCs w:val="22"/>
              </w:rPr>
              <w:t>Развивать умение дифференцировать на слух и в речи оппозиционные звуки ([р] — [л], [с] — [ш], [ш] — [ж] и т. д.); формировать тонкие звуковые дифференцировки ([т] — [т’] — [ч], [ш] — [щ], [т] — [с] — [ц], [ч] — [щ] и т. д.).</w:t>
            </w:r>
          </w:p>
          <w:p w:rsidR="00A12A06" w:rsidRPr="0065729F" w:rsidRDefault="00A12A06" w:rsidP="00C94ED4">
            <w:pPr>
              <w:pStyle w:val="NormalWeb"/>
              <w:rPr>
                <w:szCs w:val="24"/>
              </w:rPr>
            </w:pPr>
            <w:r w:rsidRPr="0065729F">
              <w:rPr>
                <w:sz w:val="22"/>
                <w:szCs w:val="22"/>
              </w:rPr>
              <w:t>Развивать умение анализировать свою речь и речь окружающих на предмет правильности ее фонетического оформления.</w:t>
            </w:r>
          </w:p>
          <w:p w:rsidR="00A12A06" w:rsidRPr="0065729F" w:rsidRDefault="00A12A06" w:rsidP="00C94ED4">
            <w:pPr>
              <w:pStyle w:val="NormalWeb"/>
              <w:rPr>
                <w:szCs w:val="24"/>
              </w:rPr>
            </w:pPr>
            <w:r w:rsidRPr="0065729F">
              <w:rPr>
                <w:sz w:val="22"/>
                <w:szCs w:val="22"/>
              </w:rPr>
              <w:t>Продолжать работу по исправлению нарушенных звуков ([р], [р’], [ч], [щ]).</w:t>
            </w:r>
          </w:p>
          <w:p w:rsidR="00A12A06" w:rsidRPr="0065729F" w:rsidRDefault="00A12A06" w:rsidP="00C94ED4">
            <w:pPr>
              <w:pStyle w:val="NormalWeb"/>
              <w:rPr>
                <w:szCs w:val="24"/>
              </w:rPr>
            </w:pPr>
            <w:r w:rsidRPr="0065729F">
              <w:rPr>
                <w:sz w:val="22"/>
                <w:szCs w:val="22"/>
              </w:rPr>
              <w:t>Совершенствовать навыки употребления в речевом контексте слов сложной слоговой структуры и звуконаполняемости.</w:t>
            </w:r>
          </w:p>
          <w:p w:rsidR="00A12A06" w:rsidRPr="0065729F" w:rsidRDefault="00A12A06" w:rsidP="00C94ED4">
            <w:pPr>
              <w:pStyle w:val="NormalWeb"/>
              <w:rPr>
                <w:szCs w:val="24"/>
              </w:rPr>
            </w:pPr>
            <w:r w:rsidRPr="0065729F">
              <w:rPr>
                <w:sz w:val="22"/>
                <w:szCs w:val="22"/>
              </w:rPr>
              <w:t xml:space="preserve">Продолжать работу по воспитанию правильного темпа и ритма речи, ее богатой интонационно-мелодической окраски. </w:t>
            </w:r>
          </w:p>
          <w:p w:rsidR="00A12A06" w:rsidRDefault="00A12A06" w:rsidP="00C94ED4">
            <w:pPr>
              <w:pStyle w:val="centre"/>
            </w:pPr>
            <w:r>
              <w:rPr>
                <w:rStyle w:val="Strong"/>
                <w:bCs/>
                <w:sz w:val="22"/>
                <w:szCs w:val="22"/>
              </w:rPr>
              <w:t>Развитие лексико-грамматических средств языка</w:t>
            </w:r>
          </w:p>
          <w:p w:rsidR="00A12A06" w:rsidRPr="0065729F" w:rsidRDefault="00A12A06" w:rsidP="00C94ED4">
            <w:pPr>
              <w:pStyle w:val="NormalWeb"/>
              <w:rPr>
                <w:szCs w:val="24"/>
              </w:rPr>
            </w:pPr>
            <w:r w:rsidRPr="0065729F">
              <w:rPr>
                <w:sz w:val="22"/>
                <w:szCs w:val="22"/>
              </w:rPr>
              <w:t>Уточнять и расширять значения слов (с опорой на лексические темы).</w:t>
            </w:r>
          </w:p>
          <w:p w:rsidR="00A12A06" w:rsidRPr="0065729F" w:rsidRDefault="00A12A06" w:rsidP="00C94ED4">
            <w:pPr>
              <w:pStyle w:val="NormalWeb"/>
              <w:rPr>
                <w:szCs w:val="24"/>
              </w:rPr>
            </w:pPr>
            <w:r w:rsidRPr="0065729F">
              <w:rPr>
                <w:sz w:val="22"/>
                <w:szCs w:val="22"/>
              </w:rPr>
              <w:t>Активизировать словообразовательные процессы: объяснение и употребление сложных слов (</w:t>
            </w:r>
            <w:r w:rsidRPr="0065729F">
              <w:rPr>
                <w:rStyle w:val="Emphasis"/>
                <w:iCs/>
                <w:sz w:val="22"/>
                <w:szCs w:val="22"/>
              </w:rPr>
              <w:t>стекловата, Белоснежка, сладкоежка, самокат, снегокат</w:t>
            </w:r>
            <w:r w:rsidRPr="0065729F">
              <w:rPr>
                <w:sz w:val="22"/>
                <w:szCs w:val="22"/>
              </w:rPr>
              <w:t>); объяснение и практическое употребление в речи существительных с уменьшительно-ласкательным и увеличительным значением (</w:t>
            </w:r>
            <w:r w:rsidRPr="0065729F">
              <w:rPr>
                <w:rStyle w:val="Emphasis"/>
                <w:iCs/>
                <w:sz w:val="22"/>
                <w:szCs w:val="22"/>
              </w:rPr>
              <w:t>кулак — кулачок — кулачище</w:t>
            </w:r>
            <w:r w:rsidRPr="0065729F">
              <w:rPr>
                <w:sz w:val="22"/>
                <w:szCs w:val="22"/>
              </w:rPr>
              <w:t xml:space="preserve">). </w:t>
            </w:r>
          </w:p>
          <w:p w:rsidR="00A12A06" w:rsidRPr="0065729F" w:rsidRDefault="00A12A06" w:rsidP="00C94ED4">
            <w:pPr>
              <w:pStyle w:val="NormalWeb"/>
              <w:rPr>
                <w:szCs w:val="24"/>
              </w:rPr>
            </w:pPr>
            <w:r w:rsidRPr="0065729F">
              <w:rPr>
                <w:sz w:val="22"/>
                <w:szCs w:val="22"/>
              </w:rPr>
              <w:t>Закреплять употребление обобщенных понятий на основе их тонких дифференциаций (</w:t>
            </w:r>
            <w:r w:rsidRPr="0065729F">
              <w:rPr>
                <w:rStyle w:val="Emphasis"/>
                <w:iCs/>
                <w:sz w:val="22"/>
                <w:szCs w:val="22"/>
              </w:rPr>
              <w:t>цветы: полевые, садовые, лесные</w:t>
            </w:r>
            <w:r w:rsidRPr="0065729F">
              <w:rPr>
                <w:sz w:val="22"/>
                <w:szCs w:val="22"/>
              </w:rPr>
              <w:t xml:space="preserve">). </w:t>
            </w:r>
          </w:p>
          <w:p w:rsidR="00A12A06" w:rsidRPr="0065729F" w:rsidRDefault="00A12A06" w:rsidP="00C94ED4">
            <w:pPr>
              <w:pStyle w:val="NormalWeb"/>
              <w:rPr>
                <w:szCs w:val="24"/>
              </w:rPr>
            </w:pPr>
            <w:r w:rsidRPr="0065729F">
              <w:rPr>
                <w:sz w:val="22"/>
                <w:szCs w:val="22"/>
              </w:rPr>
              <w:t>Совершенствовать навык употребления в самостоятельной речи сложных предлогов.</w:t>
            </w:r>
          </w:p>
          <w:p w:rsidR="00A12A06" w:rsidRPr="0065729F" w:rsidRDefault="00A12A06" w:rsidP="00C94ED4">
            <w:pPr>
              <w:pStyle w:val="NormalWeb"/>
              <w:rPr>
                <w:szCs w:val="24"/>
              </w:rPr>
            </w:pPr>
            <w:r w:rsidRPr="0065729F">
              <w:rPr>
                <w:sz w:val="22"/>
                <w:szCs w:val="22"/>
              </w:rPr>
              <w:t>Учить объяснять и практически употреблять в речи слова с переносным значением (</w:t>
            </w:r>
            <w:r w:rsidRPr="0065729F">
              <w:rPr>
                <w:rStyle w:val="Emphasis"/>
                <w:iCs/>
                <w:sz w:val="22"/>
                <w:szCs w:val="22"/>
              </w:rPr>
              <w:t xml:space="preserve">ангельский характер, ежовые рукавицы, медвежья услуга </w:t>
            </w:r>
            <w:r w:rsidRPr="0065729F">
              <w:rPr>
                <w:sz w:val="22"/>
                <w:szCs w:val="22"/>
              </w:rPr>
              <w:t>и др.).</w:t>
            </w:r>
          </w:p>
          <w:p w:rsidR="00A12A06" w:rsidRPr="0065729F" w:rsidRDefault="00A12A06" w:rsidP="00C94ED4">
            <w:pPr>
              <w:pStyle w:val="NormalWeb"/>
              <w:rPr>
                <w:szCs w:val="24"/>
              </w:rPr>
            </w:pPr>
            <w:r w:rsidRPr="0065729F">
              <w:rPr>
                <w:sz w:val="22"/>
                <w:szCs w:val="22"/>
              </w:rPr>
              <w:t>Совершенствовать умение подбирать синонимы (</w:t>
            </w:r>
            <w:r w:rsidRPr="0065729F">
              <w:rPr>
                <w:rStyle w:val="Emphasis"/>
                <w:iCs/>
                <w:sz w:val="22"/>
                <w:szCs w:val="22"/>
              </w:rPr>
              <w:t>прекрасный, красивый, замечательный, великолепный</w:t>
            </w:r>
            <w:r w:rsidRPr="0065729F">
              <w:rPr>
                <w:sz w:val="22"/>
                <w:szCs w:val="22"/>
              </w:rPr>
              <w:t xml:space="preserve">). </w:t>
            </w:r>
          </w:p>
          <w:p w:rsidR="00A12A06" w:rsidRPr="0065729F" w:rsidRDefault="00A12A06" w:rsidP="00C94ED4">
            <w:pPr>
              <w:pStyle w:val="NormalWeb"/>
              <w:rPr>
                <w:szCs w:val="24"/>
              </w:rPr>
            </w:pPr>
            <w:r w:rsidRPr="0065729F">
              <w:rPr>
                <w:sz w:val="22"/>
                <w:szCs w:val="22"/>
              </w:rPr>
              <w:t>Учить употреблять эти слова в самостоятельной речи.</w:t>
            </w:r>
          </w:p>
          <w:p w:rsidR="00A12A06" w:rsidRPr="0065729F" w:rsidRDefault="00A12A06" w:rsidP="00C94ED4">
            <w:pPr>
              <w:pStyle w:val="NormalWeb"/>
              <w:rPr>
                <w:szCs w:val="24"/>
              </w:rPr>
            </w:pPr>
            <w:r w:rsidRPr="0065729F">
              <w:rPr>
                <w:sz w:val="22"/>
                <w:szCs w:val="22"/>
              </w:rPr>
              <w:t>Закреплять навыки согласования прилагательных с существительными в роде, числе, падеже.</w:t>
            </w:r>
          </w:p>
          <w:p w:rsidR="00A12A06" w:rsidRPr="0065729F" w:rsidRDefault="00A12A06" w:rsidP="00C94ED4">
            <w:pPr>
              <w:pStyle w:val="NormalWeb"/>
              <w:rPr>
                <w:szCs w:val="24"/>
              </w:rPr>
            </w:pPr>
            <w:r w:rsidRPr="0065729F">
              <w:rPr>
                <w:sz w:val="22"/>
                <w:szCs w:val="22"/>
              </w:rPr>
              <w:t>Закреплять навыки согласования числительных с существительными в роде, падеже.</w:t>
            </w:r>
          </w:p>
          <w:p w:rsidR="00A12A06" w:rsidRPr="0065729F" w:rsidRDefault="00A12A06" w:rsidP="00C94ED4">
            <w:pPr>
              <w:pStyle w:val="NormalWeb"/>
              <w:rPr>
                <w:szCs w:val="24"/>
              </w:rPr>
            </w:pPr>
            <w:r w:rsidRPr="0065729F">
              <w:rPr>
                <w:sz w:val="22"/>
                <w:szCs w:val="22"/>
              </w:rPr>
              <w:t>Продолжать учить подбирать синонимы и употреблять их в самостоятельной речи (</w:t>
            </w:r>
            <w:r w:rsidRPr="0065729F">
              <w:rPr>
                <w:rStyle w:val="Emphasis"/>
                <w:iCs/>
                <w:sz w:val="22"/>
                <w:szCs w:val="22"/>
              </w:rPr>
              <w:t>молить — просить — упрашивать; плакать — рыдать — всхлипывать</w:t>
            </w:r>
            <w:r w:rsidRPr="0065729F">
              <w:rPr>
                <w:sz w:val="22"/>
                <w:szCs w:val="22"/>
              </w:rPr>
              <w:t xml:space="preserve">). </w:t>
            </w:r>
          </w:p>
          <w:p w:rsidR="00A12A06" w:rsidRPr="0065729F" w:rsidRDefault="00A12A06" w:rsidP="00C94ED4">
            <w:pPr>
              <w:pStyle w:val="NormalWeb"/>
              <w:rPr>
                <w:szCs w:val="24"/>
              </w:rPr>
            </w:pPr>
            <w:r w:rsidRPr="0065729F">
              <w:rPr>
                <w:sz w:val="22"/>
                <w:szCs w:val="22"/>
              </w:rPr>
              <w:t>Совершенствовать умение преобразовывать одни грамматические формы в другие (</w:t>
            </w:r>
            <w:r w:rsidRPr="0065729F">
              <w:rPr>
                <w:rStyle w:val="Emphasis"/>
                <w:iCs/>
                <w:sz w:val="22"/>
                <w:szCs w:val="22"/>
              </w:rPr>
              <w:t>веселье — веселый — веселиться — веселящийся</w:t>
            </w:r>
            <w:r w:rsidRPr="0065729F">
              <w:rPr>
                <w:sz w:val="22"/>
                <w:szCs w:val="22"/>
              </w:rPr>
              <w:t>).</w:t>
            </w:r>
          </w:p>
          <w:p w:rsidR="00A12A06" w:rsidRPr="0065729F" w:rsidRDefault="00A12A06" w:rsidP="00C94ED4">
            <w:pPr>
              <w:pStyle w:val="NormalWeb"/>
              <w:rPr>
                <w:szCs w:val="24"/>
              </w:rPr>
            </w:pPr>
            <w:r w:rsidRPr="0065729F">
              <w:rPr>
                <w:sz w:val="22"/>
                <w:szCs w:val="22"/>
              </w:rPr>
              <w:t xml:space="preserve">Продолжать учить объяснять и практически употреблять в речи слова переносного значения </w:t>
            </w:r>
            <w:r w:rsidRPr="0065729F">
              <w:rPr>
                <w:rStyle w:val="Emphasis"/>
                <w:iCs/>
                <w:sz w:val="22"/>
                <w:szCs w:val="22"/>
              </w:rPr>
              <w:t>(смотреть сквозь розовые очки, собачья преданность, работать спустя рукава, закидать шапками).</w:t>
            </w:r>
            <w:r w:rsidRPr="0065729F">
              <w:rPr>
                <w:sz w:val="22"/>
                <w:szCs w:val="22"/>
              </w:rPr>
              <w:t xml:space="preserve"> </w:t>
            </w:r>
          </w:p>
          <w:p w:rsidR="00A12A06" w:rsidRDefault="00A12A06" w:rsidP="00C94ED4">
            <w:pPr>
              <w:pStyle w:val="centre"/>
            </w:pPr>
            <w:r>
              <w:rPr>
                <w:rStyle w:val="Strong"/>
                <w:bCs/>
                <w:sz w:val="22"/>
                <w:szCs w:val="22"/>
              </w:rPr>
              <w:t>Развитие самостоятельной фразовой речи</w:t>
            </w:r>
          </w:p>
          <w:p w:rsidR="00A12A06" w:rsidRPr="0065729F" w:rsidRDefault="00A12A06" w:rsidP="00C94ED4">
            <w:pPr>
              <w:pStyle w:val="NormalWeb"/>
              <w:rPr>
                <w:szCs w:val="24"/>
              </w:rPr>
            </w:pPr>
            <w:r w:rsidRPr="0065729F">
              <w:rPr>
                <w:sz w:val="22"/>
                <w:szCs w:val="22"/>
              </w:rPr>
              <w:t>Закреплять навыки выделения частей рассказа, анализа причинно-следственных и временных связей, существующих между ними.</w:t>
            </w:r>
          </w:p>
          <w:p w:rsidR="00A12A06" w:rsidRPr="0065729F" w:rsidRDefault="00A12A06" w:rsidP="00C94ED4">
            <w:pPr>
              <w:pStyle w:val="NormalWeb"/>
              <w:rPr>
                <w:szCs w:val="24"/>
              </w:rPr>
            </w:pPr>
            <w:r w:rsidRPr="0065729F">
              <w:rPr>
                <w:sz w:val="22"/>
                <w:szCs w:val="22"/>
              </w:rPr>
              <w:t>Продолжать совершенствовать навыки распространения предложений за счет введения в них однородных членов предложения.</w:t>
            </w:r>
          </w:p>
          <w:p w:rsidR="00A12A06" w:rsidRPr="0065729F" w:rsidRDefault="00A12A06" w:rsidP="00C94ED4">
            <w:pPr>
              <w:pStyle w:val="NormalWeb"/>
              <w:rPr>
                <w:szCs w:val="24"/>
              </w:rPr>
            </w:pPr>
            <w:r w:rsidRPr="0065729F">
              <w:rPr>
                <w:sz w:val="22"/>
                <w:szCs w:val="22"/>
              </w:rPr>
              <w:t xml:space="preserve">Продолжать совершенствовать навык пересказа сказок, рассказов: </w:t>
            </w:r>
          </w:p>
          <w:p w:rsidR="00A12A06" w:rsidRPr="0065729F" w:rsidRDefault="00A12A06" w:rsidP="00C94ED4">
            <w:pPr>
              <w:pStyle w:val="NormalWeb"/>
              <w:rPr>
                <w:szCs w:val="24"/>
              </w:rPr>
            </w:pPr>
            <w:r w:rsidRPr="0065729F">
              <w:rPr>
                <w:sz w:val="22"/>
                <w:szCs w:val="22"/>
              </w:rPr>
              <w:t xml:space="preserve">• с распространением предложений; </w:t>
            </w:r>
          </w:p>
          <w:p w:rsidR="00A12A06" w:rsidRPr="0065729F" w:rsidRDefault="00A12A06" w:rsidP="00C94ED4">
            <w:pPr>
              <w:pStyle w:val="NormalWeb"/>
              <w:rPr>
                <w:szCs w:val="24"/>
              </w:rPr>
            </w:pPr>
            <w:r w:rsidRPr="0065729F">
              <w:rPr>
                <w:sz w:val="22"/>
                <w:szCs w:val="22"/>
              </w:rPr>
              <w:t xml:space="preserve">• с добавлением эпизодов; </w:t>
            </w:r>
          </w:p>
          <w:p w:rsidR="00A12A06" w:rsidRPr="0065729F" w:rsidRDefault="00A12A06" w:rsidP="00C94ED4">
            <w:pPr>
              <w:pStyle w:val="NormalWeb"/>
              <w:rPr>
                <w:szCs w:val="24"/>
              </w:rPr>
            </w:pPr>
            <w:r w:rsidRPr="0065729F">
              <w:rPr>
                <w:sz w:val="22"/>
                <w:szCs w:val="22"/>
              </w:rPr>
              <w:t>• с элементами рассуждений; с творческим введением новых частей сюжетной линии (начала, кульминации, завершения сюжета).</w:t>
            </w:r>
          </w:p>
          <w:p w:rsidR="00A12A06" w:rsidRPr="0065729F" w:rsidRDefault="00A12A06" w:rsidP="00C94ED4">
            <w:pPr>
              <w:pStyle w:val="NormalWeb"/>
              <w:rPr>
                <w:szCs w:val="24"/>
              </w:rPr>
            </w:pPr>
            <w:r w:rsidRPr="0065729F">
              <w:rPr>
                <w:sz w:val="22"/>
                <w:szCs w:val="22"/>
              </w:rPr>
              <w:t>Заучивать стихотворения, потешки.</w:t>
            </w:r>
          </w:p>
          <w:p w:rsidR="00A12A06" w:rsidRPr="0065729F" w:rsidRDefault="00A12A06" w:rsidP="00C94ED4">
            <w:pPr>
              <w:pStyle w:val="NormalWeb"/>
              <w:rPr>
                <w:szCs w:val="24"/>
              </w:rPr>
            </w:pPr>
            <w:r w:rsidRPr="0065729F">
              <w:rPr>
                <w:sz w:val="22"/>
                <w:szCs w:val="22"/>
              </w:rPr>
              <w:t>Совершенствовать навыки составления рассказов-описаний (одного предмета, двух предметов в сопоставлении).</w:t>
            </w:r>
          </w:p>
          <w:p w:rsidR="00A12A06" w:rsidRPr="0065729F" w:rsidRDefault="00A12A06" w:rsidP="00C94ED4">
            <w:pPr>
              <w:pStyle w:val="NormalWeb"/>
              <w:rPr>
                <w:szCs w:val="24"/>
              </w:rPr>
            </w:pPr>
            <w:r w:rsidRPr="0065729F">
              <w:rPr>
                <w:sz w:val="22"/>
                <w:szCs w:val="22"/>
              </w:rPr>
              <w:t>Продолжать учить составлять рассказ по картине, серии картин.</w:t>
            </w:r>
          </w:p>
          <w:p w:rsidR="00A12A06" w:rsidRPr="0065729F" w:rsidRDefault="00A12A06" w:rsidP="00C94ED4">
            <w:pPr>
              <w:pStyle w:val="NormalWeb"/>
              <w:rPr>
                <w:szCs w:val="24"/>
              </w:rPr>
            </w:pPr>
            <w:r w:rsidRPr="0065729F">
              <w:rPr>
                <w:sz w:val="22"/>
                <w:szCs w:val="22"/>
              </w:rPr>
              <w:t>Закреплять умения составлять словосочетания, предложения с рифмующимися словами.</w:t>
            </w:r>
          </w:p>
          <w:p w:rsidR="00A12A06" w:rsidRPr="0065729F" w:rsidRDefault="00A12A06" w:rsidP="00C94ED4">
            <w:pPr>
              <w:pStyle w:val="NormalWeb"/>
              <w:rPr>
                <w:szCs w:val="24"/>
              </w:rPr>
            </w:pPr>
            <w:r w:rsidRPr="0065729F">
              <w:rPr>
                <w:sz w:val="22"/>
                <w:szCs w:val="22"/>
              </w:rPr>
              <w:t>Совершенствовать навыки составления развернутого рассказа о каком-либо событии, процессе, явлении за счет подробного, последовательного описания действий, поступков, его составляющих.</w:t>
            </w:r>
          </w:p>
          <w:p w:rsidR="00A12A06" w:rsidRDefault="00A12A06" w:rsidP="00C94ED4">
            <w:pPr>
              <w:pStyle w:val="centre"/>
            </w:pPr>
            <w:r>
              <w:rPr>
                <w:rStyle w:val="Strong"/>
                <w:bCs/>
                <w:sz w:val="22"/>
                <w:szCs w:val="22"/>
              </w:rPr>
              <w:t>Подготовка к овладению элементарными навыками письма и чтения</w:t>
            </w:r>
          </w:p>
          <w:p w:rsidR="00A12A06" w:rsidRPr="0065729F" w:rsidRDefault="00A12A06" w:rsidP="00C94ED4">
            <w:pPr>
              <w:pStyle w:val="NormalWeb"/>
              <w:rPr>
                <w:szCs w:val="24"/>
              </w:rPr>
            </w:pPr>
            <w:r w:rsidRPr="0065729F">
              <w:rPr>
                <w:sz w:val="22"/>
                <w:szCs w:val="22"/>
              </w:rPr>
              <w:t>Продолжать развивать оптико-пространственные ориентировки.</w:t>
            </w:r>
          </w:p>
          <w:p w:rsidR="00A12A06" w:rsidRPr="0065729F" w:rsidRDefault="00A12A06" w:rsidP="00C94ED4">
            <w:pPr>
              <w:pStyle w:val="NormalWeb"/>
              <w:rPr>
                <w:szCs w:val="24"/>
              </w:rPr>
            </w:pPr>
            <w:r w:rsidRPr="0065729F">
              <w:rPr>
                <w:sz w:val="22"/>
                <w:szCs w:val="22"/>
              </w:rPr>
              <w:t>Совершенствовать графо-моторные навыки.</w:t>
            </w:r>
          </w:p>
          <w:p w:rsidR="00A12A06" w:rsidRPr="0065729F" w:rsidRDefault="00A12A06" w:rsidP="00C94ED4">
            <w:pPr>
              <w:pStyle w:val="NormalWeb"/>
              <w:rPr>
                <w:szCs w:val="24"/>
              </w:rPr>
            </w:pPr>
            <w:r w:rsidRPr="0065729F">
              <w:rPr>
                <w:sz w:val="22"/>
                <w:szCs w:val="22"/>
              </w:rPr>
              <w:t>Закреплять понятия, характеризующие звуки: «глухой», «звонкий», «твердый», «мягкий»; введение нового понятия «ударный гласный звук».</w:t>
            </w:r>
          </w:p>
          <w:p w:rsidR="00A12A06" w:rsidRPr="0065729F" w:rsidRDefault="00A12A06" w:rsidP="00C94ED4">
            <w:pPr>
              <w:pStyle w:val="NormalWeb"/>
              <w:rPr>
                <w:szCs w:val="24"/>
              </w:rPr>
            </w:pPr>
            <w:r w:rsidRPr="0065729F">
              <w:rPr>
                <w:sz w:val="22"/>
                <w:szCs w:val="22"/>
              </w:rPr>
              <w:t>Закреплять изученные ранее буквы, формировать навыки их написания.</w:t>
            </w:r>
          </w:p>
          <w:p w:rsidR="00A12A06" w:rsidRPr="0065729F" w:rsidRDefault="00A12A06" w:rsidP="00C94ED4">
            <w:pPr>
              <w:pStyle w:val="NormalWeb"/>
              <w:rPr>
                <w:szCs w:val="24"/>
              </w:rPr>
            </w:pPr>
            <w:r w:rsidRPr="0065729F">
              <w:rPr>
                <w:sz w:val="22"/>
                <w:szCs w:val="22"/>
              </w:rPr>
              <w:t>Знакомить с буквами, обозначающими звуки, близкие по артикуляции или акустическим признакам ([с] — [ш], [с] — [з], [п] — [б] и т. д.).</w:t>
            </w:r>
          </w:p>
          <w:p w:rsidR="00A12A06" w:rsidRPr="0065729F" w:rsidRDefault="00A12A06" w:rsidP="00C94ED4">
            <w:pPr>
              <w:pStyle w:val="NormalWeb"/>
              <w:rPr>
                <w:szCs w:val="24"/>
              </w:rPr>
            </w:pPr>
            <w:r w:rsidRPr="0065729F">
              <w:rPr>
                <w:sz w:val="22"/>
                <w:szCs w:val="22"/>
              </w:rPr>
              <w:t>Закреплять графические и оптико-пространственные признаки изученных букв, формировать навыки их дифференциации.</w:t>
            </w:r>
          </w:p>
          <w:p w:rsidR="00A12A06" w:rsidRPr="0065729F" w:rsidRDefault="00A12A06" w:rsidP="00C94ED4">
            <w:pPr>
              <w:pStyle w:val="NormalWeb"/>
              <w:rPr>
                <w:szCs w:val="24"/>
              </w:rPr>
            </w:pPr>
            <w:r w:rsidRPr="0065729F">
              <w:rPr>
                <w:sz w:val="22"/>
                <w:szCs w:val="22"/>
              </w:rPr>
              <w:t>Продолжать формировать навыки деления слова на слоги.</w:t>
            </w:r>
          </w:p>
          <w:p w:rsidR="00A12A06" w:rsidRPr="0065729F" w:rsidRDefault="00A12A06" w:rsidP="00C94ED4">
            <w:pPr>
              <w:pStyle w:val="NormalWeb"/>
              <w:rPr>
                <w:szCs w:val="24"/>
              </w:rPr>
            </w:pPr>
            <w:r w:rsidRPr="0065729F">
              <w:rPr>
                <w:sz w:val="22"/>
                <w:szCs w:val="22"/>
              </w:rPr>
              <w:t xml:space="preserve">Формировать операции звуко-слогового анализа и синтеза на основе наглядно-графических схем слов (например: </w:t>
            </w:r>
            <w:r w:rsidRPr="0065729F">
              <w:rPr>
                <w:rStyle w:val="Emphasis"/>
                <w:iCs/>
                <w:sz w:val="22"/>
                <w:szCs w:val="22"/>
              </w:rPr>
              <w:t>вата, кот).</w:t>
            </w:r>
          </w:p>
          <w:p w:rsidR="00A12A06" w:rsidRPr="0065729F" w:rsidRDefault="00A12A06" w:rsidP="00C94ED4">
            <w:pPr>
              <w:pStyle w:val="NormalWeb"/>
              <w:rPr>
                <w:szCs w:val="24"/>
              </w:rPr>
            </w:pPr>
            <w:r w:rsidRPr="0065729F">
              <w:rPr>
                <w:sz w:val="22"/>
                <w:szCs w:val="22"/>
              </w:rPr>
              <w:t>Вводить изученные буквы в наглядно-графическую схему слова.</w:t>
            </w:r>
          </w:p>
          <w:p w:rsidR="00A12A06" w:rsidRPr="0065729F" w:rsidRDefault="00A12A06" w:rsidP="00C94ED4">
            <w:pPr>
              <w:pStyle w:val="NormalWeb"/>
              <w:rPr>
                <w:szCs w:val="24"/>
              </w:rPr>
            </w:pPr>
            <w:r w:rsidRPr="0065729F">
              <w:rPr>
                <w:sz w:val="22"/>
                <w:szCs w:val="22"/>
              </w:rPr>
              <w:t>Обучать чтению слогов, слов аналитико-синтетическим способом.</w:t>
            </w:r>
          </w:p>
          <w:p w:rsidR="00A12A06" w:rsidRPr="0065729F" w:rsidRDefault="00A12A06" w:rsidP="00C94ED4">
            <w:pPr>
              <w:pStyle w:val="NormalWeb"/>
              <w:rPr>
                <w:szCs w:val="24"/>
              </w:rPr>
            </w:pPr>
            <w:r w:rsidRPr="0065729F">
              <w:rPr>
                <w:sz w:val="22"/>
                <w:szCs w:val="22"/>
              </w:rPr>
              <w:t xml:space="preserve">Формировать навыки написания слогов, слов (например: </w:t>
            </w:r>
            <w:r w:rsidRPr="0065729F">
              <w:rPr>
                <w:rStyle w:val="Emphasis"/>
                <w:iCs/>
                <w:sz w:val="22"/>
                <w:szCs w:val="22"/>
              </w:rPr>
              <w:t>лапа</w:t>
            </w:r>
            <w:r w:rsidRPr="0065729F">
              <w:rPr>
                <w:sz w:val="22"/>
                <w:szCs w:val="22"/>
              </w:rPr>
              <w:t>).</w:t>
            </w:r>
          </w:p>
          <w:p w:rsidR="00A12A06" w:rsidRPr="0065729F" w:rsidRDefault="00A12A06" w:rsidP="00C94ED4">
            <w:pPr>
              <w:pStyle w:val="NormalWeb"/>
              <w:rPr>
                <w:szCs w:val="24"/>
              </w:rPr>
            </w:pPr>
            <w:r w:rsidRPr="0065729F">
              <w:rPr>
                <w:sz w:val="22"/>
                <w:szCs w:val="22"/>
              </w:rPr>
              <w:t>Знакомить со словами более сложной слоговой структуры (</w:t>
            </w:r>
            <w:r w:rsidRPr="0065729F">
              <w:rPr>
                <w:rStyle w:val="Emphasis"/>
                <w:iCs/>
                <w:sz w:val="22"/>
                <w:szCs w:val="22"/>
              </w:rPr>
              <w:t>шапка, кошка</w:t>
            </w:r>
            <w:r w:rsidRPr="0065729F">
              <w:rPr>
                <w:sz w:val="22"/>
                <w:szCs w:val="22"/>
              </w:rPr>
              <w:t>), учить их анализировать, выкладывать из букв разрезной азбуки, читать и писать.</w:t>
            </w:r>
          </w:p>
          <w:p w:rsidR="00A12A06" w:rsidRPr="0065729F" w:rsidRDefault="00A12A06" w:rsidP="00C94ED4">
            <w:pPr>
              <w:pStyle w:val="NormalWeb"/>
              <w:rPr>
                <w:szCs w:val="24"/>
              </w:rPr>
            </w:pPr>
            <w:r w:rsidRPr="0065729F">
              <w:rPr>
                <w:sz w:val="22"/>
                <w:szCs w:val="22"/>
              </w:rPr>
              <w:t>Формировать навыки преобразования слогов, слов с помощью замены букв, удаления или добавления буквы (</w:t>
            </w:r>
            <w:r w:rsidRPr="0065729F">
              <w:rPr>
                <w:rStyle w:val="Emphasis"/>
                <w:iCs/>
                <w:sz w:val="22"/>
                <w:szCs w:val="22"/>
              </w:rPr>
              <w:t xml:space="preserve">му — пу, мушка, пушка, кол — укол </w:t>
            </w:r>
            <w:r w:rsidRPr="0065729F">
              <w:rPr>
                <w:sz w:val="22"/>
                <w:szCs w:val="22"/>
              </w:rPr>
              <w:t>и т. д.).</w:t>
            </w:r>
          </w:p>
          <w:p w:rsidR="00A12A06" w:rsidRPr="0065729F" w:rsidRDefault="00A12A06" w:rsidP="00C94ED4">
            <w:pPr>
              <w:pStyle w:val="NormalWeb"/>
              <w:rPr>
                <w:szCs w:val="24"/>
              </w:rPr>
            </w:pPr>
            <w:r w:rsidRPr="0065729F">
              <w:rPr>
                <w:sz w:val="22"/>
                <w:szCs w:val="22"/>
              </w:rPr>
              <w:t>Учить определять количество слов в предложении, их последовательность.</w:t>
            </w:r>
          </w:p>
          <w:p w:rsidR="00A12A06" w:rsidRPr="0065729F" w:rsidRDefault="00A12A06" w:rsidP="00C94ED4">
            <w:pPr>
              <w:pStyle w:val="NormalWeb"/>
              <w:rPr>
                <w:szCs w:val="24"/>
              </w:rPr>
            </w:pPr>
            <w:r w:rsidRPr="0065729F">
              <w:rPr>
                <w:sz w:val="22"/>
                <w:szCs w:val="22"/>
              </w:rPr>
              <w:t>Учить выкладывать из букв разрезной азбуки и читать небольшие предложения.</w:t>
            </w:r>
          </w:p>
          <w:p w:rsidR="00A12A06" w:rsidRPr="0065729F" w:rsidRDefault="00A12A06" w:rsidP="00C94ED4">
            <w:pPr>
              <w:pStyle w:val="NormalWeb"/>
              <w:rPr>
                <w:szCs w:val="24"/>
              </w:rPr>
            </w:pPr>
            <w:r w:rsidRPr="0065729F">
              <w:rPr>
                <w:sz w:val="22"/>
                <w:szCs w:val="22"/>
              </w:rPr>
              <w:t>Формировать навык беглого, сознательного, послогового чтения коротких текстов.</w:t>
            </w:r>
          </w:p>
        </w:tc>
      </w:tr>
    </w:tbl>
    <w:p w:rsidR="00A12A06" w:rsidRDefault="00A12A06" w:rsidP="005A3215">
      <w:pPr>
        <w:rPr>
          <w:rStyle w:val="Strong"/>
          <w:bCs/>
        </w:rPr>
      </w:pPr>
      <w:r>
        <w:t xml:space="preserve">      В итоге логопедической работы речь детей должна соответствовать языковым нормам по всем параметрам. Таким образом, </w:t>
      </w:r>
      <w:r>
        <w:rPr>
          <w:rStyle w:val="Strong"/>
          <w:bCs/>
        </w:rPr>
        <w:t>дети должны уметь:</w:t>
      </w:r>
    </w:p>
    <w:p w:rsidR="00A12A06" w:rsidRDefault="00A12A06" w:rsidP="005A3215">
      <w:pPr>
        <w:rPr>
          <w:rStyle w:val="Strong"/>
          <w:bCs/>
        </w:rPr>
      </w:pPr>
    </w:p>
    <w:p w:rsidR="00A12A06" w:rsidRDefault="00A12A06" w:rsidP="005A3215">
      <w:pPr>
        <w:pStyle w:val="4"/>
        <w:jc w:val="both"/>
      </w:pPr>
      <w:r>
        <w:t> • свободно составлять рассказы, пересказы;</w:t>
      </w:r>
    </w:p>
    <w:p w:rsidR="00A12A06" w:rsidRDefault="00A12A06" w:rsidP="005A3215">
      <w:pPr>
        <w:pStyle w:val="4"/>
        <w:jc w:val="both"/>
      </w:pPr>
      <w:r>
        <w:t>      • владеть навыками творческого рассказывания;</w:t>
      </w:r>
    </w:p>
    <w:p w:rsidR="00A12A06" w:rsidRDefault="00A12A06" w:rsidP="005A3215">
      <w:pPr>
        <w:pStyle w:val="4"/>
        <w:jc w:val="both"/>
      </w:pPr>
      <w:r>
        <w:t>      • 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 д.;</w:t>
      </w:r>
    </w:p>
    <w:p w:rsidR="00A12A06" w:rsidRDefault="00A12A06" w:rsidP="005A3215">
      <w:pPr>
        <w:pStyle w:val="4"/>
        <w:jc w:val="both"/>
      </w:pPr>
      <w:r>
        <w:t>      • понимать и использовать в самостоятельной речи простые и сложные предлоги;</w:t>
      </w:r>
    </w:p>
    <w:p w:rsidR="00A12A06" w:rsidRDefault="00A12A06" w:rsidP="005A3215">
      <w:pPr>
        <w:pStyle w:val="4"/>
        <w:jc w:val="both"/>
      </w:pPr>
      <w:r>
        <w:t>      • понимать и применять в речи все лексико-грамматические категории слов;</w:t>
      </w:r>
    </w:p>
    <w:p w:rsidR="00A12A06" w:rsidRDefault="00A12A06" w:rsidP="005A3215">
      <w:pPr>
        <w:pStyle w:val="4"/>
        <w:jc w:val="both"/>
      </w:pPr>
      <w:r>
        <w:t>      • овладеть навыками словообразования разных частей речи, переносить эти навыки на другой лексический материал;</w:t>
      </w:r>
    </w:p>
    <w:p w:rsidR="00A12A06" w:rsidRDefault="00A12A06" w:rsidP="005A3215">
      <w:pPr>
        <w:pStyle w:val="4"/>
        <w:jc w:val="both"/>
      </w:pPr>
      <w:r>
        <w:t>      • оформлять речевое высказывание в соответствии с фонетическими нормами русского языка;</w:t>
      </w:r>
    </w:p>
    <w:p w:rsidR="00A12A06" w:rsidRDefault="00A12A06" w:rsidP="005A3215">
      <w:pPr>
        <w:pStyle w:val="4"/>
        <w:jc w:val="both"/>
      </w:pPr>
      <w:r>
        <w:t>      • овладеть правильным звуко-слоговым оформлением речи.</w:t>
      </w:r>
    </w:p>
    <w:p w:rsidR="00A12A06" w:rsidRDefault="00A12A06" w:rsidP="005A3215">
      <w:pPr>
        <w:pStyle w:val="4"/>
        <w:jc w:val="both"/>
      </w:pPr>
      <w:r>
        <w:t xml:space="preserve">      Помимо этого, </w:t>
      </w:r>
      <w:r>
        <w:rPr>
          <w:rStyle w:val="Strong"/>
          <w:bCs/>
        </w:rPr>
        <w:t>у детей должны быть достаточно развиты</w:t>
      </w:r>
      <w:r>
        <w:t xml:space="preserve"> и другие предпосылочные условия, во многом определяющие их готовность к школьному обучению:</w:t>
      </w:r>
    </w:p>
    <w:p w:rsidR="00A12A06" w:rsidRDefault="00A12A06" w:rsidP="005A3215">
      <w:pPr>
        <w:pStyle w:val="4"/>
        <w:jc w:val="both"/>
      </w:pPr>
      <w:r>
        <w:t>      • фонематическое восприятие;</w:t>
      </w:r>
    </w:p>
    <w:p w:rsidR="00A12A06" w:rsidRDefault="00A12A06" w:rsidP="005A3215">
      <w:pPr>
        <w:pStyle w:val="4"/>
        <w:jc w:val="both"/>
      </w:pPr>
      <w:r>
        <w:t>      • первоначальные навыки звукового и слогового анализа и синтеза;</w:t>
      </w:r>
    </w:p>
    <w:p w:rsidR="00A12A06" w:rsidRDefault="00A12A06" w:rsidP="005A3215">
      <w:pPr>
        <w:pStyle w:val="4"/>
        <w:jc w:val="both"/>
      </w:pPr>
      <w:r>
        <w:t>      • графо-моторные навыки;</w:t>
      </w:r>
    </w:p>
    <w:p w:rsidR="00A12A06" w:rsidRDefault="00A12A06" w:rsidP="005A3215">
      <w:pPr>
        <w:pStyle w:val="NormalWeb"/>
      </w:pPr>
      <w:r>
        <w:t xml:space="preserve">      • элементарные навыки письма и чтения (печатания букв </w:t>
      </w:r>
      <w:r>
        <w:rPr>
          <w:rStyle w:val="Emphasis"/>
          <w:iCs/>
        </w:rPr>
        <w:t xml:space="preserve">а, о, у, ы, б, п, т, к, л, м, с, з, ш, </w:t>
      </w:r>
      <w:r>
        <w:t>слогов, слов и коротких предложений).</w:t>
      </w:r>
    </w:p>
    <w:p w:rsidR="00A12A06" w:rsidRDefault="00A12A06" w:rsidP="00DE666D">
      <w:pPr>
        <w:pStyle w:val="NormalWeb"/>
      </w:pPr>
    </w:p>
    <w:p w:rsidR="00A12A06" w:rsidRDefault="00A12A06" w:rsidP="00DE666D">
      <w:pPr>
        <w:pStyle w:val="NormalWeb"/>
      </w:pPr>
    </w:p>
    <w:p w:rsidR="00A12A06" w:rsidRPr="006C780A" w:rsidRDefault="00A12A06" w:rsidP="006C780A">
      <w:pPr>
        <w:pStyle w:val="NormalWeb"/>
        <w:jc w:val="center"/>
        <w:rPr>
          <w:b/>
          <w:bCs/>
        </w:rPr>
      </w:pPr>
      <w:r>
        <w:rPr>
          <w:b/>
          <w:bCs/>
        </w:rPr>
        <w:t>2.3.</w:t>
      </w:r>
      <w:r w:rsidRPr="006C780A">
        <w:rPr>
          <w:b/>
          <w:bCs/>
        </w:rPr>
        <w:t>Содержание непосредственной образовательной деятельности</w:t>
      </w:r>
    </w:p>
    <w:p w:rsidR="00A12A06" w:rsidRPr="00334D6F" w:rsidRDefault="00A12A06" w:rsidP="00334D6F">
      <w:pPr>
        <w:spacing w:before="100" w:beforeAutospacing="1" w:after="100" w:afterAutospacing="1"/>
        <w:rPr>
          <w:color w:val="000000"/>
          <w:sz w:val="20"/>
          <w:szCs w:val="20"/>
        </w:rPr>
      </w:pPr>
      <w:r w:rsidRPr="00334D6F">
        <w:rPr>
          <w:color w:val="000000"/>
        </w:rPr>
        <w:t>Логопедические занятия в специализированном детском саду являются основной формой коррекционного обучения, на которых осуществляется развитие всех компонентов речи и подготовка к школе. Фронтальные занятия проводятся на протяжении всего времени обучения в определенной системе, по единому для всех детей плану с учетом индивидуальных особенностей. К работе на фронтальных занятиях дети готовятся на индивидуальных и групповых. Логопедические занятия, в зависимости от конкретных задач и этапов коррекции речи, подразделяются на следующие типы:</w:t>
      </w:r>
    </w:p>
    <w:p w:rsidR="00A12A06" w:rsidRPr="00334D6F" w:rsidRDefault="00A12A06" w:rsidP="00334D6F">
      <w:pPr>
        <w:spacing w:before="100" w:beforeAutospacing="1" w:after="100" w:afterAutospacing="1"/>
        <w:rPr>
          <w:color w:val="000000"/>
          <w:sz w:val="20"/>
          <w:szCs w:val="20"/>
        </w:rPr>
      </w:pPr>
      <w:r w:rsidRPr="00334D6F">
        <w:rPr>
          <w:color w:val="000000"/>
        </w:rPr>
        <w:t>1. </w:t>
      </w:r>
      <w:r w:rsidRPr="00334D6F">
        <w:rPr>
          <w:color w:val="000000"/>
          <w:u w:val="single"/>
        </w:rPr>
        <w:t>Занятия по формированию лексико-грамматических средств языка:</w:t>
      </w:r>
    </w:p>
    <w:p w:rsidR="00A12A06" w:rsidRPr="00334D6F" w:rsidRDefault="00A12A06" w:rsidP="00334D6F">
      <w:pPr>
        <w:spacing w:before="100" w:beforeAutospacing="1" w:after="100" w:afterAutospacing="1"/>
        <w:rPr>
          <w:color w:val="000000"/>
          <w:sz w:val="20"/>
          <w:szCs w:val="20"/>
        </w:rPr>
      </w:pPr>
      <w:r w:rsidRPr="00334D6F">
        <w:rPr>
          <w:color w:val="000000"/>
        </w:rPr>
        <w:t>— по формированию словарного запаса;</w:t>
      </w:r>
    </w:p>
    <w:p w:rsidR="00A12A06" w:rsidRPr="00334D6F" w:rsidRDefault="00A12A06" w:rsidP="00334D6F">
      <w:pPr>
        <w:spacing w:before="100" w:beforeAutospacing="1" w:after="100" w:afterAutospacing="1"/>
        <w:rPr>
          <w:color w:val="000000"/>
          <w:sz w:val="20"/>
          <w:szCs w:val="20"/>
        </w:rPr>
      </w:pPr>
      <w:r w:rsidRPr="00334D6F">
        <w:rPr>
          <w:color w:val="000000"/>
        </w:rPr>
        <w:t>— по формированию грамматического строя речи.</w:t>
      </w:r>
    </w:p>
    <w:p w:rsidR="00A12A06" w:rsidRPr="00334D6F" w:rsidRDefault="00A12A06" w:rsidP="00334D6F">
      <w:pPr>
        <w:spacing w:before="100" w:beforeAutospacing="1" w:after="100" w:afterAutospacing="1"/>
        <w:rPr>
          <w:color w:val="000000"/>
          <w:sz w:val="20"/>
          <w:szCs w:val="20"/>
        </w:rPr>
      </w:pPr>
      <w:r w:rsidRPr="00334D6F">
        <w:rPr>
          <w:i/>
          <w:iCs/>
          <w:color w:val="000000"/>
        </w:rPr>
        <w:t>      Основными задачами </w:t>
      </w:r>
      <w:r w:rsidRPr="00334D6F">
        <w:rPr>
          <w:color w:val="000000"/>
        </w:rPr>
        <w:t>этих занятий являются развитие понимания речи, уточнение и расширение словарного запаса, формирование обобщающих понятий, практических навыков словообразования и словоизменения, умение употреблять простые распространенные предложения и некоторые виды синтаксических структур.</w:t>
      </w:r>
    </w:p>
    <w:p w:rsidR="00A12A06" w:rsidRPr="00334D6F" w:rsidRDefault="00A12A06" w:rsidP="00334D6F">
      <w:pPr>
        <w:spacing w:before="100" w:beforeAutospacing="1" w:after="100" w:afterAutospacing="1"/>
        <w:rPr>
          <w:color w:val="000000"/>
          <w:sz w:val="20"/>
          <w:szCs w:val="20"/>
        </w:rPr>
      </w:pPr>
      <w:r w:rsidRPr="00334D6F">
        <w:rPr>
          <w:color w:val="000000"/>
        </w:rPr>
        <w:t>2. </w:t>
      </w:r>
      <w:r w:rsidRPr="00334D6F">
        <w:rPr>
          <w:color w:val="000000"/>
          <w:u w:val="single"/>
        </w:rPr>
        <w:t>Занятия по формированию звуковой стороны речи.</w:t>
      </w:r>
    </w:p>
    <w:p w:rsidR="00A12A06" w:rsidRPr="00334D6F" w:rsidRDefault="00A12A06" w:rsidP="00334D6F">
      <w:pPr>
        <w:spacing w:before="100" w:beforeAutospacing="1" w:after="100" w:afterAutospacing="1"/>
        <w:rPr>
          <w:color w:val="000000"/>
          <w:sz w:val="20"/>
          <w:szCs w:val="20"/>
        </w:rPr>
      </w:pPr>
      <w:r w:rsidRPr="00334D6F">
        <w:rPr>
          <w:i/>
          <w:iCs/>
          <w:color w:val="000000"/>
        </w:rPr>
        <w:t>      Основными задачами </w:t>
      </w:r>
      <w:r w:rsidRPr="00334D6F">
        <w:rPr>
          <w:color w:val="000000"/>
        </w:rPr>
        <w:t>их являются формирование правильного произношения звуков, развитие фонематического слуха и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rsidR="00A12A06" w:rsidRPr="00334D6F" w:rsidRDefault="00A12A06" w:rsidP="00334D6F">
      <w:pPr>
        <w:spacing w:before="100" w:beforeAutospacing="1" w:after="100" w:afterAutospacing="1"/>
        <w:rPr>
          <w:color w:val="000000"/>
          <w:sz w:val="20"/>
          <w:szCs w:val="20"/>
        </w:rPr>
      </w:pPr>
      <w:r w:rsidRPr="00334D6F">
        <w:rPr>
          <w:color w:val="000000"/>
        </w:rPr>
        <w:t>3. </w:t>
      </w:r>
      <w:r w:rsidRPr="00334D6F">
        <w:rPr>
          <w:color w:val="000000"/>
          <w:u w:val="single"/>
        </w:rPr>
        <w:t>Занятия по развитию связной речи.</w:t>
      </w:r>
    </w:p>
    <w:p w:rsidR="00A12A06" w:rsidRPr="00334D6F" w:rsidRDefault="00A12A06" w:rsidP="00334D6F">
      <w:pPr>
        <w:spacing w:before="100" w:beforeAutospacing="1" w:after="100" w:afterAutospacing="1"/>
        <w:rPr>
          <w:color w:val="000000"/>
          <w:sz w:val="20"/>
          <w:szCs w:val="20"/>
        </w:rPr>
      </w:pPr>
      <w:r w:rsidRPr="00334D6F">
        <w:rPr>
          <w:i/>
          <w:iCs/>
          <w:color w:val="000000"/>
        </w:rPr>
        <w:t>     Основная задача — </w:t>
      </w:r>
      <w:r w:rsidRPr="00334D6F">
        <w:rPr>
          <w:color w:val="000000"/>
        </w:rPr>
        <w:t>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впечатление об увиденном, о событиях окружающей действительности, в логической последовательности излагать содержание картин или их серий, составлять рассказ-описание.</w:t>
      </w:r>
    </w:p>
    <w:p w:rsidR="00A12A06" w:rsidRPr="00334D6F" w:rsidRDefault="00A12A06" w:rsidP="00334D6F">
      <w:pPr>
        <w:spacing w:before="100" w:beforeAutospacing="1" w:after="100" w:afterAutospacing="1"/>
        <w:rPr>
          <w:color w:val="000000"/>
          <w:sz w:val="20"/>
          <w:szCs w:val="20"/>
        </w:rPr>
      </w:pPr>
      <w:r w:rsidRPr="00334D6F">
        <w:rPr>
          <w:color w:val="000000"/>
        </w:rPr>
        <w:t>       Конспект индивидуального логопедического занятия составляется в соответствии с перспективным планом коррекционной работы, с учетом этапа логопедической работы.</w:t>
      </w:r>
    </w:p>
    <w:p w:rsidR="00A12A06" w:rsidRPr="00334D6F" w:rsidRDefault="00A12A06" w:rsidP="00334D6F">
      <w:pPr>
        <w:spacing w:before="100" w:beforeAutospacing="1" w:after="100" w:afterAutospacing="1"/>
        <w:rPr>
          <w:color w:val="000000"/>
          <w:sz w:val="20"/>
          <w:szCs w:val="20"/>
        </w:rPr>
      </w:pPr>
      <w:r w:rsidRPr="00334D6F">
        <w:rPr>
          <w:color w:val="000000"/>
          <w:u w:val="single"/>
        </w:rPr>
        <w:t>Тема</w:t>
      </w:r>
      <w:r w:rsidRPr="00334D6F">
        <w:rPr>
          <w:color w:val="000000"/>
        </w:rPr>
        <w:t> – отражает основное содержание логопедического занятия. Она определяется в соответствии с перспективным планом коррекционной работы. Тема должна быть сформулирована четко.</w:t>
      </w:r>
    </w:p>
    <w:p w:rsidR="00A12A06" w:rsidRPr="00334D6F" w:rsidRDefault="00A12A06" w:rsidP="00334D6F">
      <w:pPr>
        <w:spacing w:before="100" w:beforeAutospacing="1" w:after="100" w:afterAutospacing="1"/>
        <w:rPr>
          <w:color w:val="000000"/>
          <w:sz w:val="20"/>
          <w:szCs w:val="20"/>
        </w:rPr>
      </w:pPr>
      <w:r w:rsidRPr="00334D6F">
        <w:rPr>
          <w:color w:val="000000"/>
          <w:u w:val="single"/>
        </w:rPr>
        <w:t>Цель</w:t>
      </w:r>
      <w:r w:rsidRPr="00334D6F">
        <w:rPr>
          <w:color w:val="000000"/>
        </w:rPr>
        <w:t> занятия – образ желаемого результата, на достижение которого направлено занятие. Постановка целей коррекционного занятия осуществляется в контексте представлений о структуре нарушения, возрастных и индивидуально психологических особенностей ребенка. Цель определяется в соответствии с темой занятия.</w:t>
      </w:r>
    </w:p>
    <w:p w:rsidR="00A12A06" w:rsidRPr="00334D6F" w:rsidRDefault="00A12A06" w:rsidP="00334D6F">
      <w:pPr>
        <w:spacing w:before="100" w:beforeAutospacing="1" w:after="100" w:afterAutospacing="1"/>
        <w:rPr>
          <w:color w:val="000000"/>
          <w:sz w:val="20"/>
          <w:szCs w:val="20"/>
        </w:rPr>
      </w:pPr>
      <w:r w:rsidRPr="00334D6F">
        <w:rPr>
          <w:color w:val="000000"/>
        </w:rPr>
        <w:t>       Позитивная форма представления коррекционных целей включает описание тех речевых умений и навыков, познавательных функций, форм деятельности, которые должны быть сформированы у ребенка.</w:t>
      </w:r>
    </w:p>
    <w:p w:rsidR="00A12A06" w:rsidRPr="00334D6F" w:rsidRDefault="00A12A06" w:rsidP="00334D6F">
      <w:pPr>
        <w:spacing w:before="100" w:beforeAutospacing="1" w:after="100" w:afterAutospacing="1"/>
        <w:rPr>
          <w:color w:val="000000"/>
          <w:sz w:val="20"/>
          <w:szCs w:val="20"/>
        </w:rPr>
      </w:pPr>
      <w:r w:rsidRPr="00334D6F">
        <w:rPr>
          <w:color w:val="000000"/>
        </w:rPr>
        <w:t>       Цели коррекции должны быть реалистичны и соотнесены с продолжительностью коррекционной работы и возможностями ребенка.</w:t>
      </w:r>
    </w:p>
    <w:p w:rsidR="00A12A06" w:rsidRPr="00334D6F" w:rsidRDefault="00A12A06" w:rsidP="00334D6F">
      <w:pPr>
        <w:spacing w:before="100" w:beforeAutospacing="1" w:after="100" w:afterAutospacing="1"/>
        <w:rPr>
          <w:color w:val="000000"/>
          <w:sz w:val="20"/>
          <w:szCs w:val="20"/>
        </w:rPr>
      </w:pPr>
      <w:r w:rsidRPr="00334D6F">
        <w:rPr>
          <w:color w:val="000000"/>
          <w:u w:val="single"/>
        </w:rPr>
        <w:t>Задачи</w:t>
      </w:r>
      <w:r w:rsidRPr="00334D6F">
        <w:rPr>
          <w:color w:val="000000"/>
        </w:rPr>
        <w:t> занятия – то, что необходимо исполнить.</w:t>
      </w:r>
    </w:p>
    <w:p w:rsidR="00A12A06" w:rsidRPr="00334D6F" w:rsidRDefault="00A12A06" w:rsidP="00334D6F">
      <w:pPr>
        <w:spacing w:before="100" w:beforeAutospacing="1" w:after="100" w:afterAutospacing="1"/>
        <w:rPr>
          <w:color w:val="000000"/>
          <w:sz w:val="20"/>
          <w:szCs w:val="20"/>
        </w:rPr>
      </w:pPr>
      <w:r w:rsidRPr="00334D6F">
        <w:rPr>
          <w:color w:val="000000"/>
        </w:rPr>
        <w:t>      Задачи определяются исходя из темы и цели занятия.</w:t>
      </w:r>
    </w:p>
    <w:p w:rsidR="00A12A06" w:rsidRPr="00334D6F" w:rsidRDefault="00A12A06" w:rsidP="00334D6F">
      <w:pPr>
        <w:spacing w:before="100" w:beforeAutospacing="1" w:after="100" w:afterAutospacing="1"/>
        <w:rPr>
          <w:color w:val="000000"/>
          <w:sz w:val="20"/>
          <w:szCs w:val="20"/>
        </w:rPr>
      </w:pPr>
      <w:r w:rsidRPr="00334D6F">
        <w:rPr>
          <w:color w:val="000000"/>
        </w:rPr>
        <w:t>       Задачи должны быть сформулированы как система задач трех уровней – коррекционно-развивающего, образовательного и воспитательного.</w:t>
      </w:r>
    </w:p>
    <w:p w:rsidR="00A12A06" w:rsidRPr="00334D6F" w:rsidRDefault="00A12A06" w:rsidP="00334D6F">
      <w:pPr>
        <w:spacing w:before="100" w:beforeAutospacing="1" w:after="100" w:afterAutospacing="1"/>
        <w:rPr>
          <w:color w:val="000000"/>
          <w:sz w:val="20"/>
          <w:szCs w:val="20"/>
        </w:rPr>
      </w:pPr>
      <w:r w:rsidRPr="00334D6F">
        <w:rPr>
          <w:color w:val="000000"/>
        </w:rPr>
        <w:t>       Коррекционно-развивающие задачи направлены, во-первых, на формирование фонетико-фонематических и лексико-грамматических средств языка; во-вторых, на развитие компенсаторных механизмов становления психики и деятельности ребенка; в-третьих, на преодоление и предупреждение у ребенка вторичных отклонений в развитии познавательной сферы, поведения, личности. Решение этого типа задач имеет приоритетное значение в коррекционно-логопедической работе.</w:t>
      </w:r>
    </w:p>
    <w:p w:rsidR="00A12A06" w:rsidRPr="00334D6F" w:rsidRDefault="00A12A06" w:rsidP="00334D6F">
      <w:pPr>
        <w:spacing w:before="100" w:beforeAutospacing="1" w:after="100" w:afterAutospacing="1"/>
        <w:rPr>
          <w:color w:val="000000"/>
          <w:sz w:val="20"/>
          <w:szCs w:val="20"/>
        </w:rPr>
      </w:pPr>
      <w:r w:rsidRPr="00334D6F">
        <w:rPr>
          <w:color w:val="000000"/>
        </w:rPr>
        <w:t>       Образовательные задачи направлены на формирование у ребенка системы знаний и обобщенных представлений об окружающей действительности, развитие познавательной активности, формирование некоторых видов деятельности. Важной задачей является подготовка детей к обучению в школе, которая должна вестись с учетом индивидуальных особенностей и речевых возможностей ребенка.</w:t>
      </w:r>
    </w:p>
    <w:p w:rsidR="00A12A06" w:rsidRPr="00334D6F" w:rsidRDefault="00A12A06" w:rsidP="00334D6F">
      <w:pPr>
        <w:spacing w:before="100" w:beforeAutospacing="1" w:after="100" w:afterAutospacing="1"/>
        <w:rPr>
          <w:color w:val="000000"/>
          <w:sz w:val="20"/>
          <w:szCs w:val="20"/>
        </w:rPr>
      </w:pPr>
      <w:r w:rsidRPr="00334D6F">
        <w:rPr>
          <w:color w:val="000000"/>
        </w:rPr>
        <w:t>        Воспитательные задачи направлены на решение вопросов социализации, повышения самостоятельности ребенка, на становление нравственных ориентиров в поведении, на воспитание у него положительных качеств.</w:t>
      </w:r>
    </w:p>
    <w:p w:rsidR="00A12A06" w:rsidRPr="00334D6F" w:rsidRDefault="00A12A06" w:rsidP="00334D6F">
      <w:pPr>
        <w:spacing w:before="100" w:beforeAutospacing="1" w:after="100" w:afterAutospacing="1"/>
        <w:rPr>
          <w:color w:val="000000"/>
          <w:sz w:val="20"/>
          <w:szCs w:val="20"/>
        </w:rPr>
      </w:pPr>
      <w:r w:rsidRPr="00334D6F">
        <w:rPr>
          <w:color w:val="000000"/>
          <w:u w:val="single"/>
        </w:rPr>
        <w:t>Тип</w:t>
      </w:r>
      <w:r w:rsidRPr="00334D6F">
        <w:rPr>
          <w:color w:val="000000"/>
        </w:rPr>
        <w:t> занятия.</w:t>
      </w:r>
    </w:p>
    <w:p w:rsidR="00A12A06" w:rsidRPr="00334D6F" w:rsidRDefault="00A12A06" w:rsidP="00334D6F">
      <w:pPr>
        <w:spacing w:before="100" w:beforeAutospacing="1" w:after="100" w:afterAutospacing="1"/>
        <w:rPr>
          <w:color w:val="000000"/>
          <w:sz w:val="20"/>
          <w:szCs w:val="20"/>
        </w:rPr>
      </w:pPr>
      <w:r w:rsidRPr="00334D6F">
        <w:rPr>
          <w:color w:val="000000"/>
        </w:rPr>
        <w:t>Выделяют следующие типы занятий:</w:t>
      </w:r>
    </w:p>
    <w:p w:rsidR="00A12A06" w:rsidRPr="00334D6F" w:rsidRDefault="00A12A06" w:rsidP="00334D6F">
      <w:pPr>
        <w:spacing w:before="100" w:beforeAutospacing="1" w:after="100" w:afterAutospacing="1"/>
        <w:rPr>
          <w:color w:val="000000"/>
          <w:sz w:val="20"/>
          <w:szCs w:val="20"/>
        </w:rPr>
      </w:pPr>
      <w:r w:rsidRPr="00334D6F">
        <w:rPr>
          <w:color w:val="000000"/>
        </w:rPr>
        <w:t>- изучение новой темы;</w:t>
      </w:r>
    </w:p>
    <w:p w:rsidR="00A12A06" w:rsidRPr="00334D6F" w:rsidRDefault="00A12A06" w:rsidP="00334D6F">
      <w:pPr>
        <w:spacing w:before="100" w:beforeAutospacing="1" w:after="100" w:afterAutospacing="1"/>
        <w:rPr>
          <w:color w:val="000000"/>
          <w:sz w:val="20"/>
          <w:szCs w:val="20"/>
        </w:rPr>
      </w:pPr>
      <w:r w:rsidRPr="00334D6F">
        <w:rPr>
          <w:color w:val="000000"/>
        </w:rPr>
        <w:t>- закрепление темы;</w:t>
      </w:r>
    </w:p>
    <w:p w:rsidR="00A12A06" w:rsidRPr="00334D6F" w:rsidRDefault="00A12A06" w:rsidP="00334D6F">
      <w:pPr>
        <w:spacing w:before="100" w:beforeAutospacing="1" w:after="100" w:afterAutospacing="1"/>
        <w:rPr>
          <w:color w:val="000000"/>
          <w:sz w:val="20"/>
          <w:szCs w:val="20"/>
        </w:rPr>
      </w:pPr>
      <w:r w:rsidRPr="00334D6F">
        <w:rPr>
          <w:color w:val="000000"/>
        </w:rPr>
        <w:t>- тренировки, упражнения;</w:t>
      </w:r>
    </w:p>
    <w:p w:rsidR="00A12A06" w:rsidRPr="00334D6F" w:rsidRDefault="00A12A06" w:rsidP="00334D6F">
      <w:pPr>
        <w:spacing w:before="100" w:beforeAutospacing="1" w:after="100" w:afterAutospacing="1"/>
        <w:rPr>
          <w:color w:val="000000"/>
          <w:sz w:val="20"/>
          <w:szCs w:val="20"/>
        </w:rPr>
      </w:pPr>
      <w:r w:rsidRPr="00334D6F">
        <w:rPr>
          <w:color w:val="000000"/>
        </w:rPr>
        <w:t>- обобщающие;</w:t>
      </w:r>
    </w:p>
    <w:p w:rsidR="00A12A06" w:rsidRPr="00334D6F" w:rsidRDefault="00A12A06" w:rsidP="00334D6F">
      <w:pPr>
        <w:spacing w:before="100" w:beforeAutospacing="1" w:after="100" w:afterAutospacing="1"/>
        <w:rPr>
          <w:color w:val="000000"/>
          <w:sz w:val="20"/>
          <w:szCs w:val="20"/>
        </w:rPr>
      </w:pPr>
      <w:r w:rsidRPr="00334D6F">
        <w:rPr>
          <w:color w:val="000000"/>
        </w:rPr>
        <w:t>- контрольное (проверочное);</w:t>
      </w:r>
    </w:p>
    <w:p w:rsidR="00A12A06" w:rsidRPr="00334D6F" w:rsidRDefault="00A12A06" w:rsidP="00334D6F">
      <w:pPr>
        <w:spacing w:before="100" w:beforeAutospacing="1" w:after="100" w:afterAutospacing="1"/>
        <w:rPr>
          <w:color w:val="000000"/>
          <w:sz w:val="20"/>
          <w:szCs w:val="20"/>
        </w:rPr>
      </w:pPr>
      <w:r w:rsidRPr="00334D6F">
        <w:rPr>
          <w:color w:val="000000"/>
        </w:rPr>
        <w:t>- комбинированное.</w:t>
      </w:r>
    </w:p>
    <w:p w:rsidR="00A12A06" w:rsidRPr="00334D6F" w:rsidRDefault="00A12A06" w:rsidP="00334D6F">
      <w:pPr>
        <w:spacing w:before="100" w:beforeAutospacing="1" w:after="100" w:afterAutospacing="1"/>
        <w:rPr>
          <w:color w:val="000000"/>
          <w:sz w:val="20"/>
          <w:szCs w:val="20"/>
        </w:rPr>
      </w:pPr>
      <w:r w:rsidRPr="00334D6F">
        <w:rPr>
          <w:color w:val="000000"/>
          <w:u w:val="single"/>
        </w:rPr>
        <w:t>Оборудование</w:t>
      </w:r>
      <w:r w:rsidRPr="00334D6F">
        <w:rPr>
          <w:color w:val="000000"/>
        </w:rPr>
        <w:t> – это совокупность наглядных пособий, технических средств, инструментов, необходимых в ходе занятия для решения поставленных задач.</w:t>
      </w:r>
    </w:p>
    <w:p w:rsidR="00A12A06" w:rsidRPr="00334D6F" w:rsidRDefault="00A12A06" w:rsidP="00334D6F">
      <w:pPr>
        <w:spacing w:before="100" w:beforeAutospacing="1" w:after="100" w:afterAutospacing="1"/>
        <w:rPr>
          <w:color w:val="000000"/>
          <w:sz w:val="20"/>
          <w:szCs w:val="20"/>
        </w:rPr>
      </w:pPr>
      <w:r w:rsidRPr="00334D6F">
        <w:rPr>
          <w:color w:val="000000"/>
        </w:rPr>
        <w:t>       В примерный перечень оборудования для проведения логопедических занятий могут входить: предметы, модели предметов, макеты, муляжи, иллюстрации, таблицы, схемы, игрушки, разрезная азбука, счетный материал, зонды, шпатели, зеркало, экран для закрывания лица логопеда, часы, магнитофон (с кассетами), компьютер.</w:t>
      </w:r>
    </w:p>
    <w:p w:rsidR="00A12A06" w:rsidRPr="00334D6F" w:rsidRDefault="00A12A06" w:rsidP="00334D6F">
      <w:pPr>
        <w:spacing w:before="100" w:beforeAutospacing="1" w:after="100" w:afterAutospacing="1"/>
        <w:rPr>
          <w:color w:val="000000"/>
          <w:sz w:val="20"/>
          <w:szCs w:val="20"/>
        </w:rPr>
      </w:pPr>
      <w:r w:rsidRPr="00334D6F">
        <w:rPr>
          <w:color w:val="000000"/>
          <w:u w:val="single"/>
        </w:rPr>
        <w:t>Ход проведения занятия</w:t>
      </w:r>
      <w:r w:rsidRPr="00334D6F">
        <w:rPr>
          <w:color w:val="000000"/>
        </w:rPr>
        <w:t> – в описании хода занятий указываются структурные части занятия, их последовательность, содержание.</w:t>
      </w:r>
    </w:p>
    <w:p w:rsidR="00A12A06" w:rsidRPr="00334D6F" w:rsidRDefault="00A12A06" w:rsidP="00334D6F">
      <w:pPr>
        <w:spacing w:before="100" w:beforeAutospacing="1" w:after="100" w:afterAutospacing="1"/>
        <w:rPr>
          <w:color w:val="000000"/>
          <w:sz w:val="20"/>
          <w:szCs w:val="20"/>
        </w:rPr>
      </w:pPr>
      <w:r w:rsidRPr="00334D6F">
        <w:rPr>
          <w:color w:val="000000"/>
        </w:rPr>
        <w:t>В структуре занятия выделяются следующие части.</w:t>
      </w:r>
    </w:p>
    <w:p w:rsidR="00A12A06" w:rsidRPr="00334D6F" w:rsidRDefault="00A12A06" w:rsidP="00334D6F">
      <w:pPr>
        <w:spacing w:before="100" w:beforeAutospacing="1" w:after="100" w:afterAutospacing="1"/>
        <w:rPr>
          <w:color w:val="000000"/>
          <w:sz w:val="20"/>
          <w:szCs w:val="20"/>
        </w:rPr>
      </w:pPr>
      <w:r w:rsidRPr="00334D6F">
        <w:rPr>
          <w:i/>
          <w:iCs/>
          <w:color w:val="000000"/>
        </w:rPr>
        <w:t>       Организационный момент</w:t>
      </w:r>
      <w:r w:rsidRPr="00334D6F">
        <w:rPr>
          <w:color w:val="000000"/>
        </w:rPr>
        <w:t> – должен настроить ребенка на занятие, сформировать интерес к предстоящей деятельности.   </w:t>
      </w:r>
    </w:p>
    <w:p w:rsidR="00A12A06" w:rsidRPr="00334D6F" w:rsidRDefault="00A12A06" w:rsidP="00334D6F">
      <w:pPr>
        <w:spacing w:before="100" w:beforeAutospacing="1" w:after="100" w:afterAutospacing="1"/>
        <w:rPr>
          <w:color w:val="000000"/>
          <w:sz w:val="20"/>
          <w:szCs w:val="20"/>
        </w:rPr>
      </w:pPr>
      <w:r w:rsidRPr="00334D6F">
        <w:rPr>
          <w:i/>
          <w:iCs/>
          <w:color w:val="000000"/>
        </w:rPr>
        <w:t>Основная часть занятия</w:t>
      </w:r>
      <w:r w:rsidRPr="00334D6F">
        <w:rPr>
          <w:color w:val="000000"/>
        </w:rPr>
        <w:t> - включает описание системы заданий, подобранной в соответствии с темой, целями и задачами данного занятия.</w:t>
      </w:r>
    </w:p>
    <w:p w:rsidR="00A12A06" w:rsidRPr="00334D6F" w:rsidRDefault="00A12A06" w:rsidP="00334D6F">
      <w:pPr>
        <w:spacing w:before="100" w:beforeAutospacing="1" w:after="100" w:afterAutospacing="1"/>
        <w:rPr>
          <w:color w:val="000000"/>
          <w:sz w:val="20"/>
          <w:szCs w:val="20"/>
        </w:rPr>
      </w:pPr>
      <w:r w:rsidRPr="00334D6F">
        <w:rPr>
          <w:color w:val="000000"/>
        </w:rPr>
        <w:t>       Задания (дидактические игры, упражнения) должны выстраиваться в логической последовательности; идти от простых к более сложным или предусматривать чередование простых и сложных.</w:t>
      </w:r>
    </w:p>
    <w:p w:rsidR="00A12A06" w:rsidRPr="00334D6F" w:rsidRDefault="00A12A06" w:rsidP="00334D6F">
      <w:pPr>
        <w:spacing w:before="100" w:beforeAutospacing="1" w:after="100" w:afterAutospacing="1"/>
        <w:rPr>
          <w:color w:val="000000"/>
          <w:sz w:val="20"/>
          <w:szCs w:val="20"/>
        </w:rPr>
      </w:pPr>
      <w:r w:rsidRPr="00334D6F">
        <w:rPr>
          <w:color w:val="000000"/>
        </w:rPr>
        <w:t>       Каждое задание должно иметь название; четкую инструкцию в форме прямой речи, обращенной к ребенку; краткое описание правил выполнения; полный лексический материал, отрабатываемый в этом задании, образец выполнения задания; примерные виды помощи; предполагаемые ответы ребенка.</w:t>
      </w:r>
    </w:p>
    <w:p w:rsidR="00A12A06" w:rsidRPr="00334D6F" w:rsidRDefault="00A12A06" w:rsidP="00334D6F">
      <w:pPr>
        <w:spacing w:before="100" w:beforeAutospacing="1" w:after="100" w:afterAutospacing="1"/>
        <w:rPr>
          <w:color w:val="000000"/>
          <w:sz w:val="20"/>
          <w:szCs w:val="20"/>
        </w:rPr>
      </w:pPr>
      <w:r w:rsidRPr="00334D6F">
        <w:rPr>
          <w:color w:val="000000"/>
        </w:rPr>
        <w:t>        Все задания занятия могут быть объединены единым игровым сюжетом.</w:t>
      </w:r>
    </w:p>
    <w:p w:rsidR="00A12A06" w:rsidRPr="00334D6F" w:rsidRDefault="00A12A06" w:rsidP="00334D6F">
      <w:pPr>
        <w:spacing w:before="100" w:beforeAutospacing="1" w:after="100" w:afterAutospacing="1"/>
        <w:rPr>
          <w:color w:val="000000"/>
          <w:sz w:val="20"/>
          <w:szCs w:val="20"/>
        </w:rPr>
      </w:pPr>
      <w:r w:rsidRPr="00334D6F">
        <w:rPr>
          <w:color w:val="000000"/>
        </w:rPr>
        <w:t>       В ходе основной части занятия, как правило, должна предусматриваться </w:t>
      </w:r>
      <w:r w:rsidRPr="00334D6F">
        <w:rPr>
          <w:i/>
          <w:iCs/>
          <w:color w:val="000000"/>
        </w:rPr>
        <w:t>динамическая пауза</w:t>
      </w:r>
      <w:r w:rsidRPr="00334D6F">
        <w:rPr>
          <w:color w:val="000000"/>
        </w:rPr>
        <w:t>. Обычно она планируется в середине занятия, но может быть проведена раньше или позже (с учетом психофизического состояния ребенка). Динамическая пауза (физкультурная минутка) должна снять напряжение у ребенка, дать ему возможность перейти от умственной активности к физической, мобилизовать его на дальнейшую работу. Динамическая пауза не должна вызывать гипервозбуждения у ребенка.</w:t>
      </w:r>
    </w:p>
    <w:p w:rsidR="00A12A06" w:rsidRPr="00334D6F" w:rsidRDefault="00A12A06" w:rsidP="00334D6F">
      <w:pPr>
        <w:spacing w:before="100" w:beforeAutospacing="1" w:after="100" w:afterAutospacing="1"/>
        <w:rPr>
          <w:color w:val="000000"/>
          <w:sz w:val="20"/>
          <w:szCs w:val="20"/>
        </w:rPr>
      </w:pPr>
      <w:r w:rsidRPr="00334D6F">
        <w:rPr>
          <w:i/>
          <w:iCs/>
          <w:color w:val="000000"/>
        </w:rPr>
        <w:t>Итог занятия</w:t>
      </w:r>
      <w:r w:rsidRPr="00334D6F">
        <w:rPr>
          <w:color w:val="000000"/>
        </w:rPr>
        <w:t>. В этой части делается краткое обобщение содержания занятия, логопед дает оценку деятельности ребенка, настраивает его на дальнейшую работу.</w:t>
      </w:r>
    </w:p>
    <w:p w:rsidR="00A12A06" w:rsidRDefault="00A12A06" w:rsidP="00DE666D">
      <w:pPr>
        <w:pStyle w:val="NormalWeb"/>
      </w:pPr>
    </w:p>
    <w:p w:rsidR="00A12A06" w:rsidRDefault="00A12A06" w:rsidP="006C780A">
      <w:pPr>
        <w:pStyle w:val="zag3"/>
        <w:outlineLvl w:val="2"/>
      </w:pPr>
      <w:bookmarkStart w:id="36" w:name="_Toc279611457"/>
      <w:bookmarkStart w:id="37" w:name="_Toc279698438"/>
      <w:r>
        <w:t xml:space="preserve">2.4.Содержание индивидуальной и подгрупповой </w:t>
      </w:r>
      <w:bookmarkEnd w:id="36"/>
      <w:bookmarkEnd w:id="37"/>
      <w:r>
        <w:t>работы с детьми</w:t>
      </w:r>
    </w:p>
    <w:p w:rsidR="00A12A06" w:rsidRDefault="00A12A06" w:rsidP="006C780A">
      <w:pPr>
        <w:pStyle w:val="a"/>
        <w:jc w:val="both"/>
      </w:pPr>
      <w:r>
        <w:t>      Основная цель подгрупповых занятий — первоначальное закрепление поставленных логопедом звуков в различных фонетических условиях. Организуются они для 3—4 детей, имеющих однотипные нарушения звуковой стороны речи.</w:t>
      </w:r>
    </w:p>
    <w:p w:rsidR="00A12A06" w:rsidRDefault="00A12A06" w:rsidP="006C780A">
      <w:pPr>
        <w:pStyle w:val="a"/>
        <w:jc w:val="both"/>
      </w:pPr>
      <w:r>
        <w:t>      На занятиях осуществляется:</w:t>
      </w:r>
    </w:p>
    <w:p w:rsidR="00A12A06" w:rsidRDefault="00A12A06" w:rsidP="006C780A">
      <w:pPr>
        <w:pStyle w:val="a"/>
        <w:jc w:val="both"/>
      </w:pPr>
      <w:r>
        <w:t>      • закрепление навыков произношения изученных звуков;</w:t>
      </w:r>
    </w:p>
    <w:p w:rsidR="00A12A06" w:rsidRDefault="00A12A06" w:rsidP="006C780A">
      <w:pPr>
        <w:pStyle w:val="a"/>
        <w:jc w:val="both"/>
      </w:pPr>
      <w:r>
        <w:t>      • отработка навыков восприятия и воспроизведения сложных слоговых структур, состоящих из правильно произносимых звуков;</w:t>
      </w:r>
    </w:p>
    <w:p w:rsidR="00A12A06" w:rsidRDefault="00A12A06" w:rsidP="006C780A">
      <w:pPr>
        <w:pStyle w:val="a"/>
        <w:jc w:val="both"/>
      </w:pPr>
      <w:r>
        <w:t>      • звуковой анализ и синтез слов, состоящих из правильно произносимых звуков;</w:t>
      </w:r>
    </w:p>
    <w:p w:rsidR="00A12A06" w:rsidRDefault="00A12A06" w:rsidP="006C780A">
      <w:pPr>
        <w:pStyle w:val="a"/>
        <w:jc w:val="both"/>
      </w:pPr>
      <w:r>
        <w:t>      • расширение лексического запаса в процессе закрепления поставленных ранее звуков;</w:t>
      </w:r>
    </w:p>
    <w:p w:rsidR="00A12A06" w:rsidRDefault="00A12A06" w:rsidP="006C780A">
      <w:pPr>
        <w:pStyle w:val="a"/>
        <w:jc w:val="both"/>
      </w:pPr>
      <w:r>
        <w:t>      • закрепление доступных возрасту грамматических категорий с учетом исправленных на индивидуальных занятиях звуков.</w:t>
      </w:r>
    </w:p>
    <w:p w:rsidR="00A12A06" w:rsidRDefault="00A12A06" w:rsidP="006C780A">
      <w:pPr>
        <w:pStyle w:val="a"/>
        <w:jc w:val="both"/>
      </w:pPr>
      <w:r>
        <w:t>      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 д.</w:t>
      </w:r>
    </w:p>
    <w:p w:rsidR="00A12A06" w:rsidRDefault="00A12A06" w:rsidP="006C780A">
      <w:pPr>
        <w:pStyle w:val="a"/>
        <w:jc w:val="both"/>
      </w:pPr>
      <w:r>
        <w:t>      </w:t>
      </w:r>
      <w:r>
        <w:rPr>
          <w:rStyle w:val="razriadka1"/>
        </w:rPr>
        <w:t>Индивидуально-подгрупповая работа включает в себя:</w:t>
      </w:r>
      <w:r>
        <w:t xml:space="preserve"> </w:t>
      </w:r>
    </w:p>
    <w:p w:rsidR="00A12A06" w:rsidRDefault="00A12A06" w:rsidP="006C780A">
      <w:pPr>
        <w:pStyle w:val="a"/>
        <w:jc w:val="both"/>
      </w:pPr>
      <w:r>
        <w:t>      • 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w:t>
      </w:r>
    </w:p>
    <w:p w:rsidR="00A12A06" w:rsidRDefault="00A12A06" w:rsidP="006C780A">
      <w:pPr>
        <w:pStyle w:val="a"/>
        <w:jc w:val="both"/>
      </w:pPr>
      <w:r>
        <w:t>      • закрепление и автоматизацию навыков правильного произношения имеющихся в речи детей звуков. Это, как правило, гласные [а], [о], [у], [и], [э], [я], наиболее доступные согласные звуки [м] — [м’], [н] — [н’], [п] — [п’], [т] — [т’], [к] — [к’], [ф] — [ф’], [в] — [в’], [б] — [б’], [д] — [д’], [г] — [г’] и т. д. Нередко многие из них в речевом потоке звучат несколько смазанно, произносятся с вялой артикуляцией. Поэтому необходимо произношение каждого из этих звуков уточнить, закрепить более четкую артикуляцию. Это позволит активизировать артикуляционный аппарат, создать условия спонтанного появления в речи детей отсутствующих звуков;</w:t>
      </w:r>
    </w:p>
    <w:p w:rsidR="00A12A06" w:rsidRDefault="00A12A06" w:rsidP="006C780A">
      <w:pPr>
        <w:pStyle w:val="a"/>
        <w:jc w:val="both"/>
      </w:pPr>
      <w:r>
        <w:t>      • 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 [с’], [з] — [з’], [ц], [ш], [ж], [ч], [щ]. Озвончение начинается с [з] и [б], в дальнейшем от звука [з], ставится звук [ж], от [б] — [д], от [д] —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w:t>
      </w:r>
    </w:p>
    <w:p w:rsidR="00A12A06" w:rsidRDefault="00A12A06" w:rsidP="006C780A">
      <w:pPr>
        <w:pStyle w:val="a"/>
        <w:jc w:val="both"/>
      </w:pPr>
      <w:r>
        <w:t>      В работе над произношением выделяется два этапа —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 При отработке звука в сочетании с другими звуками рекомендуется произносить звук в слоге и сразу же в слове, из которого выделяем заданный звук:</w:t>
      </w:r>
    </w:p>
    <w:p w:rsidR="00A12A06" w:rsidRDefault="00A12A06" w:rsidP="006C780A">
      <w:pPr>
        <w:pStyle w:val="a"/>
        <w:jc w:val="both"/>
      </w:pPr>
      <w:r>
        <w:t xml:space="preserve">      • в открытых слогах (звук в ударном слоге): </w:t>
      </w:r>
      <w:r>
        <w:rPr>
          <w:rStyle w:val="Emphasis"/>
          <w:iCs/>
        </w:rPr>
        <w:t>са — сани, су — сук, со — совы, сы — сын;</w:t>
      </w:r>
    </w:p>
    <w:p w:rsidR="00A12A06" w:rsidRDefault="00A12A06" w:rsidP="006C780A">
      <w:pPr>
        <w:pStyle w:val="a"/>
        <w:jc w:val="both"/>
      </w:pPr>
      <w:r>
        <w:t xml:space="preserve">      • в обратных слогах: </w:t>
      </w:r>
      <w:r>
        <w:rPr>
          <w:rStyle w:val="Emphasis"/>
          <w:iCs/>
        </w:rPr>
        <w:t>ос — нос;</w:t>
      </w:r>
    </w:p>
    <w:p w:rsidR="00A12A06" w:rsidRDefault="00A12A06" w:rsidP="006C780A">
      <w:pPr>
        <w:pStyle w:val="a"/>
        <w:jc w:val="both"/>
      </w:pPr>
      <w:r>
        <w:t xml:space="preserve">      • в закрытых слогах: </w:t>
      </w:r>
      <w:r>
        <w:rPr>
          <w:rStyle w:val="Emphasis"/>
          <w:iCs/>
        </w:rPr>
        <w:t>сас — сосна;</w:t>
      </w:r>
    </w:p>
    <w:p w:rsidR="00A12A06" w:rsidRDefault="00A12A06" w:rsidP="006C780A">
      <w:pPr>
        <w:pStyle w:val="a"/>
        <w:jc w:val="both"/>
      </w:pPr>
      <w:r>
        <w:t>      </w:t>
      </w:r>
      <w:r>
        <w:rPr>
          <w:rStyle w:val="Emphasis"/>
          <w:iCs/>
        </w:rPr>
        <w:t>• </w:t>
      </w:r>
      <w:r>
        <w:t xml:space="preserve">в стечении с согласными: </w:t>
      </w:r>
      <w:r>
        <w:rPr>
          <w:rStyle w:val="Emphasis"/>
          <w:iCs/>
        </w:rPr>
        <w:t>ста — станок, сту — стук, ска — миска.</w:t>
      </w:r>
    </w:p>
    <w:p w:rsidR="00A12A06" w:rsidRDefault="00A12A06" w:rsidP="006C780A">
      <w:pPr>
        <w:pStyle w:val="a"/>
        <w:jc w:val="both"/>
      </w:pPr>
      <w:r>
        <w:t>      Мягкий звук отрабатывается после твердого в той же последовательности. Очень полезны слоговые упражнения с постепенным наращиванием слогов, с попеременным ударением.</w:t>
      </w:r>
    </w:p>
    <w:p w:rsidR="00A12A06" w:rsidRDefault="00A12A06" w:rsidP="006C780A">
      <w:pPr>
        <w:pStyle w:val="a"/>
        <w:jc w:val="both"/>
      </w:pPr>
      <w:r>
        <w:t xml:space="preserve">      Дифференциация звуков осуществляется с постепенным усложнением. Например: </w:t>
      </w:r>
      <w:r>
        <w:rPr>
          <w:rStyle w:val="Emphasis"/>
          <w:iCs/>
        </w:rPr>
        <w:t>са</w:t>
      </w:r>
      <w:r>
        <w:t>—</w:t>
      </w:r>
      <w:r>
        <w:rPr>
          <w:rStyle w:val="Emphasis"/>
          <w:iCs/>
        </w:rPr>
        <w:t>ша, ша</w:t>
      </w:r>
      <w:r>
        <w:t>—</w:t>
      </w:r>
      <w:r>
        <w:rPr>
          <w:rStyle w:val="Emphasis"/>
          <w:iCs/>
        </w:rPr>
        <w:t>са; саша</w:t>
      </w:r>
      <w:r>
        <w:t>—</w:t>
      </w:r>
      <w:r>
        <w:rPr>
          <w:rStyle w:val="Emphasis"/>
          <w:iCs/>
        </w:rPr>
        <w:t>шаса; саш</w:t>
      </w:r>
      <w:r>
        <w:t>—</w:t>
      </w:r>
      <w:r>
        <w:rPr>
          <w:rStyle w:val="Emphasis"/>
          <w:iCs/>
        </w:rPr>
        <w:t>сош; са</w:t>
      </w:r>
      <w:r>
        <w:t>—</w:t>
      </w:r>
      <w:r>
        <w:rPr>
          <w:rStyle w:val="Emphasis"/>
          <w:iCs/>
        </w:rPr>
        <w:t>ша</w:t>
      </w:r>
      <w:r>
        <w:t>—</w:t>
      </w:r>
      <w:r>
        <w:rPr>
          <w:rStyle w:val="Emphasis"/>
          <w:iCs/>
        </w:rPr>
        <w:t>са</w:t>
      </w:r>
      <w:r>
        <w:t>—</w:t>
      </w:r>
      <w:r>
        <w:rPr>
          <w:rStyle w:val="Emphasis"/>
          <w:iCs/>
        </w:rPr>
        <w:t>ша</w:t>
      </w:r>
      <w:r>
        <w:t>—</w:t>
      </w:r>
      <w:r>
        <w:rPr>
          <w:rStyle w:val="Emphasis"/>
          <w:iCs/>
        </w:rPr>
        <w:t xml:space="preserve">са. </w:t>
      </w:r>
      <w:r>
        <w:t>Тренируется быстрое и четкое переключение звуков, различных по месту артикуляции.</w:t>
      </w:r>
    </w:p>
    <w:p w:rsidR="00A12A06" w:rsidRDefault="00A12A06" w:rsidP="006C780A">
      <w:pPr>
        <w:pStyle w:val="a"/>
        <w:jc w:val="both"/>
      </w:pPr>
      <w:r>
        <w:t>      В период автоматизации большое значение придается неоднократному повторению слов, включающих заданный звук.</w:t>
      </w:r>
    </w:p>
    <w:p w:rsidR="00A12A06" w:rsidRDefault="00A12A06" w:rsidP="006C780A">
      <w:pPr>
        <w:pStyle w:val="NormalWeb"/>
      </w:pPr>
      <w:r>
        <w:t>      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w:t>
      </w:r>
    </w:p>
    <w:p w:rsidR="00A12A06" w:rsidRDefault="00A12A06" w:rsidP="00DE666D">
      <w:pPr>
        <w:pStyle w:val="NormalWeb"/>
      </w:pPr>
    </w:p>
    <w:p w:rsidR="00A12A06" w:rsidRDefault="00A12A06" w:rsidP="00DE666D">
      <w:pPr>
        <w:pStyle w:val="NormalWeb"/>
      </w:pPr>
    </w:p>
    <w:p w:rsidR="00A12A06" w:rsidRPr="008F41A2" w:rsidRDefault="00A12A06" w:rsidP="006C780A">
      <w:pPr>
        <w:pStyle w:val="a"/>
        <w:jc w:val="center"/>
        <w:rPr>
          <w:b/>
          <w:bCs/>
        </w:rPr>
      </w:pPr>
      <w:r>
        <w:rPr>
          <w:b/>
          <w:bCs/>
        </w:rPr>
        <w:t>2.5.</w:t>
      </w:r>
      <w:r w:rsidRPr="008F41A2">
        <w:rPr>
          <w:b/>
          <w:bCs/>
        </w:rPr>
        <w:t>Содержание фронтальных занятий</w:t>
      </w:r>
    </w:p>
    <w:p w:rsidR="00A12A06" w:rsidRDefault="00A12A06" w:rsidP="006C780A">
      <w:pPr>
        <w:pStyle w:val="a"/>
        <w:jc w:val="both"/>
      </w:pPr>
      <w:r>
        <w:t xml:space="preserve">      К работе на фронтальных занятиях дети готовятся на индивидуальных и подгрупповых. На фронтальных занятиях изучаются только те звуки, которые правильно произносятся всеми детьми изолированно и в облегченных фонетических условиях. </w:t>
      </w:r>
    </w:p>
    <w:p w:rsidR="00A12A06" w:rsidRDefault="00A12A06" w:rsidP="006C780A">
      <w:pPr>
        <w:pStyle w:val="a"/>
        <w:jc w:val="both"/>
      </w:pPr>
      <w:r>
        <w:t>      </w:t>
      </w:r>
      <w:r>
        <w:rPr>
          <w:rStyle w:val="razriadka1"/>
        </w:rPr>
        <w:t>Фронтальное занятие включает</w:t>
      </w:r>
      <w:r>
        <w:t xml:space="preserve"> в себя условно </w:t>
      </w:r>
      <w:r>
        <w:rPr>
          <w:rStyle w:val="razriadka1"/>
        </w:rPr>
        <w:t>два этапа</w:t>
      </w:r>
      <w:r>
        <w:t>. Они тесно связаны между собой и взаимообусловлены.</w:t>
      </w:r>
    </w:p>
    <w:p w:rsidR="00A12A06" w:rsidRDefault="00A12A06" w:rsidP="006C780A">
      <w:pPr>
        <w:pStyle w:val="a"/>
        <w:jc w:val="both"/>
      </w:pPr>
      <w:r>
        <w:t>      </w:t>
      </w:r>
      <w:r>
        <w:rPr>
          <w:rStyle w:val="razriadka1"/>
        </w:rPr>
        <w:t>Первый этап</w:t>
      </w:r>
      <w:r>
        <w:t> — закрепление правильного произношения изучаемого звука. При подборе лексического материала необходимо предусмотреть его разнообразие, насыщенность изучаемым звуком, при этом исключить по возможности дефектные и смешиваемые звуки.</w:t>
      </w:r>
    </w:p>
    <w:p w:rsidR="00A12A06" w:rsidRDefault="00A12A06" w:rsidP="006C780A">
      <w:pPr>
        <w:pStyle w:val="a"/>
        <w:jc w:val="both"/>
      </w:pPr>
      <w:r>
        <w:t>      Рекомендуется включить упражнения на употребление усвоенных детьми лексико-грамматических категорий (единственное и множественное число существительных, согласование прилагательных и порядковых числительных с существительными, приставочные глаголы и т. д.), а также различные виды работ, направленные на развитие связной речи (составление предложений, распространение их однородными членами, составление рассказов по картине, серии картин, пересказ).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A12A06" w:rsidRDefault="00A12A06" w:rsidP="006C780A">
      <w:pPr>
        <w:pStyle w:val="a"/>
        <w:jc w:val="both"/>
      </w:pPr>
      <w:r>
        <w:t>      </w:t>
      </w:r>
      <w:r>
        <w:rPr>
          <w:rStyle w:val="razriadka1"/>
        </w:rPr>
        <w:t>Второй этап</w:t>
      </w:r>
      <w:r>
        <w:t> — дифференциации звуков на слух и в произношении. Процесс овладения детьми произношением предусматривает активную мотивацию, концентрацию внимания к звукам речи, морфологическим элементам слов.</w:t>
      </w:r>
    </w:p>
    <w:p w:rsidR="00A12A06" w:rsidRDefault="00A12A06" w:rsidP="006C780A">
      <w:pPr>
        <w:pStyle w:val="a"/>
        <w:jc w:val="both"/>
      </w:pPr>
      <w:r>
        <w:t>      Работа по развитию фонетической стороны речи проводится одновременно с работой по различению фонем родного языка. От умения ребенка воспринимать и правильно произносить имеющиеся в его речи звуки во многом зависит точное воспроизведение звуко-слоговой структуры слов. Направленность внимания на звуковую сторону языка, на отработку фонем из разных противопоставленных групп позволяет активизировать фонематическое восприятие. Систематические, последовательные занятия по отработке всех звуков, по дифференциации часто смешиваемых звуков обеспечивают основу для подготовки детей к овладению элементарными навыками письма и чтения.</w:t>
      </w:r>
    </w:p>
    <w:p w:rsidR="00A12A06" w:rsidRDefault="00A12A06" w:rsidP="006C780A">
      <w:pPr>
        <w:pStyle w:val="a"/>
        <w:jc w:val="both"/>
      </w:pPr>
      <w:r>
        <w:t>      Первая часть программы «</w:t>
      </w:r>
      <w:r>
        <w:rPr>
          <w:rStyle w:val="razriadka1"/>
        </w:rPr>
        <w:t>Логопедическая работа по преодолению фонетико-фонематического недоразвития у детей в старшей группе</w:t>
      </w:r>
      <w:r>
        <w:t>» предназначена для коррекции нарушений речи у детей 5 лет.</w:t>
      </w:r>
    </w:p>
    <w:p w:rsidR="00A12A06" w:rsidRDefault="00A12A06" w:rsidP="006C780A">
      <w:pPr>
        <w:pStyle w:val="a"/>
        <w:jc w:val="both"/>
      </w:pPr>
      <w:r>
        <w:t xml:space="preserve">      Последовательность отработки звуков в I периоде обучения обеспечивает поэтапную работу над фонемами, постепенный переход от более легких к сложным звукам. Это помогает, в свою очередь, постепенному усвоению детьми фонематической системы языка. В процессе обучения произношению следует воспитывать у детей стойкий познавательный интерес, активизировать мыслительную деятельность, постоянно ставить посильные и в то же время требующие определенного напряжения задачи. Работа по развитию произношения проводится одновременно с работой по развитию слухового восприятия. </w:t>
      </w:r>
    </w:p>
    <w:p w:rsidR="00A12A06" w:rsidRDefault="00A12A06" w:rsidP="006C780A">
      <w:pPr>
        <w:pStyle w:val="a"/>
        <w:jc w:val="both"/>
      </w:pPr>
      <w:r>
        <w:t xml:space="preserve">      В течение I периода детей учат четко, даже утрированно воспроизводить гласные звуки, угадывать их по беззвучной артикуляции, слышать и выделять из ряда других звуков. Включаются упражнения по удерживанию в памяти ряда, состоящего из 3—4 гласных звуков. Учитывая возрастные особенности детей, все задания предлагаются в игровой форме. </w:t>
      </w:r>
    </w:p>
    <w:p w:rsidR="00A12A06" w:rsidRDefault="00A12A06" w:rsidP="006C780A">
      <w:pPr>
        <w:pStyle w:val="a"/>
        <w:jc w:val="both"/>
      </w:pPr>
      <w:r>
        <w:t>      Отработка правильного произношения простых согласных звуков ([п], [п’], [т], [к], [к’], [л’]) сочетается с выработкой умения слышать эти звуки в ряду других, выделять соответствующие слоги среди других слогов, а также определять наличие данного звука в начале слова (</w:t>
      </w:r>
      <w:r>
        <w:rPr>
          <w:rStyle w:val="Emphasis"/>
          <w:b/>
          <w:bCs/>
          <w:iCs/>
        </w:rPr>
        <w:t>п</w:t>
      </w:r>
      <w:r>
        <w:rPr>
          <w:rStyle w:val="Emphasis"/>
          <w:iCs/>
        </w:rPr>
        <w:t>аук</w:t>
      </w:r>
      <w:r>
        <w:t>), затем — в конце (</w:t>
      </w:r>
      <w:r>
        <w:rPr>
          <w:rStyle w:val="Emphasis"/>
          <w:iCs/>
        </w:rPr>
        <w:t>пау</w:t>
      </w:r>
      <w:r>
        <w:rPr>
          <w:rStyle w:val="Strong"/>
          <w:bCs/>
          <w:i/>
          <w:iCs/>
        </w:rPr>
        <w:t>к</w:t>
      </w:r>
      <w:r>
        <w:t xml:space="preserve">).Много внимания уделяется запоминанию слоговых рядов, например: </w:t>
      </w:r>
      <w:r>
        <w:rPr>
          <w:rStyle w:val="Emphasis"/>
          <w:iCs/>
        </w:rPr>
        <w:t xml:space="preserve">та-ат, пку-уп-пу </w:t>
      </w:r>
      <w:r>
        <w:t xml:space="preserve">и т. д. Эти слоги произносятся с разной интонацией, силой голоса, медленно и отрывисто, с выделением ударного слога. Например: </w:t>
      </w:r>
      <w:r>
        <w:rPr>
          <w:rStyle w:val="Emphasis"/>
          <w:b/>
          <w:bCs/>
          <w:iCs/>
        </w:rPr>
        <w:t>па</w:t>
      </w:r>
      <w:r>
        <w:t>—</w:t>
      </w:r>
      <w:r>
        <w:rPr>
          <w:rStyle w:val="Emphasis"/>
          <w:iCs/>
        </w:rPr>
        <w:t>па</w:t>
      </w:r>
      <w:r>
        <w:t>—</w:t>
      </w:r>
      <w:r>
        <w:rPr>
          <w:rStyle w:val="Emphasis"/>
          <w:iCs/>
        </w:rPr>
        <w:t>па; па</w:t>
      </w:r>
      <w:r>
        <w:t>—</w:t>
      </w:r>
      <w:r>
        <w:rPr>
          <w:rStyle w:val="Emphasis"/>
          <w:b/>
          <w:bCs/>
          <w:iCs/>
        </w:rPr>
        <w:t>па</w:t>
      </w:r>
      <w:r>
        <w:t>—</w:t>
      </w:r>
      <w:r>
        <w:rPr>
          <w:rStyle w:val="Emphasis"/>
          <w:iCs/>
        </w:rPr>
        <w:t>па; па</w:t>
      </w:r>
      <w:r>
        <w:t>—</w:t>
      </w:r>
      <w:r>
        <w:rPr>
          <w:rStyle w:val="Emphasis"/>
          <w:iCs/>
        </w:rPr>
        <w:t>па</w:t>
      </w:r>
      <w:r>
        <w:t>—</w:t>
      </w:r>
      <w:r>
        <w:rPr>
          <w:rStyle w:val="Emphasis"/>
          <w:b/>
          <w:bCs/>
          <w:iCs/>
        </w:rPr>
        <w:t>па</w:t>
      </w:r>
      <w:r>
        <w:rPr>
          <w:rStyle w:val="Emphasis"/>
          <w:iCs/>
        </w:rPr>
        <w:t>.</w:t>
      </w:r>
    </w:p>
    <w:p w:rsidR="00A12A06" w:rsidRDefault="00A12A06" w:rsidP="006C780A">
      <w:pPr>
        <w:pStyle w:val="a"/>
        <w:jc w:val="both"/>
      </w:pPr>
      <w:r>
        <w:t xml:space="preserve">      Процесс проговаривания сопровождается отхлопыванием, отстукиванием ритма, угадыванием количества слогов. Постепенно ряды слогов удлиняются и варьируются. Включаются не только прямые, но и обратные слоги, со стечением согласных, открытые и закрытые. Упражнения на узнавание звука в слове, отбор картинок, называние слов с этим звуком также осуществляются в процессе игр с использованием различного дидактического материала. Например, игра «Кто самый внимательный». На столе у детей лежат картинки. Логопед называет разные звуки: [и], [у], [р], [л], [т], [к] и т. д. Дети, услышав звук [т], должны поднять картинку, в названии которой есть этот звук. Или игра «Добавь пропущенное слово» (в тексте игры должен быть звук [т]). </w:t>
      </w:r>
      <w:r>
        <w:rPr>
          <w:rStyle w:val="Emphasis"/>
          <w:iCs/>
        </w:rPr>
        <w:t>«Построили новый дом, а рядом сидит собака (</w:t>
      </w:r>
      <w:r>
        <w:rPr>
          <w:rStyle w:val="Strong"/>
          <w:bCs/>
          <w:i/>
          <w:iCs/>
        </w:rPr>
        <w:t>Т</w:t>
      </w:r>
      <w:r>
        <w:rPr>
          <w:rStyle w:val="Emphasis"/>
          <w:iCs/>
        </w:rPr>
        <w:t>ом). Сидит дома девочка (</w:t>
      </w:r>
      <w:r>
        <w:rPr>
          <w:rStyle w:val="Strong"/>
          <w:bCs/>
          <w:i/>
          <w:iCs/>
        </w:rPr>
        <w:t>Т</w:t>
      </w:r>
      <w:r>
        <w:rPr>
          <w:rStyle w:val="Emphasis"/>
          <w:iCs/>
        </w:rPr>
        <w:t>ома)».</w:t>
      </w:r>
    </w:p>
    <w:p w:rsidR="00A12A06" w:rsidRDefault="00A12A06" w:rsidP="006C780A">
      <w:pPr>
        <w:pStyle w:val="a"/>
        <w:jc w:val="both"/>
      </w:pPr>
      <w:r>
        <w:t>      Когда дети свободно определяют наличие звука в слове, можно перейти к определению его места в слове. Например, игра «Кто в домике живет?». Дети ищут только те картинки, в названии которых есть, например, звук [т]. А затем «расселяют» их в трехэтажном домике. На первом этаже — картинки со звуком [т] в начале слова, на 2-м — в середине, на 3-м — в конце (</w:t>
      </w:r>
      <w:r>
        <w:rPr>
          <w:rStyle w:val="Strong"/>
          <w:bCs/>
        </w:rPr>
        <w:t>Т</w:t>
      </w:r>
      <w:r>
        <w:t>аня, ко</w:t>
      </w:r>
      <w:r>
        <w:rPr>
          <w:rStyle w:val="Strong"/>
          <w:bCs/>
        </w:rPr>
        <w:t>т,</w:t>
      </w:r>
      <w:r>
        <w:t xml:space="preserve"> пли</w:t>
      </w:r>
      <w:r>
        <w:rPr>
          <w:rStyle w:val="Strong"/>
          <w:bCs/>
        </w:rPr>
        <w:t>т</w:t>
      </w:r>
      <w:r>
        <w:t>а, ко</w:t>
      </w:r>
      <w:r>
        <w:rPr>
          <w:rStyle w:val="Strong"/>
          <w:bCs/>
        </w:rPr>
        <w:t>т</w:t>
      </w:r>
      <w:r>
        <w:t xml:space="preserve">ы. </w:t>
      </w:r>
      <w:r>
        <w:rPr>
          <w:rStyle w:val="Strong"/>
          <w:bCs/>
        </w:rPr>
        <w:t>Т</w:t>
      </w:r>
      <w:r>
        <w:t>ом, у</w:t>
      </w:r>
      <w:r>
        <w:rPr>
          <w:rStyle w:val="Strong"/>
          <w:bCs/>
        </w:rPr>
        <w:t>т</w:t>
      </w:r>
      <w:r>
        <w:t xml:space="preserve">ка, </w:t>
      </w:r>
      <w:r>
        <w:rPr>
          <w:rStyle w:val="Strong"/>
          <w:bCs/>
        </w:rPr>
        <w:t>Т</w:t>
      </w:r>
      <w:r>
        <w:t>оня, бо</w:t>
      </w:r>
      <w:r>
        <w:rPr>
          <w:rStyle w:val="Strong"/>
          <w:bCs/>
        </w:rPr>
        <w:t>т</w:t>
      </w:r>
      <w:r>
        <w:t xml:space="preserve">ы, </w:t>
      </w:r>
      <w:r>
        <w:rPr>
          <w:rStyle w:val="Strong"/>
          <w:bCs/>
        </w:rPr>
        <w:t>т</w:t>
      </w:r>
      <w:r>
        <w:t>ыква, ха</w:t>
      </w:r>
      <w:r>
        <w:rPr>
          <w:rStyle w:val="Strong"/>
          <w:bCs/>
        </w:rPr>
        <w:t>т</w:t>
      </w:r>
      <w:r>
        <w:t>а и т. д.).</w:t>
      </w:r>
    </w:p>
    <w:p w:rsidR="00A12A06" w:rsidRDefault="00A12A06" w:rsidP="006C780A">
      <w:pPr>
        <w:pStyle w:val="a"/>
        <w:jc w:val="both"/>
      </w:pPr>
      <w:r>
        <w:t>      Умение выделить гласные и согласные звуки позволяет перейти к анализу и синтезу обратных слогов (</w:t>
      </w:r>
      <w:r>
        <w:rPr>
          <w:rStyle w:val="Emphasis"/>
          <w:iCs/>
        </w:rPr>
        <w:t>от, an, ym, уп, uт, ип, аль, оль</w:t>
      </w:r>
      <w:r>
        <w:t>). Дети играют в «живые звуки», когда каждый из них выбирает себе один из пройденных гласных и согласных звуков. По сигналу логопеда дети становятся в определенной последовательности, образуя названные слоги, (</w:t>
      </w:r>
      <w:r>
        <w:rPr>
          <w:rStyle w:val="Emphasis"/>
          <w:iCs/>
        </w:rPr>
        <w:t xml:space="preserve">уп, ут </w:t>
      </w:r>
      <w:r>
        <w:t>и т. д.). Одновременно детей учат преобразовывать слоги, изменяя один звук (</w:t>
      </w:r>
      <w:r>
        <w:rPr>
          <w:rStyle w:val="Emphasis"/>
          <w:iCs/>
        </w:rPr>
        <w:t xml:space="preserve">уп-оп-от </w:t>
      </w:r>
      <w:r>
        <w:t xml:space="preserve">и т. д.). </w:t>
      </w:r>
    </w:p>
    <w:p w:rsidR="00A12A06" w:rsidRDefault="00A12A06" w:rsidP="006C780A">
      <w:pPr>
        <w:pStyle w:val="a"/>
        <w:jc w:val="both"/>
      </w:pPr>
      <w:r>
        <w:t xml:space="preserve">      На индивидуальных занятиях во II периоде продолжается постановка отсутствующих звуков и их автоматизация. По-прежнему эта работа предопределяет содержание фронтальных занятий. Новым по сравнению с I периодом является усиление направленности на дифференциацию (на слух и в произношении) звуков по принципам твердости-мягкости, глухости и звонкости. Наибольшее количество фронтальных занятий посвящается закреплению и дифференциации свистящих звуков [с], [с’], [з], [з’], [ц]. По мере включения в лексический материал новых звуков детей знакомят с изменением форм слова в зависимости от рода, числа, падежа, времени действия. Например, при закреплении правильного произношения звуков [с], [с’], [з], [з’] дети могут упражняться в согласовании прилагательных </w:t>
      </w:r>
      <w:r>
        <w:rPr>
          <w:rStyle w:val="Emphasis"/>
          <w:iCs/>
        </w:rPr>
        <w:t xml:space="preserve">синий, зеленый </w:t>
      </w:r>
      <w:r>
        <w:t xml:space="preserve">с существительными трех родов; при отработке дифференциации звуков [л] — [л’] могут включаться задания на преобразование глаголов, например: </w:t>
      </w:r>
      <w:r>
        <w:rPr>
          <w:rStyle w:val="Emphasis"/>
          <w:iCs/>
        </w:rPr>
        <w:t xml:space="preserve">гуляет — гуляли — погуляет; копает — копали — выкопали </w:t>
      </w:r>
      <w:r>
        <w:t xml:space="preserve">и т. д.; звуков [ы] — [и] — на закрепление категории числа существительных: </w:t>
      </w:r>
      <w:r>
        <w:rPr>
          <w:rStyle w:val="Emphasis"/>
          <w:iCs/>
        </w:rPr>
        <w:t xml:space="preserve">тыквы — кубики, коты — соки, лилии — липы </w:t>
      </w:r>
      <w:r>
        <w:t xml:space="preserve">и т. д. </w:t>
      </w:r>
    </w:p>
    <w:p w:rsidR="00A12A06" w:rsidRDefault="00A12A06" w:rsidP="006C780A">
      <w:pPr>
        <w:pStyle w:val="a"/>
        <w:jc w:val="both"/>
      </w:pPr>
      <w:r>
        <w:t>      В зависимости от индивидуальных особенностей детей, динамики их продвижения, логопед может уменьшать или увеличивать время для изучения звуков.</w:t>
      </w:r>
    </w:p>
    <w:p w:rsidR="00A12A06" w:rsidRDefault="00A12A06" w:rsidP="006C780A">
      <w:pPr>
        <w:pStyle w:val="a"/>
        <w:jc w:val="both"/>
      </w:pPr>
      <w:r>
        <w:t>      В это же время продолжается работа по составлению и распространению предложений по вопросам, демонстрации действий, картинкам, опорным словам. Оречевляя простые сюжеты, дети учатся составлять несложные рассказы с опорой на наглядность. В то же время заучиваются короткие рассказы, стихотворения, потешки.</w:t>
      </w:r>
    </w:p>
    <w:p w:rsidR="00A12A06" w:rsidRDefault="00A12A06" w:rsidP="006C780A">
      <w:pPr>
        <w:pStyle w:val="a"/>
        <w:jc w:val="both"/>
      </w:pPr>
      <w:r>
        <w:t xml:space="preserve">      Продолжается работа по закреплению навыков звукового анализа и синтеза. На материале изучаемых звуков дети тренируются в выделении согласного в слове, определении его позиции (начало, середина, конец слова), составлении слогов, например: </w:t>
      </w:r>
      <w:r>
        <w:rPr>
          <w:rStyle w:val="Emphasis"/>
          <w:iCs/>
        </w:rPr>
        <w:t xml:space="preserve">ас-са, уц-цу </w:t>
      </w:r>
      <w:r>
        <w:t>и т. д. В это же время детей учат определять гласный в положении после согласного (м</w:t>
      </w:r>
      <w:r>
        <w:rPr>
          <w:rStyle w:val="Strong"/>
          <w:bCs/>
        </w:rPr>
        <w:t>а</w:t>
      </w:r>
      <w:r>
        <w:t>к, с</w:t>
      </w:r>
      <w:r>
        <w:rPr>
          <w:rStyle w:val="Strong"/>
          <w:bCs/>
        </w:rPr>
        <w:t>у</w:t>
      </w:r>
      <w:r>
        <w:t>п, к</w:t>
      </w:r>
      <w:r>
        <w:rPr>
          <w:rStyle w:val="Strong"/>
          <w:bCs/>
        </w:rPr>
        <w:t>о</w:t>
      </w:r>
      <w:r>
        <w:t xml:space="preserve">т) и т. д. В конце обучения II периода дети самостоятельно в устной форме анализируют слоги (такие, как: </w:t>
      </w:r>
      <w:r>
        <w:rPr>
          <w:rStyle w:val="Emphasis"/>
          <w:iCs/>
        </w:rPr>
        <w:t xml:space="preserve">са-со-су), </w:t>
      </w:r>
      <w:r>
        <w:t xml:space="preserve">соединяют отдельные звуки (согласные и гласные) в прямые слоги и преобразуют их </w:t>
      </w:r>
      <w:r>
        <w:rPr>
          <w:rStyle w:val="Emphasis"/>
          <w:iCs/>
        </w:rPr>
        <w:t xml:space="preserve">(са-су, цу-цо </w:t>
      </w:r>
      <w:r>
        <w:t xml:space="preserve">и т. д.). Таким образом дети практически знакомятся с терминами «слог», «слово», «гласные звуки», «согласные звуки» (звонкие, глухие, мягкие, твердые), «предложение». </w:t>
      </w:r>
    </w:p>
    <w:p w:rsidR="00A12A06" w:rsidRDefault="00A12A06" w:rsidP="006C780A">
      <w:pPr>
        <w:pStyle w:val="a"/>
        <w:jc w:val="both"/>
      </w:pPr>
      <w:r>
        <w:t>      В III периоде индивидуальная работа проводится по мере необходимости с детьми, имеющими стертую дизартрию, ринолалию или какие-либо другие отклонения. В подгруппах занимаются дети, у которых сохраняются трудности в дифференциации звуков, усвоении анализа и синтеза. Фронтальные занятия проводятся 3 раза в неделю. В течение этого времени изучаются звуки: [л], [р], [л] — [л’], [р] — [р’], [л] — [р], [л] — [л’] — [р] — [р’], [ч], [щ] и осуществляется их дифференциация. Акцент переносится на закрепление навыка употребления этих звуков в самостоятельной речи. При этом много внимания уделяется развитию самостоятельных высказываний (составление рассказов по картине, серии картин, пересказ). Весь материал подбирается с учетом правильно произносимых звуков. Важно, чтобы дети достаточно свободно пользовались словами с уменьшительно-ласкательными значениями, приставочными глаголами, передающими оттенки действий, учились образовывать родственные слова, подбирать слова-антонимы. Большое значение уделяется совершенствованию практического навыка употребления и преобразования грамматических форм (категории числа существительных, глаголов, согласование прилагательных и порядковых числительных с существительными), использованию предложных конструкций. Отрабатываемые речевые формы включаются в работу над связной речью.</w:t>
      </w:r>
    </w:p>
    <w:p w:rsidR="00A12A06" w:rsidRDefault="00A12A06" w:rsidP="006C780A">
      <w:pPr>
        <w:pStyle w:val="a"/>
        <w:jc w:val="both"/>
      </w:pPr>
      <w:r>
        <w:t xml:space="preserve">      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Детей учат делить слова на слоги. В качестве зрительной опоры используется схема, где длинной полоской обозначено слово, короткими — слоги. Выделяются гласные звуки — красными кружочками, согласные — синими. К концу III периода дети самостоятельно проводят анализ и синтез односложных слов (рак, шум, лук), слогов со стечением согласных </w:t>
      </w:r>
      <w:r>
        <w:rPr>
          <w:rStyle w:val="Emphasis"/>
          <w:iCs/>
        </w:rPr>
        <w:t xml:space="preserve">(сто, шко, сту) </w:t>
      </w:r>
      <w:r>
        <w:t xml:space="preserve">и слов, таких, как: стол, стул, шкаф. </w:t>
      </w:r>
    </w:p>
    <w:p w:rsidR="00A12A06" w:rsidRDefault="00A12A06" w:rsidP="006C780A">
      <w:pPr>
        <w:pStyle w:val="a"/>
        <w:jc w:val="both"/>
      </w:pPr>
      <w:r>
        <w:t>      Заканчивается обучение детей в июне. К этому времени дети овладевают навыками правильного произношения и различения фонем родного языка, а также анализа и синтеза односложных слов без стечения согласных и со стечением согласных. В самостоятельной речи они должны достаточно свободно пользоваться лексико-грамматическими конструкциями, структурами простых и сложных предложений. В процессе овладения фонетической стороной речи в занятия постепенно включаются упражнения по обучению детей осознанному анализу и синтезу звукового состава слова. Развитие умения выделить звуки из разных позиций в слове, в свою очередь, помогает восполнить пробелы фонематического развития. Система упражнений по подготовке детей к овладению элементарными навыками письма и чтения начинается с выделения звука в слове и заканчивается анализом и синтезом односложных слов.</w:t>
      </w:r>
    </w:p>
    <w:p w:rsidR="00A12A06" w:rsidRDefault="00A12A06" w:rsidP="006C780A">
      <w:pPr>
        <w:pStyle w:val="a"/>
        <w:jc w:val="both"/>
      </w:pPr>
      <w:r>
        <w:t>      Вторая часть данной программы «</w:t>
      </w:r>
      <w:r>
        <w:rPr>
          <w:rStyle w:val="razriadka1"/>
        </w:rPr>
        <w:t>Логопедическая работа по преодолению фонетико-фонематического недоразвития у детей в подготовительной группе</w:t>
      </w:r>
      <w:r>
        <w:t>» предназначена для коррекции речевого нарушения детей 6—7 лет. Дошкольники должны за период пребывания в специализированном учреждении овладеть объемом знаний, умений и навыков, определенных настоящей программой и программой общего типа, чтобы быть полностью готовыми к обучению в общеобразовательной школе. Вместе с тем методы воспитания звуковой культуры речи значительно отличаются от рекомендуемых для детей с нормальным речевым развитием.</w:t>
      </w:r>
    </w:p>
    <w:p w:rsidR="00A12A06" w:rsidRDefault="00A12A06" w:rsidP="006C780A">
      <w:pPr>
        <w:pStyle w:val="a"/>
        <w:jc w:val="both"/>
      </w:pPr>
      <w:r>
        <w:t>      В соответствии с особенностями речевого развития детей программа содержит такие разделы, как «Формирование произношения» и «Формирование элементарных навыков письма и чтения». Выделение пропедевтического периода направлено на воспитание правильного произношения звуков в сочетании с интенсивным формированием речезвукового анализа и синтеза, который предшествует овладению дошкольниками элементарными навыками письма и чтения.</w:t>
      </w:r>
    </w:p>
    <w:p w:rsidR="00A12A06" w:rsidRDefault="00A12A06" w:rsidP="006C780A">
      <w:pPr>
        <w:pStyle w:val="a"/>
        <w:jc w:val="both"/>
      </w:pPr>
      <w:r>
        <w:t>      Определены специфические направления формирования диалогической и монологической речи детей, учитывающие трудности дошкольников в ориентировке в звуковой форме слова. В связи с этим выделены этапы овладения грамматическими элементами на основе ориентировки на звуковую форму слова, установления общей звуковой формы, соединения этого звукокомплекса с определенным предметом или явлением (модель — тип). Это влияет на развитие языковой способности детей, т. е. способствует накоплению неосознаваемых знаний о языке и практических правил оперирования с языковым материалом.</w:t>
      </w:r>
    </w:p>
    <w:p w:rsidR="00A12A06" w:rsidRDefault="00A12A06" w:rsidP="006C780A">
      <w:pPr>
        <w:pStyle w:val="a"/>
        <w:jc w:val="both"/>
      </w:pPr>
      <w:r>
        <w:t>      Выделен особый период формирования 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орфоэпически правильная речь, дикция, культура речевого общения).</w:t>
      </w:r>
    </w:p>
    <w:p w:rsidR="00A12A06" w:rsidRDefault="00A12A06" w:rsidP="006C780A">
      <w:pPr>
        <w:pStyle w:val="a"/>
        <w:jc w:val="both"/>
      </w:pPr>
      <w:r>
        <w:t>      Общая цель программы — освоение детьми 6—7 лет коммуникативной функции языка в соответствии с возрастными нормативами.</w:t>
      </w:r>
    </w:p>
    <w:p w:rsidR="00A12A06" w:rsidRDefault="00A12A06" w:rsidP="006C780A">
      <w:pPr>
        <w:pStyle w:val="a"/>
        <w:jc w:val="both"/>
      </w:pPr>
      <w:r>
        <w:t>      Программа имеет широкую сферу использования, так как в настоящее время четко прослеживается тенденция к увеличению числа детей с данным нарушением. Кроме того, известно, что дети с ФФН представляют наиболее распространенную группу риска по дисграфии и дислексии при обучении в школе. В связи с этим ведущей задачей является целостное развитие речи во всех ее формах (внутренней, внешней) и во всех ее функциях (общения, сообщения и воздействия).</w:t>
      </w:r>
    </w:p>
    <w:p w:rsidR="00A12A06" w:rsidRDefault="00A12A06" w:rsidP="006C780A">
      <w:pPr>
        <w:pStyle w:val="a"/>
        <w:jc w:val="both"/>
      </w:pPr>
      <w:r>
        <w:t>      Ядром программы является работа, направленная на осознание детьми взаимосвязи между содержательной, смысловой стороной речи и средствами ее выражения на основе наблюдения основных единиц языка: текста, предложения, слова. Рекомендуется активное употребление языка в специально организованных речевых ситуациях с учетом скорригированных звуковых средств и развивающегося фонематического восприятия. Соблюдение данных условий создаст надежную базу для выработки навыков чтения, письма и правописания.</w:t>
      </w:r>
    </w:p>
    <w:p w:rsidR="00A12A06" w:rsidRDefault="00A12A06" w:rsidP="006C780A">
      <w:pPr>
        <w:pStyle w:val="a"/>
        <w:jc w:val="both"/>
      </w:pPr>
      <w:r>
        <w:t>      Отбор и структурирование программного содержания основаны на тщательном изучении речевой деятельности детей 6 лет с ФФН, выделении ведущей недостаточности в структуре речевого нарушения и анализе специфических проявлений, обусловленных клиническими и этиопатогенетическими причинами.</w:t>
      </w:r>
    </w:p>
    <w:p w:rsidR="00A12A06" w:rsidRDefault="00A12A06" w:rsidP="006C780A">
      <w:pPr>
        <w:pStyle w:val="a"/>
        <w:jc w:val="both"/>
      </w:pPr>
      <w:r>
        <w:t>      При тщательном логопедическом обследовании могут быть выявлены нерезко выраженные вторичные нарушения лексико-грамматического оформления речи, как правило обусловленные ограничением речевого общения. Комплектование подготовительных групп для детей 6—7 лет с ФФН происходит аналогично комплектованию групп для детей 5 лет с ФФН.</w:t>
      </w:r>
    </w:p>
    <w:p w:rsidR="00A12A06" w:rsidRDefault="00A12A06" w:rsidP="006C780A">
      <w:pPr>
        <w:pStyle w:val="a"/>
        <w:jc w:val="both"/>
      </w:pPr>
      <w:r>
        <w:t>      Обучение детей в соответствии с предлагаемой системой обеспечивает овладение фонетическим строем языка, подготовку к овладению навыками письма и чтения аналитико-синтетическим методом и предполагает усвоение элементарной грамоты и графомоторных навыков. Предусмотрены систематические упражнения, направленные на расширение и уточнение лексики, на воспитание грамматически правильной связной и выразительной речи.</w:t>
      </w:r>
    </w:p>
    <w:p w:rsidR="00A12A06" w:rsidRDefault="00A12A06" w:rsidP="006C780A">
      <w:pPr>
        <w:pStyle w:val="a"/>
        <w:jc w:val="both"/>
      </w:pPr>
      <w:r>
        <w:t>      Формирование ориентировочной деятельности в звуковой действительности, развитие высшей формы фонематического слуха — фонематического восприятия — позитивно влияет на сенсорную систему ребенка, создает благоприятные условия для развития слухового внимания и слуховой памяти.</w:t>
      </w:r>
    </w:p>
    <w:p w:rsidR="00A12A06" w:rsidRDefault="00A12A06" w:rsidP="006C780A">
      <w:pPr>
        <w:pStyle w:val="a"/>
        <w:jc w:val="both"/>
      </w:pPr>
      <w:r>
        <w:t xml:space="preserve">      В I периоде обучения фронтальные занятия по произношению и развитию речи проводятся 5 раз в неделю, индивидуальные и подгрупповые — ежедневно. Занятия по формированию элементарных навыков письма и чтения проводятся на материале правильно произносимых звуков в часы, выделенные для формирования произношения. </w:t>
      </w:r>
    </w:p>
    <w:p w:rsidR="00A12A06" w:rsidRDefault="00A12A06" w:rsidP="006C780A">
      <w:pPr>
        <w:pStyle w:val="a"/>
        <w:jc w:val="both"/>
      </w:pPr>
      <w:r>
        <w:t xml:space="preserve">      Во II периоде фронтальные занятия по формированию произношения и развитию речи планируются 3 раза в неделю. Занятия по формированию элементарных навыков письма и чтения — 2 раза в неделю. </w:t>
      </w:r>
    </w:p>
    <w:p w:rsidR="00A12A06" w:rsidRDefault="00A12A06" w:rsidP="006C780A">
      <w:pPr>
        <w:pStyle w:val="NormalWeb"/>
      </w:pPr>
      <w:r>
        <w:t>      В III периоде фронтальные занятия по формированию произношения и развитию речи проводятся 1—2 раза в неделю. Занятия по формированию элементарных навыков письма и чтения — 3 раза в неделю. Фронтальные занятия заканчиваются к 1 июня. В июне — августе проводятся только индивидуальные и подгрупповые занятия, на которых окончательно дорабатываются все оставшиеся недочеты в речи детей.</w:t>
      </w:r>
    </w:p>
    <w:p w:rsidR="00A12A06" w:rsidRDefault="00A12A06" w:rsidP="006C780A">
      <w:pPr>
        <w:pStyle w:val="NormalWeb"/>
      </w:pPr>
    </w:p>
    <w:p w:rsidR="00A12A06" w:rsidRDefault="00A12A06" w:rsidP="006C780A">
      <w:pPr>
        <w:pStyle w:val="NormalWeb"/>
      </w:pPr>
    </w:p>
    <w:p w:rsidR="00A12A06" w:rsidRPr="006C780A" w:rsidRDefault="00A12A06" w:rsidP="006C780A">
      <w:pPr>
        <w:pStyle w:val="NormalWeb"/>
        <w:jc w:val="center"/>
        <w:rPr>
          <w:b/>
          <w:bCs/>
        </w:rPr>
      </w:pPr>
      <w:r>
        <w:rPr>
          <w:b/>
          <w:bCs/>
        </w:rPr>
        <w:t>2.6.</w:t>
      </w:r>
      <w:r w:rsidRPr="006C780A">
        <w:rPr>
          <w:b/>
          <w:bCs/>
        </w:rPr>
        <w:t>Формы реализации Программы в условиях ФГОС</w:t>
      </w:r>
    </w:p>
    <w:p w:rsidR="00A12A06" w:rsidRDefault="00A12A06" w:rsidP="006C780A">
      <w:pPr>
        <w:pStyle w:val="NormalWeb"/>
      </w:pPr>
    </w:p>
    <w:p w:rsidR="00A12A06" w:rsidRPr="0083411C" w:rsidRDefault="00A12A06" w:rsidP="00024398">
      <w:pPr>
        <w:jc w:val="both"/>
      </w:pPr>
      <w:r w:rsidRPr="0083411C">
        <w:rPr>
          <w:color w:val="000000"/>
        </w:rPr>
        <w:t xml:space="preserve">АООП реализует </w:t>
      </w:r>
      <w:r w:rsidRPr="0083411C">
        <w:rPr>
          <w:b/>
          <w:bCs/>
          <w:color w:val="000000"/>
        </w:rPr>
        <w:t>модель образовательного процесса</w:t>
      </w:r>
      <w:r w:rsidRPr="0083411C">
        <w:rPr>
          <w:color w:val="000000"/>
        </w:rPr>
        <w:t>, которая описана в ООП ДО  ДОУ</w:t>
      </w:r>
      <w:r w:rsidRPr="0083411C">
        <w:rPr>
          <w:b/>
          <w:bCs/>
          <w:color w:val="000000"/>
        </w:rPr>
        <w:t xml:space="preserve">. </w:t>
      </w:r>
      <w:r w:rsidRPr="0083411C">
        <w:rPr>
          <w:color w:val="000000"/>
        </w:rPr>
        <w:t>В основе моделирования образовательного процесса лежит деятельностный подход, который позволяет через многообразие форм деятельности опосредованно  влиять на развитие личности ребенка. Через включение в разнообразную деятельность у  детей формируются социально – нормативные характеристики возможных достижений ребенка. </w:t>
      </w:r>
    </w:p>
    <w:p w:rsidR="00A12A06" w:rsidRPr="0083411C" w:rsidRDefault="00A12A06" w:rsidP="00024398">
      <w:pPr>
        <w:spacing w:before="6"/>
        <w:jc w:val="both"/>
      </w:pPr>
      <w:r w:rsidRPr="0083411C">
        <w:rPr>
          <w:color w:val="000000"/>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w:t>
      </w:r>
    </w:p>
    <w:p w:rsidR="00A12A06" w:rsidRPr="0083411C" w:rsidRDefault="00A12A06" w:rsidP="00024398">
      <w:pPr>
        <w:spacing w:before="6"/>
        <w:jc w:val="both"/>
      </w:pPr>
      <w:r w:rsidRPr="0083411C">
        <w:rPr>
          <w:color w:val="000000"/>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w:t>
      </w:r>
    </w:p>
    <w:p w:rsidR="00A12A06" w:rsidRPr="0083411C" w:rsidRDefault="00A12A06" w:rsidP="00024398">
      <w:pPr>
        <w:spacing w:before="6"/>
        <w:jc w:val="both"/>
      </w:pPr>
      <w:r w:rsidRPr="0083411C">
        <w:rPr>
          <w:color w:val="000000"/>
        </w:rPr>
        <w:t>Все коррекционно-развивающие индивидуальные, подгрупповые,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A12A06" w:rsidRPr="0083411C" w:rsidRDefault="00A12A06" w:rsidP="00024398">
      <w:pPr>
        <w:spacing w:before="11"/>
        <w:jc w:val="both"/>
      </w:pPr>
      <w:r w:rsidRPr="0083411C">
        <w:rPr>
          <w:color w:val="000000"/>
        </w:rPr>
        <w:t>В соответствии с АООП игры и игровые упражнения с воспитанником, имеющим  тяжелые нарушения речи, планируются и проводятся: </w:t>
      </w:r>
    </w:p>
    <w:p w:rsidR="00A12A06" w:rsidRPr="0083411C" w:rsidRDefault="00A12A06" w:rsidP="00024398">
      <w:pPr>
        <w:spacing w:before="100"/>
        <w:jc w:val="both"/>
      </w:pPr>
      <w:r w:rsidRPr="0083411C">
        <w:rPr>
          <w:color w:val="000000"/>
          <w:sz w:val="26"/>
          <w:szCs w:val="26"/>
        </w:rPr>
        <w:t xml:space="preserve">- </w:t>
      </w:r>
      <w:r w:rsidRPr="0083411C">
        <w:rPr>
          <w:color w:val="000000"/>
        </w:rPr>
        <w:t xml:space="preserve">педагогом–психологом (подбираются для ребёнка индивидуально в соответствии  с рекомендациями ПМПк в коллегиальном заключении и степенью усвоения учебного материала) в течение дня и во время коррекционно-развивающих занятий; </w:t>
      </w:r>
      <w:r w:rsidRPr="0083411C">
        <w:rPr>
          <w:color w:val="000000"/>
          <w:sz w:val="26"/>
          <w:szCs w:val="26"/>
        </w:rPr>
        <w:t xml:space="preserve">- </w:t>
      </w:r>
      <w:r w:rsidRPr="0083411C">
        <w:rPr>
          <w:color w:val="000000"/>
        </w:rPr>
        <w:t xml:space="preserve">воспитателем группы (по рекомендациям специалистов) – в течение дня; </w:t>
      </w:r>
      <w:r w:rsidRPr="0083411C">
        <w:rPr>
          <w:color w:val="000000"/>
          <w:sz w:val="26"/>
          <w:szCs w:val="26"/>
        </w:rPr>
        <w:t xml:space="preserve">- </w:t>
      </w:r>
      <w:r w:rsidRPr="0083411C">
        <w:rPr>
          <w:color w:val="000000"/>
        </w:rPr>
        <w:t>родителями (законными представителями) ребёнка в домашних условиях ежедневно. </w:t>
      </w:r>
    </w:p>
    <w:p w:rsidR="00A12A06" w:rsidRPr="0083411C" w:rsidRDefault="00A12A06" w:rsidP="00024398">
      <w:pPr>
        <w:spacing w:before="281"/>
        <w:jc w:val="both"/>
      </w:pPr>
      <w:r w:rsidRPr="0083411C">
        <w:rPr>
          <w:color w:val="000000"/>
        </w:rPr>
        <w:t>Для обеспечения поддержки развития игровой деятельности детей Программой  предусмотрено:</w:t>
      </w:r>
    </w:p>
    <w:p w:rsidR="00A12A06" w:rsidRPr="0083411C" w:rsidRDefault="00A12A06" w:rsidP="00024398">
      <w:pPr>
        <w:jc w:val="both"/>
      </w:pPr>
      <w:r w:rsidRPr="0083411C">
        <w:rPr>
          <w:rFonts w:ascii="Arial" w:hAnsi="Arial" w:cs="Arial"/>
          <w:color w:val="000000"/>
          <w:sz w:val="26"/>
          <w:szCs w:val="26"/>
        </w:rPr>
        <w:t xml:space="preserve">▪ </w:t>
      </w:r>
      <w:r w:rsidRPr="0083411C">
        <w:rPr>
          <w:color w:val="000000"/>
        </w:rPr>
        <w:t xml:space="preserve">выделение времени и игрового пространства для самостоятельных игр ребенка; </w:t>
      </w:r>
      <w:r w:rsidRPr="0083411C">
        <w:rPr>
          <w:rFonts w:ascii="Arial" w:hAnsi="Arial" w:cs="Arial"/>
          <w:color w:val="000000"/>
          <w:sz w:val="26"/>
          <w:szCs w:val="26"/>
        </w:rPr>
        <w:t xml:space="preserve">▪ </w:t>
      </w:r>
      <w:r w:rsidRPr="0083411C">
        <w:rPr>
          <w:color w:val="000000"/>
        </w:rPr>
        <w:t>организация развивающей предметно-пространственной среды с учетом индивидуальных предпочтений ребенка; </w:t>
      </w:r>
    </w:p>
    <w:p w:rsidR="00A12A06" w:rsidRPr="0083411C" w:rsidRDefault="00A12A06" w:rsidP="00024398">
      <w:pPr>
        <w:jc w:val="both"/>
      </w:pPr>
      <w:r w:rsidRPr="0083411C">
        <w:rPr>
          <w:rFonts w:ascii="Arial" w:hAnsi="Arial" w:cs="Arial"/>
          <w:color w:val="000000"/>
          <w:sz w:val="26"/>
          <w:szCs w:val="26"/>
        </w:rPr>
        <w:t xml:space="preserve">▪ </w:t>
      </w:r>
      <w:r w:rsidRPr="0083411C">
        <w:rPr>
          <w:color w:val="000000"/>
        </w:rPr>
        <w:t>поддержка самодеятельного характера игр, потребностей ребенка отражать в  игровых темах и сюжетах круг знаний об окружающей действительности,  эмоциональный опыт; </w:t>
      </w:r>
    </w:p>
    <w:p w:rsidR="00A12A06" w:rsidRPr="0083411C" w:rsidRDefault="00A12A06" w:rsidP="00024398">
      <w:pPr>
        <w:spacing w:before="9"/>
        <w:jc w:val="both"/>
      </w:pPr>
      <w:r w:rsidRPr="0083411C">
        <w:rPr>
          <w:rFonts w:ascii="Arial" w:hAnsi="Arial" w:cs="Arial"/>
          <w:color w:val="000000"/>
          <w:sz w:val="26"/>
          <w:szCs w:val="26"/>
        </w:rPr>
        <w:t xml:space="preserve">▪ </w:t>
      </w:r>
      <w:r w:rsidRPr="0083411C">
        <w:rPr>
          <w:color w:val="000000"/>
        </w:rPr>
        <w:t xml:space="preserve">стимулирование детского творчества в создании игровых замыслов и сюжетов; </w:t>
      </w:r>
      <w:r w:rsidRPr="0083411C">
        <w:rPr>
          <w:rFonts w:ascii="Arial" w:hAnsi="Arial" w:cs="Arial"/>
          <w:color w:val="000000"/>
          <w:sz w:val="26"/>
          <w:szCs w:val="26"/>
        </w:rPr>
        <w:t xml:space="preserve">▪ </w:t>
      </w:r>
      <w:r w:rsidRPr="0083411C">
        <w:rPr>
          <w:color w:val="000000"/>
        </w:rPr>
        <w:t>формирование у ребенка умения организовывать совместные игры со сверстниками и детьми разных возрастов; </w:t>
      </w:r>
    </w:p>
    <w:p w:rsidR="00A12A06" w:rsidRPr="0083411C" w:rsidRDefault="00A12A06" w:rsidP="00024398">
      <w:pPr>
        <w:spacing w:before="11"/>
        <w:jc w:val="both"/>
      </w:pPr>
      <w:r w:rsidRPr="0083411C">
        <w:rPr>
          <w:rFonts w:ascii="Arial" w:hAnsi="Arial" w:cs="Arial"/>
          <w:color w:val="000000"/>
          <w:sz w:val="26"/>
          <w:szCs w:val="26"/>
        </w:rPr>
        <w:t xml:space="preserve">▪ </w:t>
      </w:r>
      <w:r w:rsidRPr="0083411C">
        <w:rPr>
          <w:color w:val="000000"/>
        </w:rPr>
        <w:t>участие педагога в детских играх как равного партнера по игре; </w:t>
      </w:r>
    </w:p>
    <w:p w:rsidR="00A12A06" w:rsidRPr="0083411C" w:rsidRDefault="00A12A06" w:rsidP="00024398">
      <w:pPr>
        <w:jc w:val="both"/>
      </w:pPr>
      <w:r w:rsidRPr="0083411C">
        <w:rPr>
          <w:rFonts w:ascii="Arial" w:hAnsi="Arial" w:cs="Arial"/>
          <w:color w:val="000000"/>
          <w:sz w:val="26"/>
          <w:szCs w:val="26"/>
        </w:rPr>
        <w:t xml:space="preserve">▪ </w:t>
      </w:r>
      <w:r w:rsidRPr="0083411C">
        <w:rPr>
          <w:color w:val="000000"/>
        </w:rPr>
        <w:t>поощрение содержательных игровых диалогов как проявлений размышлений  ребенка о действительности; </w:t>
      </w:r>
    </w:p>
    <w:p w:rsidR="00A12A06" w:rsidRPr="0083411C" w:rsidRDefault="00A12A06" w:rsidP="00024398">
      <w:pPr>
        <w:spacing w:before="3"/>
        <w:jc w:val="both"/>
      </w:pPr>
      <w:r w:rsidRPr="0083411C">
        <w:rPr>
          <w:rFonts w:ascii="Arial" w:hAnsi="Arial" w:cs="Arial"/>
          <w:color w:val="000000"/>
          <w:sz w:val="26"/>
          <w:szCs w:val="26"/>
        </w:rPr>
        <w:t xml:space="preserve">▪ </w:t>
      </w:r>
      <w:r w:rsidRPr="0083411C">
        <w:rPr>
          <w:color w:val="000000"/>
        </w:rPr>
        <w:t>формирование у ребенка в процессе игр познавательных мотивов, значимых для  становления учебной деятельности; </w:t>
      </w:r>
    </w:p>
    <w:p w:rsidR="00A12A06" w:rsidRPr="0083411C" w:rsidRDefault="00A12A06" w:rsidP="00024398">
      <w:pPr>
        <w:jc w:val="both"/>
      </w:pPr>
      <w:r w:rsidRPr="0083411C">
        <w:rPr>
          <w:rFonts w:ascii="Arial" w:hAnsi="Arial" w:cs="Arial"/>
          <w:color w:val="000000"/>
          <w:sz w:val="26"/>
          <w:szCs w:val="26"/>
        </w:rPr>
        <w:t xml:space="preserve">▪ </w:t>
      </w:r>
      <w:r w:rsidRPr="0083411C">
        <w:rPr>
          <w:color w:val="000000"/>
        </w:rPr>
        <w:t>расширение спектра игровых интересов ребенка за счет использования всего  многообразия детских игр и пр. </w:t>
      </w:r>
    </w:p>
    <w:p w:rsidR="00A12A06" w:rsidRPr="0083411C" w:rsidRDefault="00A12A06" w:rsidP="0083411C">
      <w:pPr>
        <w:spacing w:before="289"/>
        <w:ind w:right="465"/>
        <w:jc w:val="both"/>
      </w:pPr>
      <w:r w:rsidRPr="0083411C">
        <w:rPr>
          <w:b/>
          <w:bCs/>
          <w:color w:val="000000"/>
        </w:rPr>
        <w:t xml:space="preserve">Коммуникативная деятельность </w:t>
      </w:r>
      <w:r w:rsidRPr="0083411C">
        <w:rPr>
          <w:color w:val="000000"/>
        </w:rPr>
        <w:t>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развитию общения со взрослыми и сверстниками, развитию всех компонентов устной  речи. </w:t>
      </w:r>
    </w:p>
    <w:tbl>
      <w:tblPr>
        <w:tblW w:w="0" w:type="auto"/>
        <w:tblCellMar>
          <w:top w:w="15" w:type="dxa"/>
          <w:left w:w="15" w:type="dxa"/>
          <w:bottom w:w="15" w:type="dxa"/>
          <w:right w:w="15" w:type="dxa"/>
        </w:tblCellMar>
        <w:tblLook w:val="00A0"/>
      </w:tblPr>
      <w:tblGrid>
        <w:gridCol w:w="3486"/>
        <w:gridCol w:w="3489"/>
        <w:gridCol w:w="2566"/>
      </w:tblGrid>
      <w:tr w:rsidR="00A12A06" w:rsidRPr="0083411C" w:rsidTr="0083411C">
        <w:trPr>
          <w:trHeight w:val="286"/>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right="2625"/>
              <w:jc w:val="right"/>
            </w:pPr>
            <w:r w:rsidRPr="0083411C">
              <w:rPr>
                <w:b/>
                <w:bCs/>
                <w:color w:val="000000"/>
              </w:rPr>
              <w:t>Формы образовательной деятельности</w:t>
            </w:r>
          </w:p>
        </w:tc>
      </w:tr>
      <w:tr w:rsidR="00A12A06" w:rsidRPr="0083411C" w:rsidTr="0083411C">
        <w:trPr>
          <w:trHeight w:val="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Организованная  </w:t>
            </w:r>
          </w:p>
          <w:p w:rsidR="00A12A06" w:rsidRPr="0083411C" w:rsidRDefault="00A12A06" w:rsidP="0083411C">
            <w:pPr>
              <w:ind w:left="116"/>
            </w:pPr>
            <w:r w:rsidRPr="0083411C">
              <w:rPr>
                <w:color w:val="000000"/>
              </w:rPr>
              <w:t>образовательная  </w:t>
            </w:r>
          </w:p>
          <w:p w:rsidR="00A12A06" w:rsidRPr="0083411C" w:rsidRDefault="00A12A06" w:rsidP="0083411C">
            <w:pPr>
              <w:ind w:left="111"/>
            </w:pPr>
            <w:r w:rsidRPr="0083411C">
              <w:rPr>
                <w:color w:val="000000"/>
              </w:rPr>
              <w:t>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Образовательная  </w:t>
            </w:r>
          </w:p>
          <w:p w:rsidR="00A12A06" w:rsidRPr="0083411C" w:rsidRDefault="00A12A06" w:rsidP="0083411C">
            <w:pPr>
              <w:ind w:left="108" w:right="682" w:firstLine="4"/>
            </w:pPr>
            <w:r w:rsidRPr="0083411C">
              <w:rPr>
                <w:color w:val="000000"/>
              </w:rPr>
              <w:t>деятельность в ходе  режимных</w:t>
            </w:r>
            <w:r>
              <w:rPr>
                <w:color w:val="000000"/>
              </w:rPr>
              <w:t xml:space="preserve"> </w:t>
            </w:r>
            <w:r w:rsidRPr="0083411C">
              <w:rPr>
                <w:color w:val="000000"/>
              </w:rPr>
              <w:t>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Самостоятельная  </w:t>
            </w:r>
          </w:p>
          <w:p w:rsidR="00A12A06" w:rsidRPr="0083411C" w:rsidRDefault="00A12A06" w:rsidP="0083411C">
            <w:pPr>
              <w:ind w:left="111"/>
            </w:pPr>
            <w:r w:rsidRPr="0083411C">
              <w:rPr>
                <w:color w:val="000000"/>
              </w:rPr>
              <w:t>деятельность ребенка</w:t>
            </w:r>
          </w:p>
        </w:tc>
      </w:tr>
      <w:tr w:rsidR="00A12A06" w:rsidRPr="0083411C" w:rsidTr="0083411C">
        <w:trPr>
          <w:trHeight w:val="283"/>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right="3290"/>
              <w:jc w:val="right"/>
            </w:pPr>
            <w:r w:rsidRPr="0083411C">
              <w:rPr>
                <w:b/>
                <w:bCs/>
                <w:color w:val="000000"/>
              </w:rPr>
              <w:t>Формы организации детей</w:t>
            </w:r>
          </w:p>
        </w:tc>
      </w:tr>
      <w:tr w:rsidR="00A12A06" w:rsidRPr="0083411C" w:rsidTr="0083411C">
        <w:trPr>
          <w:trHeight w:val="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Групповые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Индивидуальные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Подгрупповые</w:t>
            </w:r>
          </w:p>
        </w:tc>
      </w:tr>
      <w:tr w:rsidR="00A12A06" w:rsidRPr="0083411C" w:rsidTr="0083411C">
        <w:trPr>
          <w:trHeight w:val="33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Наблюдение </w:t>
            </w:r>
          </w:p>
          <w:p w:rsidR="00A12A06" w:rsidRPr="0083411C" w:rsidRDefault="00A12A06" w:rsidP="0083411C">
            <w:pPr>
              <w:ind w:left="117"/>
            </w:pPr>
            <w:r w:rsidRPr="0083411C">
              <w:rPr>
                <w:color w:val="000000"/>
              </w:rPr>
              <w:t>- Чтение </w:t>
            </w:r>
          </w:p>
          <w:p w:rsidR="00A12A06" w:rsidRPr="0083411C" w:rsidRDefault="00A12A06" w:rsidP="0083411C">
            <w:pPr>
              <w:ind w:left="117"/>
            </w:pPr>
            <w:r w:rsidRPr="0083411C">
              <w:rPr>
                <w:color w:val="000000"/>
              </w:rPr>
              <w:t>- Игра </w:t>
            </w:r>
          </w:p>
          <w:p w:rsidR="00A12A06" w:rsidRPr="0083411C" w:rsidRDefault="00A12A06" w:rsidP="0083411C">
            <w:pPr>
              <w:ind w:left="117"/>
            </w:pPr>
            <w:r w:rsidRPr="0083411C">
              <w:rPr>
                <w:color w:val="000000"/>
              </w:rPr>
              <w:t>- Игровоеупражнение </w:t>
            </w:r>
          </w:p>
          <w:p w:rsidR="00A12A06" w:rsidRPr="0083411C" w:rsidRDefault="00A12A06" w:rsidP="0083411C">
            <w:pPr>
              <w:ind w:left="117"/>
            </w:pPr>
            <w:r w:rsidRPr="0083411C">
              <w:rPr>
                <w:color w:val="000000"/>
              </w:rPr>
              <w:t>- Проблемнаяситуация </w:t>
            </w:r>
          </w:p>
          <w:p w:rsidR="00A12A06" w:rsidRPr="0083411C" w:rsidRDefault="00A12A06" w:rsidP="0083411C">
            <w:pPr>
              <w:ind w:left="117"/>
            </w:pPr>
            <w:r w:rsidRPr="0083411C">
              <w:rPr>
                <w:color w:val="000000"/>
              </w:rPr>
              <w:t>- Беседа </w:t>
            </w:r>
          </w:p>
          <w:p w:rsidR="00A12A06" w:rsidRPr="0083411C" w:rsidRDefault="00A12A06" w:rsidP="0083411C">
            <w:pPr>
              <w:ind w:left="113" w:right="60" w:firstLine="4"/>
            </w:pPr>
            <w:r w:rsidRPr="0083411C">
              <w:rPr>
                <w:color w:val="000000"/>
              </w:rPr>
              <w:t>- Совместная с воспитателем  игра </w:t>
            </w:r>
          </w:p>
          <w:p w:rsidR="00A12A06" w:rsidRPr="0083411C" w:rsidRDefault="00A12A06" w:rsidP="0083411C">
            <w:pPr>
              <w:spacing w:before="6"/>
              <w:ind w:left="117"/>
            </w:pPr>
            <w:r w:rsidRPr="0083411C">
              <w:rPr>
                <w:color w:val="000000"/>
              </w:rPr>
              <w:t>- Совместная со  </w:t>
            </w:r>
          </w:p>
          <w:p w:rsidR="00A12A06" w:rsidRPr="0083411C" w:rsidRDefault="00A12A06" w:rsidP="0083411C">
            <w:pPr>
              <w:ind w:left="116"/>
            </w:pPr>
            <w:r w:rsidRPr="0083411C">
              <w:rPr>
                <w:color w:val="000000"/>
              </w:rPr>
              <w:t>сверстниками игра </w:t>
            </w:r>
          </w:p>
          <w:p w:rsidR="00A12A06" w:rsidRPr="0083411C" w:rsidRDefault="00A12A06" w:rsidP="0083411C">
            <w:pPr>
              <w:ind w:left="117"/>
            </w:pPr>
            <w:r w:rsidRPr="0083411C">
              <w:rPr>
                <w:color w:val="000000"/>
              </w:rPr>
              <w:t>- Индивидуальная игра </w:t>
            </w:r>
          </w:p>
          <w:p w:rsidR="00A12A06" w:rsidRPr="0083411C" w:rsidRDefault="00A12A06" w:rsidP="0083411C">
            <w:pPr>
              <w:ind w:left="117"/>
            </w:pPr>
            <w:r w:rsidRPr="0083411C">
              <w:rPr>
                <w:color w:val="000000"/>
              </w:rPr>
              <w:t>- Праздник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Игровоеупражнение </w:t>
            </w:r>
          </w:p>
          <w:p w:rsidR="00A12A06" w:rsidRPr="0083411C" w:rsidRDefault="00A12A06" w:rsidP="0083411C">
            <w:pPr>
              <w:ind w:left="113" w:right="55" w:firstLine="4"/>
            </w:pPr>
            <w:r w:rsidRPr="0083411C">
              <w:rPr>
                <w:color w:val="000000"/>
              </w:rPr>
              <w:t>- Совместная с воспитателем  игра </w:t>
            </w:r>
          </w:p>
          <w:p w:rsidR="00A12A06" w:rsidRPr="0083411C" w:rsidRDefault="00A12A06" w:rsidP="0083411C">
            <w:pPr>
              <w:spacing w:before="6"/>
              <w:ind w:left="117"/>
            </w:pPr>
            <w:r w:rsidRPr="0083411C">
              <w:rPr>
                <w:color w:val="000000"/>
              </w:rPr>
              <w:t>- Совместная со  </w:t>
            </w:r>
          </w:p>
          <w:p w:rsidR="00A12A06" w:rsidRPr="0083411C" w:rsidRDefault="00A12A06" w:rsidP="0083411C">
            <w:pPr>
              <w:ind w:left="116"/>
            </w:pPr>
            <w:r w:rsidRPr="0083411C">
              <w:rPr>
                <w:color w:val="000000"/>
              </w:rPr>
              <w:t>сверстниками игра </w:t>
            </w:r>
          </w:p>
          <w:p w:rsidR="00A12A06" w:rsidRPr="0083411C" w:rsidRDefault="00A12A06" w:rsidP="0083411C">
            <w:pPr>
              <w:ind w:left="117"/>
            </w:pPr>
            <w:r w:rsidRPr="0083411C">
              <w:rPr>
                <w:color w:val="000000"/>
              </w:rPr>
              <w:t>- Индивидуальная игра </w:t>
            </w:r>
          </w:p>
          <w:p w:rsidR="00A12A06" w:rsidRPr="0083411C" w:rsidRDefault="00A12A06" w:rsidP="0083411C">
            <w:pPr>
              <w:ind w:left="111" w:right="384" w:firstLine="6"/>
            </w:pPr>
            <w:r w:rsidRPr="0083411C">
              <w:rPr>
                <w:color w:val="000000"/>
              </w:rPr>
              <w:t>- Ситуативный разговор с  детьми </w:t>
            </w:r>
          </w:p>
          <w:p w:rsidR="00A12A06" w:rsidRPr="0083411C" w:rsidRDefault="00A12A06" w:rsidP="0083411C">
            <w:pPr>
              <w:spacing w:before="6"/>
              <w:ind w:left="117" w:right="325"/>
            </w:pPr>
            <w:r w:rsidRPr="0083411C">
              <w:rPr>
                <w:color w:val="000000"/>
              </w:rPr>
              <w:t>- Педагогическая ситуация - Беседа </w:t>
            </w:r>
          </w:p>
          <w:p w:rsidR="00A12A06" w:rsidRPr="0083411C" w:rsidRDefault="00A12A06" w:rsidP="0083411C">
            <w:pPr>
              <w:spacing w:before="6"/>
              <w:ind w:left="114" w:right="645" w:firstLine="4"/>
            </w:pPr>
            <w:r w:rsidRPr="0083411C">
              <w:rPr>
                <w:color w:val="000000"/>
              </w:rPr>
              <w:t>- Ситуация морального  выбора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Разнообразные виды  </w:t>
            </w:r>
          </w:p>
          <w:p w:rsidR="00A12A06" w:rsidRPr="0083411C" w:rsidRDefault="00A12A06" w:rsidP="0083411C">
            <w:pPr>
              <w:ind w:left="111"/>
            </w:pPr>
            <w:r w:rsidRPr="0083411C">
              <w:rPr>
                <w:color w:val="000000"/>
              </w:rPr>
              <w:t>деятельности во всех  </w:t>
            </w:r>
          </w:p>
          <w:p w:rsidR="00A12A06" w:rsidRPr="0083411C" w:rsidRDefault="00A12A06" w:rsidP="0083411C">
            <w:pPr>
              <w:ind w:left="109"/>
            </w:pPr>
            <w:r w:rsidRPr="0083411C">
              <w:rPr>
                <w:color w:val="000000"/>
              </w:rPr>
              <w:t>уголках активности группы</w:t>
            </w:r>
          </w:p>
        </w:tc>
      </w:tr>
      <w:tr w:rsidR="00A12A06" w:rsidRPr="0083411C" w:rsidTr="0083411C">
        <w:trPr>
          <w:trHeight w:val="11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Экскурсия </w:t>
            </w:r>
          </w:p>
          <w:p w:rsidR="00A12A06" w:rsidRPr="0083411C" w:rsidRDefault="00A12A06" w:rsidP="0083411C">
            <w:pPr>
              <w:ind w:left="117" w:right="418"/>
            </w:pPr>
            <w:r w:rsidRPr="0083411C">
              <w:rPr>
                <w:color w:val="000000"/>
              </w:rPr>
              <w:t>- Детское проектирование - Коллективное  </w:t>
            </w:r>
          </w:p>
          <w:p w:rsidR="00A12A06" w:rsidRPr="0083411C" w:rsidRDefault="00A12A06" w:rsidP="0083411C">
            <w:pPr>
              <w:spacing w:before="6"/>
              <w:ind w:left="116"/>
            </w:pPr>
            <w:r w:rsidRPr="0083411C">
              <w:rPr>
                <w:color w:val="000000"/>
              </w:rPr>
              <w:t>обобщающее занятие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Проектная 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tc>
      </w:tr>
    </w:tbl>
    <w:p w:rsidR="00A12A06" w:rsidRPr="0083411C" w:rsidRDefault="00A12A06" w:rsidP="0083411C">
      <w:pPr>
        <w:spacing w:after="240"/>
      </w:pPr>
    </w:p>
    <w:p w:rsidR="00A12A06" w:rsidRDefault="00A12A06" w:rsidP="006A3496">
      <w:pPr>
        <w:ind w:right="440"/>
        <w:jc w:val="both"/>
        <w:rPr>
          <w:color w:val="000000"/>
        </w:rPr>
      </w:pPr>
      <w:r w:rsidRPr="0083411C">
        <w:rPr>
          <w:b/>
          <w:bCs/>
          <w:color w:val="000000"/>
        </w:rPr>
        <w:t xml:space="preserve">Познавательно-исследовательская деятельность </w:t>
      </w:r>
      <w:r w:rsidRPr="0083411C">
        <w:rPr>
          <w:color w:val="000000"/>
        </w:rPr>
        <w:t>организуется с целью развития у  ребенка познавательных интересов, его интеллектуального развития. Основная задача  данного вида деятельности – формирование целостной картины мира, расширение кругозора. </w:t>
      </w:r>
    </w:p>
    <w:p w:rsidR="00A12A06" w:rsidRDefault="00A12A06" w:rsidP="006A3496">
      <w:pPr>
        <w:ind w:right="440"/>
        <w:jc w:val="both"/>
        <w:rPr>
          <w:color w:val="000000"/>
        </w:rPr>
      </w:pPr>
    </w:p>
    <w:p w:rsidR="00A12A06" w:rsidRDefault="00A12A06" w:rsidP="006A3496">
      <w:pPr>
        <w:ind w:right="440"/>
        <w:jc w:val="both"/>
        <w:rPr>
          <w:color w:val="000000"/>
        </w:rPr>
      </w:pPr>
    </w:p>
    <w:p w:rsidR="00A12A06" w:rsidRPr="0083411C" w:rsidRDefault="00A12A06" w:rsidP="006A3496">
      <w:pPr>
        <w:ind w:right="440"/>
        <w:jc w:val="both"/>
      </w:pPr>
    </w:p>
    <w:tbl>
      <w:tblPr>
        <w:tblW w:w="0" w:type="auto"/>
        <w:tblCellMar>
          <w:top w:w="15" w:type="dxa"/>
          <w:left w:w="15" w:type="dxa"/>
          <w:bottom w:w="15" w:type="dxa"/>
          <w:right w:w="15" w:type="dxa"/>
        </w:tblCellMar>
        <w:tblLook w:val="00A0"/>
      </w:tblPr>
      <w:tblGrid>
        <w:gridCol w:w="3622"/>
        <w:gridCol w:w="3626"/>
        <w:gridCol w:w="2293"/>
      </w:tblGrid>
      <w:tr w:rsidR="00A12A06" w:rsidRPr="0083411C" w:rsidTr="0083411C">
        <w:trPr>
          <w:trHeight w:val="288"/>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образовательной деятельности</w:t>
            </w:r>
          </w:p>
        </w:tc>
      </w:tr>
      <w:tr w:rsidR="00A12A06" w:rsidRPr="0083411C" w:rsidTr="0083411C">
        <w:trPr>
          <w:trHeight w:val="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Организованная  </w:t>
            </w:r>
          </w:p>
          <w:p w:rsidR="00A12A06" w:rsidRPr="0083411C" w:rsidRDefault="00A12A06" w:rsidP="0083411C">
            <w:pPr>
              <w:ind w:left="116"/>
            </w:pPr>
            <w:r w:rsidRPr="0083411C">
              <w:rPr>
                <w:color w:val="000000"/>
              </w:rPr>
              <w:t>образовательная  </w:t>
            </w:r>
          </w:p>
          <w:p w:rsidR="00A12A06" w:rsidRPr="0083411C" w:rsidRDefault="00A12A06" w:rsidP="0083411C">
            <w:pPr>
              <w:ind w:left="111"/>
            </w:pPr>
            <w:r w:rsidRPr="0083411C">
              <w:rPr>
                <w:color w:val="000000"/>
              </w:rPr>
              <w:t>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Образовательная  </w:t>
            </w:r>
          </w:p>
          <w:p w:rsidR="00A12A06" w:rsidRPr="0083411C" w:rsidRDefault="00A12A06" w:rsidP="0083411C">
            <w:pPr>
              <w:ind w:left="108" w:right="46" w:firstLine="4"/>
            </w:pPr>
            <w:r w:rsidRPr="0083411C">
              <w:rPr>
                <w:color w:val="000000"/>
              </w:rPr>
              <w:t>деятельность в ходе  режимныхмоментов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Самостоятельная  </w:t>
            </w:r>
          </w:p>
          <w:p w:rsidR="00A12A06" w:rsidRPr="0083411C" w:rsidRDefault="00A12A06" w:rsidP="0083411C">
            <w:pPr>
              <w:ind w:left="111"/>
            </w:pPr>
            <w:r w:rsidRPr="0083411C">
              <w:rPr>
                <w:color w:val="000000"/>
              </w:rPr>
              <w:t>деятельность ребенка</w:t>
            </w:r>
          </w:p>
        </w:tc>
      </w:tr>
      <w:tr w:rsidR="00A12A06" w:rsidRPr="0083411C" w:rsidTr="0083411C">
        <w:trPr>
          <w:trHeight w:val="288"/>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организации детей</w:t>
            </w:r>
          </w:p>
        </w:tc>
      </w:tr>
      <w:tr w:rsidR="00A12A06" w:rsidRPr="0083411C" w:rsidTr="0083411C">
        <w:trPr>
          <w:trHeight w:val="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Групповые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Индивидуальные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Подгрупповые</w:t>
            </w:r>
          </w:p>
        </w:tc>
      </w:tr>
      <w:tr w:rsidR="00A12A06" w:rsidRPr="0083411C" w:rsidTr="0083411C">
        <w:trPr>
          <w:trHeight w:val="498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right="655"/>
            </w:pPr>
            <w:r w:rsidRPr="0083411C">
              <w:rPr>
                <w:color w:val="000000"/>
              </w:rPr>
              <w:t>- Сюжетно-ролеваяигра - Рассматривание </w:t>
            </w:r>
          </w:p>
          <w:p w:rsidR="00A12A06" w:rsidRPr="0083411C" w:rsidRDefault="00A12A06" w:rsidP="0083411C">
            <w:pPr>
              <w:spacing w:before="12"/>
              <w:ind w:left="117"/>
            </w:pPr>
            <w:r w:rsidRPr="0083411C">
              <w:rPr>
                <w:color w:val="000000"/>
              </w:rPr>
              <w:t>- Наблюдение </w:t>
            </w:r>
          </w:p>
          <w:p w:rsidR="00A12A06" w:rsidRPr="0083411C" w:rsidRDefault="00A12A06" w:rsidP="0083411C">
            <w:pPr>
              <w:ind w:left="117"/>
            </w:pPr>
            <w:r w:rsidRPr="0083411C">
              <w:rPr>
                <w:color w:val="000000"/>
              </w:rPr>
              <w:t>- Чтение </w:t>
            </w:r>
          </w:p>
          <w:p w:rsidR="00A12A06" w:rsidRPr="0083411C" w:rsidRDefault="00A12A06" w:rsidP="0083411C">
            <w:pPr>
              <w:ind w:left="117" w:right="114"/>
            </w:pPr>
            <w:r w:rsidRPr="0083411C">
              <w:rPr>
                <w:color w:val="000000"/>
              </w:rPr>
              <w:t>- Игра-экспериментирование - Развивающаяигра </w:t>
            </w:r>
          </w:p>
          <w:p w:rsidR="00A12A06" w:rsidRPr="0083411C" w:rsidRDefault="00A12A06" w:rsidP="0083411C">
            <w:pPr>
              <w:spacing w:before="6"/>
              <w:ind w:left="117"/>
            </w:pPr>
            <w:r w:rsidRPr="0083411C">
              <w:rPr>
                <w:color w:val="000000"/>
              </w:rPr>
              <w:t>- Экскурсия </w:t>
            </w:r>
          </w:p>
          <w:p w:rsidR="00A12A06" w:rsidRPr="0083411C" w:rsidRDefault="00A12A06" w:rsidP="0083411C">
            <w:pPr>
              <w:ind w:left="117"/>
            </w:pPr>
            <w:r w:rsidRPr="0083411C">
              <w:rPr>
                <w:color w:val="000000"/>
              </w:rPr>
              <w:t>- Конструирование </w:t>
            </w:r>
          </w:p>
          <w:p w:rsidR="00A12A06" w:rsidRPr="0083411C" w:rsidRDefault="00A12A06" w:rsidP="0083411C">
            <w:pPr>
              <w:ind w:left="117"/>
            </w:pPr>
            <w:r w:rsidRPr="0083411C">
              <w:rPr>
                <w:color w:val="000000"/>
              </w:rPr>
              <w:t>- Исследовательская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17"/>
            </w:pPr>
            <w:r w:rsidRPr="0083411C">
              <w:rPr>
                <w:color w:val="000000"/>
              </w:rPr>
              <w:t>- Рассказ </w:t>
            </w:r>
          </w:p>
          <w:p w:rsidR="00A12A06" w:rsidRPr="0083411C" w:rsidRDefault="00A12A06" w:rsidP="0083411C">
            <w:pPr>
              <w:ind w:left="117"/>
            </w:pPr>
            <w:r w:rsidRPr="0083411C">
              <w:rPr>
                <w:color w:val="000000"/>
              </w:rPr>
              <w:t>- Беседа </w:t>
            </w:r>
          </w:p>
          <w:p w:rsidR="00A12A06" w:rsidRPr="0083411C" w:rsidRDefault="00A12A06" w:rsidP="0083411C">
            <w:pPr>
              <w:ind w:left="117"/>
            </w:pPr>
            <w:r w:rsidRPr="0083411C">
              <w:rPr>
                <w:color w:val="000000"/>
              </w:rPr>
              <w:t>- Коллекционирование </w:t>
            </w:r>
          </w:p>
          <w:p w:rsidR="00A12A06" w:rsidRPr="0083411C" w:rsidRDefault="00A12A06" w:rsidP="0083411C">
            <w:pPr>
              <w:ind w:left="117" w:right="479"/>
            </w:pPr>
            <w:r w:rsidRPr="0083411C">
              <w:rPr>
                <w:color w:val="000000"/>
              </w:rPr>
              <w:t>- Детскоепроектирование - Экспериментирование - Проблемнаяситуация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right="650"/>
            </w:pPr>
            <w:r w:rsidRPr="0083411C">
              <w:rPr>
                <w:color w:val="000000"/>
              </w:rPr>
              <w:t>- Сюжетно-ролеваяигра - Рассматривание </w:t>
            </w:r>
          </w:p>
          <w:p w:rsidR="00A12A06" w:rsidRPr="0083411C" w:rsidRDefault="00A12A06" w:rsidP="0083411C">
            <w:pPr>
              <w:spacing w:before="12"/>
              <w:ind w:left="117"/>
            </w:pPr>
            <w:r w:rsidRPr="0083411C">
              <w:rPr>
                <w:color w:val="000000"/>
              </w:rPr>
              <w:t>- Наблюдение </w:t>
            </w:r>
          </w:p>
          <w:p w:rsidR="00A12A06" w:rsidRPr="0083411C" w:rsidRDefault="00A12A06" w:rsidP="0083411C">
            <w:pPr>
              <w:ind w:left="117"/>
            </w:pPr>
            <w:r w:rsidRPr="0083411C">
              <w:rPr>
                <w:color w:val="000000"/>
              </w:rPr>
              <w:t>- Чтение </w:t>
            </w:r>
          </w:p>
          <w:p w:rsidR="00A12A06" w:rsidRPr="0083411C" w:rsidRDefault="00A12A06" w:rsidP="0083411C">
            <w:pPr>
              <w:ind w:left="117" w:right="109"/>
            </w:pPr>
            <w:r w:rsidRPr="0083411C">
              <w:rPr>
                <w:color w:val="000000"/>
              </w:rPr>
              <w:t>- Игра-экспериментирование - Развивающаяигра </w:t>
            </w:r>
          </w:p>
          <w:p w:rsidR="00A12A06" w:rsidRPr="0083411C" w:rsidRDefault="00A12A06" w:rsidP="0083411C">
            <w:pPr>
              <w:spacing w:before="6"/>
              <w:ind w:left="111" w:right="384" w:firstLine="6"/>
            </w:pPr>
            <w:r w:rsidRPr="0083411C">
              <w:rPr>
                <w:color w:val="000000"/>
              </w:rPr>
              <w:t>- Ситуативный разговор с  детьми </w:t>
            </w:r>
          </w:p>
          <w:p w:rsidR="00A12A06" w:rsidRPr="0083411C" w:rsidRDefault="00A12A06" w:rsidP="0083411C">
            <w:pPr>
              <w:spacing w:before="6"/>
              <w:ind w:left="117"/>
            </w:pPr>
            <w:r w:rsidRPr="0083411C">
              <w:rPr>
                <w:color w:val="000000"/>
              </w:rPr>
              <w:t>- Экскурсия </w:t>
            </w:r>
          </w:p>
          <w:p w:rsidR="00A12A06" w:rsidRPr="0083411C" w:rsidRDefault="00A12A06" w:rsidP="0083411C">
            <w:pPr>
              <w:ind w:left="117"/>
            </w:pPr>
            <w:r w:rsidRPr="0083411C">
              <w:rPr>
                <w:color w:val="000000"/>
              </w:rPr>
              <w:t>- Конструирование </w:t>
            </w:r>
          </w:p>
          <w:p w:rsidR="00A12A06" w:rsidRPr="0083411C" w:rsidRDefault="00A12A06" w:rsidP="0083411C">
            <w:pPr>
              <w:ind w:left="117"/>
            </w:pPr>
            <w:r w:rsidRPr="0083411C">
              <w:rPr>
                <w:color w:val="000000"/>
              </w:rPr>
              <w:t>- Исследовательская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17"/>
            </w:pPr>
            <w:r w:rsidRPr="0083411C">
              <w:rPr>
                <w:color w:val="000000"/>
              </w:rPr>
              <w:t>- Рассказ </w:t>
            </w:r>
          </w:p>
          <w:p w:rsidR="00A12A06" w:rsidRPr="0083411C" w:rsidRDefault="00A12A06" w:rsidP="0083411C">
            <w:pPr>
              <w:ind w:left="117"/>
            </w:pPr>
            <w:r w:rsidRPr="0083411C">
              <w:rPr>
                <w:color w:val="000000"/>
              </w:rPr>
              <w:t>- Беседа </w:t>
            </w:r>
          </w:p>
          <w:p w:rsidR="00A12A06" w:rsidRPr="0083411C" w:rsidRDefault="00A12A06" w:rsidP="0083411C">
            <w:pPr>
              <w:ind w:left="117"/>
            </w:pPr>
            <w:r w:rsidRPr="0083411C">
              <w:rPr>
                <w:color w:val="000000"/>
              </w:rPr>
              <w:t>- Создание коллекций </w:t>
            </w:r>
          </w:p>
          <w:p w:rsidR="00A12A06" w:rsidRPr="0083411C" w:rsidRDefault="00A12A06" w:rsidP="0083411C">
            <w:pPr>
              <w:ind w:left="117" w:right="504"/>
            </w:pPr>
            <w:r w:rsidRPr="0083411C">
              <w:rPr>
                <w:color w:val="000000"/>
              </w:rPr>
              <w:t>- Проектнаядеятельность - Экспериментирование - Проблемнаяситуация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Разнообразные виды  </w:t>
            </w:r>
          </w:p>
          <w:p w:rsidR="00A12A06" w:rsidRPr="0083411C" w:rsidRDefault="00A12A06" w:rsidP="0083411C">
            <w:pPr>
              <w:ind w:left="111"/>
            </w:pPr>
            <w:r w:rsidRPr="0083411C">
              <w:rPr>
                <w:color w:val="000000"/>
              </w:rPr>
              <w:t>деятельности во всех  </w:t>
            </w:r>
          </w:p>
          <w:p w:rsidR="00A12A06" w:rsidRPr="0083411C" w:rsidRDefault="00A12A06" w:rsidP="0083411C">
            <w:pPr>
              <w:ind w:left="109"/>
            </w:pPr>
            <w:r w:rsidRPr="0083411C">
              <w:rPr>
                <w:color w:val="000000"/>
              </w:rPr>
              <w:t>уголках активности группы</w:t>
            </w:r>
          </w:p>
        </w:tc>
      </w:tr>
    </w:tbl>
    <w:p w:rsidR="00A12A06" w:rsidRPr="0083411C" w:rsidRDefault="00A12A06" w:rsidP="0083411C">
      <w:pPr>
        <w:spacing w:after="240"/>
      </w:pPr>
    </w:p>
    <w:p w:rsidR="00A12A06" w:rsidRPr="0083411C" w:rsidRDefault="00A12A06" w:rsidP="00024398">
      <w:pPr>
        <w:jc w:val="both"/>
      </w:pPr>
      <w:r w:rsidRPr="0083411C">
        <w:rPr>
          <w:b/>
          <w:bCs/>
          <w:color w:val="000000"/>
        </w:rPr>
        <w:t xml:space="preserve">Восприятие художественной литературы </w:t>
      </w:r>
      <w:r w:rsidRPr="0083411C">
        <w:rPr>
          <w:color w:val="000000"/>
        </w:rPr>
        <w:t>направлено на формирование у них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Ребенок учится быть слушателем, бережно обращаться с  книгами.</w:t>
      </w:r>
    </w:p>
    <w:tbl>
      <w:tblPr>
        <w:tblW w:w="0" w:type="auto"/>
        <w:tblCellMar>
          <w:top w:w="15" w:type="dxa"/>
          <w:left w:w="15" w:type="dxa"/>
          <w:bottom w:w="15" w:type="dxa"/>
          <w:right w:w="15" w:type="dxa"/>
        </w:tblCellMar>
        <w:tblLook w:val="00A0"/>
      </w:tblPr>
      <w:tblGrid>
        <w:gridCol w:w="2126"/>
        <w:gridCol w:w="4609"/>
        <w:gridCol w:w="2527"/>
      </w:tblGrid>
      <w:tr w:rsidR="00A12A06" w:rsidRPr="0083411C" w:rsidTr="0083411C">
        <w:trPr>
          <w:trHeight w:val="283"/>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образовательной деятельности</w:t>
            </w:r>
          </w:p>
        </w:tc>
      </w:tr>
      <w:tr w:rsidR="00A12A06" w:rsidRPr="0083411C" w:rsidTr="0083411C">
        <w:trPr>
          <w:trHeight w:val="84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Организованная  </w:t>
            </w:r>
          </w:p>
          <w:p w:rsidR="00A12A06" w:rsidRPr="0083411C" w:rsidRDefault="00A12A06" w:rsidP="0083411C">
            <w:pPr>
              <w:ind w:left="116"/>
            </w:pPr>
            <w:r w:rsidRPr="0083411C">
              <w:rPr>
                <w:color w:val="000000"/>
              </w:rPr>
              <w:t>образовательная  </w:t>
            </w:r>
          </w:p>
          <w:p w:rsidR="00A12A06" w:rsidRPr="0083411C" w:rsidRDefault="00A12A06" w:rsidP="0083411C">
            <w:pPr>
              <w:ind w:left="111"/>
            </w:pPr>
            <w:r w:rsidRPr="0083411C">
              <w:rPr>
                <w:color w:val="000000"/>
              </w:rPr>
              <w:t>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Образовательная  </w:t>
            </w:r>
          </w:p>
          <w:p w:rsidR="00A12A06" w:rsidRPr="0083411C" w:rsidRDefault="00A12A06" w:rsidP="0083411C">
            <w:pPr>
              <w:ind w:left="108" w:right="46" w:firstLine="4"/>
            </w:pPr>
            <w:r w:rsidRPr="0083411C">
              <w:rPr>
                <w:color w:val="000000"/>
              </w:rPr>
              <w:t>деятельность в ходе  режимныхмоментов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Самостоятельная  </w:t>
            </w:r>
          </w:p>
          <w:p w:rsidR="00A12A06" w:rsidRPr="0083411C" w:rsidRDefault="00A12A06" w:rsidP="0083411C">
            <w:pPr>
              <w:ind w:left="111"/>
            </w:pPr>
            <w:r w:rsidRPr="0083411C">
              <w:rPr>
                <w:color w:val="000000"/>
              </w:rPr>
              <w:t>деятельность ребенка</w:t>
            </w:r>
          </w:p>
        </w:tc>
      </w:tr>
      <w:tr w:rsidR="00A12A06" w:rsidRPr="0083411C" w:rsidTr="0083411C">
        <w:trPr>
          <w:trHeight w:val="286"/>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организации детей</w:t>
            </w:r>
          </w:p>
        </w:tc>
      </w:tr>
      <w:tr w:rsidR="00A12A06" w:rsidRPr="0083411C" w:rsidTr="0083411C">
        <w:trPr>
          <w:trHeight w:val="8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Групповые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Индивидуальные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Подгрупповые</w:t>
            </w:r>
          </w:p>
        </w:tc>
      </w:tr>
    </w:tbl>
    <w:p w:rsidR="00A12A06" w:rsidRPr="0083411C" w:rsidRDefault="00A12A06" w:rsidP="0083411C">
      <w:pPr>
        <w:spacing w:after="240"/>
      </w:pPr>
    </w:p>
    <w:p w:rsidR="00A12A06" w:rsidRPr="0083411C" w:rsidRDefault="00A12A06" w:rsidP="0083411C">
      <w:pPr>
        <w:ind w:right="492"/>
        <w:jc w:val="right"/>
      </w:pPr>
      <w:r w:rsidRPr="0083411C">
        <w:rPr>
          <w:color w:val="000000"/>
          <w:sz w:val="22"/>
          <w:szCs w:val="22"/>
        </w:rPr>
        <w:t>27 </w:t>
      </w:r>
    </w:p>
    <w:tbl>
      <w:tblPr>
        <w:tblW w:w="0" w:type="auto"/>
        <w:tblCellMar>
          <w:top w:w="15" w:type="dxa"/>
          <w:left w:w="15" w:type="dxa"/>
          <w:bottom w:w="15" w:type="dxa"/>
          <w:right w:w="15" w:type="dxa"/>
        </w:tblCellMar>
        <w:tblLook w:val="00A0"/>
      </w:tblPr>
      <w:tblGrid>
        <w:gridCol w:w="2094"/>
        <w:gridCol w:w="3966"/>
        <w:gridCol w:w="3481"/>
      </w:tblGrid>
      <w:tr w:rsidR="00A12A06" w:rsidRPr="0083411C" w:rsidTr="0083411C">
        <w:trPr>
          <w:trHeight w:val="304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Чтение </w:t>
            </w:r>
          </w:p>
          <w:p w:rsidR="00A12A06" w:rsidRPr="0083411C" w:rsidRDefault="00A12A06" w:rsidP="0083411C">
            <w:pPr>
              <w:ind w:left="117"/>
            </w:pPr>
            <w:r w:rsidRPr="0083411C">
              <w:rPr>
                <w:color w:val="000000"/>
              </w:rPr>
              <w:t>- Обсуждение </w:t>
            </w:r>
          </w:p>
          <w:p w:rsidR="00A12A06" w:rsidRPr="0083411C" w:rsidRDefault="00A12A06" w:rsidP="0083411C">
            <w:pPr>
              <w:ind w:left="117"/>
            </w:pPr>
            <w:r w:rsidRPr="0083411C">
              <w:rPr>
                <w:color w:val="000000"/>
              </w:rPr>
              <w:t>- Рассказ </w:t>
            </w:r>
          </w:p>
          <w:p w:rsidR="00A12A06" w:rsidRPr="0083411C" w:rsidRDefault="00A12A06" w:rsidP="0083411C">
            <w:pPr>
              <w:ind w:left="117"/>
            </w:pPr>
            <w:r w:rsidRPr="0083411C">
              <w:rPr>
                <w:color w:val="000000"/>
              </w:rPr>
              <w:t>- Беседа </w:t>
            </w:r>
          </w:p>
          <w:p w:rsidR="00A12A06" w:rsidRPr="0083411C" w:rsidRDefault="00A12A06" w:rsidP="0083411C">
            <w:pPr>
              <w:ind w:left="117"/>
            </w:pPr>
            <w:r w:rsidRPr="0083411C">
              <w:rPr>
                <w:color w:val="000000"/>
              </w:rPr>
              <w:t>- Игра </w:t>
            </w:r>
          </w:p>
          <w:p w:rsidR="00A12A06" w:rsidRPr="0083411C" w:rsidRDefault="00A12A06" w:rsidP="0083411C">
            <w:pPr>
              <w:ind w:left="117"/>
            </w:pPr>
            <w:r w:rsidRPr="0083411C">
              <w:rPr>
                <w:color w:val="000000"/>
              </w:rPr>
              <w:t>- Инсценирование </w:t>
            </w:r>
          </w:p>
          <w:p w:rsidR="00A12A06" w:rsidRPr="0083411C" w:rsidRDefault="00A12A06" w:rsidP="0083411C">
            <w:pPr>
              <w:ind w:left="117"/>
            </w:pPr>
            <w:r w:rsidRPr="0083411C">
              <w:rPr>
                <w:color w:val="000000"/>
              </w:rPr>
              <w:t>- Викторина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1" w:right="384" w:firstLine="6"/>
            </w:pPr>
            <w:r w:rsidRPr="0083411C">
              <w:rPr>
                <w:color w:val="000000"/>
              </w:rPr>
              <w:t>- Ситуативный разговор с  детьми </w:t>
            </w:r>
          </w:p>
          <w:p w:rsidR="00A12A06" w:rsidRPr="0083411C" w:rsidRDefault="00A12A06" w:rsidP="0083411C">
            <w:pPr>
              <w:spacing w:before="16"/>
              <w:ind w:left="109" w:right="454" w:firstLine="8"/>
            </w:pPr>
            <w:r w:rsidRPr="0083411C">
              <w:rPr>
                <w:color w:val="000000"/>
              </w:rPr>
              <w:t>- Игра(сюжетно-ролевая,  театрализованная) </w:t>
            </w:r>
          </w:p>
          <w:p w:rsidR="00A12A06" w:rsidRPr="0083411C" w:rsidRDefault="00A12A06" w:rsidP="0083411C">
            <w:pPr>
              <w:spacing w:before="6"/>
              <w:ind w:left="117"/>
            </w:pPr>
            <w:r w:rsidRPr="0083411C">
              <w:rPr>
                <w:color w:val="000000"/>
              </w:rPr>
              <w:t>- Продуктивная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17"/>
            </w:pPr>
            <w:r w:rsidRPr="0083411C">
              <w:rPr>
                <w:color w:val="000000"/>
              </w:rPr>
              <w:t>- Беседа </w:t>
            </w:r>
          </w:p>
          <w:p w:rsidR="00A12A06" w:rsidRPr="0083411C" w:rsidRDefault="00A12A06" w:rsidP="0083411C">
            <w:pPr>
              <w:ind w:left="117"/>
            </w:pPr>
            <w:r w:rsidRPr="0083411C">
              <w:rPr>
                <w:color w:val="000000"/>
              </w:rPr>
              <w:t>- Сочинениез агадок </w:t>
            </w:r>
          </w:p>
          <w:p w:rsidR="00A12A06" w:rsidRPr="0083411C" w:rsidRDefault="00A12A06" w:rsidP="0083411C">
            <w:pPr>
              <w:ind w:left="117"/>
            </w:pPr>
            <w:r w:rsidRPr="0083411C">
              <w:rPr>
                <w:color w:val="000000"/>
              </w:rPr>
              <w:t>- Проблемная ситуация </w:t>
            </w:r>
          </w:p>
          <w:p w:rsidR="00A12A06" w:rsidRPr="0083411C" w:rsidRDefault="00A12A06" w:rsidP="0083411C">
            <w:pPr>
              <w:ind w:left="117"/>
            </w:pPr>
            <w:r w:rsidRPr="0083411C">
              <w:rPr>
                <w:color w:val="000000"/>
              </w:rPr>
              <w:t>- Использование </w:t>
            </w:r>
          </w:p>
          <w:p w:rsidR="00A12A06" w:rsidRPr="0083411C" w:rsidRDefault="00A12A06" w:rsidP="0083411C">
            <w:pPr>
              <w:ind w:left="108"/>
            </w:pPr>
            <w:r w:rsidRPr="0083411C">
              <w:rPr>
                <w:color w:val="000000"/>
              </w:rPr>
              <w:t>различных видов театра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Игра </w:t>
            </w:r>
          </w:p>
          <w:p w:rsidR="00A12A06" w:rsidRPr="0083411C" w:rsidRDefault="00A12A06" w:rsidP="0083411C">
            <w:pPr>
              <w:ind w:left="117"/>
            </w:pPr>
            <w:r w:rsidRPr="0083411C">
              <w:rPr>
                <w:color w:val="000000"/>
              </w:rPr>
              <w:t>- Продуктивная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17"/>
            </w:pPr>
            <w:r w:rsidRPr="0083411C">
              <w:rPr>
                <w:color w:val="000000"/>
              </w:rPr>
              <w:t>- Рассматривание </w:t>
            </w:r>
          </w:p>
          <w:p w:rsidR="00A12A06" w:rsidRPr="0083411C" w:rsidRDefault="00A12A06" w:rsidP="0083411C">
            <w:pPr>
              <w:ind w:left="117"/>
            </w:pPr>
            <w:r w:rsidRPr="0083411C">
              <w:rPr>
                <w:color w:val="000000"/>
              </w:rPr>
              <w:t>- Самостоятельная  </w:t>
            </w:r>
          </w:p>
          <w:p w:rsidR="00A12A06" w:rsidRPr="0083411C" w:rsidRDefault="00A12A06" w:rsidP="0083411C">
            <w:pPr>
              <w:ind w:left="111" w:right="641" w:hanging="6"/>
            </w:pPr>
            <w:r w:rsidRPr="0083411C">
              <w:rPr>
                <w:color w:val="000000"/>
              </w:rPr>
              <w:t>деятельность в уголках  активности  </w:t>
            </w:r>
          </w:p>
          <w:p w:rsidR="00A12A06" w:rsidRPr="0083411C" w:rsidRDefault="00A12A06" w:rsidP="0083411C">
            <w:pPr>
              <w:spacing w:before="6"/>
              <w:ind w:left="120"/>
            </w:pPr>
            <w:r w:rsidRPr="0083411C">
              <w:rPr>
                <w:color w:val="000000"/>
              </w:rPr>
              <w:t>(рассматривание,  </w:t>
            </w:r>
          </w:p>
          <w:p w:rsidR="00A12A06" w:rsidRPr="0083411C" w:rsidRDefault="00A12A06" w:rsidP="0083411C">
            <w:pPr>
              <w:ind w:left="113"/>
            </w:pPr>
            <w:r w:rsidRPr="0083411C">
              <w:rPr>
                <w:color w:val="000000"/>
              </w:rPr>
              <w:t>инсценировка ит.п.)</w:t>
            </w:r>
          </w:p>
        </w:tc>
      </w:tr>
    </w:tbl>
    <w:p w:rsidR="00A12A06" w:rsidRPr="0083411C" w:rsidRDefault="00A12A06" w:rsidP="0083411C">
      <w:pPr>
        <w:spacing w:after="240"/>
      </w:pPr>
    </w:p>
    <w:p w:rsidR="00A12A06" w:rsidRPr="0083411C" w:rsidRDefault="00A12A06" w:rsidP="00024398">
      <w:pPr>
        <w:jc w:val="both"/>
      </w:pPr>
      <w:r w:rsidRPr="0083411C">
        <w:rPr>
          <w:b/>
          <w:bCs/>
          <w:color w:val="000000"/>
        </w:rPr>
        <w:t xml:space="preserve">Самообслуживание и бытовой труд </w:t>
      </w:r>
      <w:r w:rsidRPr="0083411C">
        <w:rPr>
          <w:color w:val="000000"/>
        </w:rPr>
        <w:t>организуется с целью формирования у  ребенка положительного отношения к труду, через ознакомление детей с трудом  взрослых и непосредственного участия ребенка в посильной трудовой деятельности в  детском саду и дома. Основными задачами при организации труда являются воспитание  у ребенка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ребенка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w:t>
      </w:r>
    </w:p>
    <w:p w:rsidR="00A12A06" w:rsidRPr="0083411C" w:rsidRDefault="00A12A06" w:rsidP="0083411C">
      <w:pPr>
        <w:spacing w:before="16"/>
        <w:ind w:left="729"/>
      </w:pPr>
      <w:r w:rsidRPr="0083411C">
        <w:rPr>
          <w:color w:val="000000"/>
        </w:rPr>
        <w:t>  </w:t>
      </w:r>
    </w:p>
    <w:tbl>
      <w:tblPr>
        <w:tblW w:w="0" w:type="auto"/>
        <w:tblCellMar>
          <w:top w:w="15" w:type="dxa"/>
          <w:left w:w="15" w:type="dxa"/>
          <w:bottom w:w="15" w:type="dxa"/>
          <w:right w:w="15" w:type="dxa"/>
        </w:tblCellMar>
        <w:tblLook w:val="00A0"/>
      </w:tblPr>
      <w:tblGrid>
        <w:gridCol w:w="5135"/>
        <w:gridCol w:w="4406"/>
      </w:tblGrid>
      <w:tr w:rsidR="00A12A06" w:rsidRPr="0083411C" w:rsidTr="0083411C">
        <w:trPr>
          <w:trHeight w:val="28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образовательной деятельности</w:t>
            </w:r>
          </w:p>
        </w:tc>
      </w:tr>
      <w:tr w:rsidR="00A12A06" w:rsidRPr="0083411C" w:rsidTr="0083411C">
        <w:trPr>
          <w:trHeight w:val="5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08" w:right="46" w:firstLine="9"/>
            </w:pPr>
            <w:r w:rsidRPr="0083411C">
              <w:rPr>
                <w:color w:val="000000"/>
              </w:rPr>
              <w:t>Образовательная деятельность в ходе  режимныхмоментов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21"/>
            </w:pPr>
            <w:r w:rsidRPr="0083411C">
              <w:rPr>
                <w:color w:val="000000"/>
              </w:rPr>
              <w:t>Самостоятельная деятельность ребенка</w:t>
            </w:r>
          </w:p>
        </w:tc>
      </w:tr>
      <w:tr w:rsidR="00A12A06" w:rsidRPr="0083411C" w:rsidTr="0083411C">
        <w:trPr>
          <w:trHeight w:val="28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организации детей</w:t>
            </w:r>
          </w:p>
        </w:tc>
      </w:tr>
      <w:tr w:rsidR="00A12A06" w:rsidRPr="0083411C" w:rsidTr="0083411C">
        <w:trPr>
          <w:trHeight w:val="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Подгрупповые  </w:t>
            </w:r>
          </w:p>
          <w:p w:rsidR="00A12A06" w:rsidRPr="0083411C" w:rsidRDefault="00A12A06" w:rsidP="0083411C">
            <w:pPr>
              <w:ind w:left="117"/>
            </w:pPr>
            <w:r w:rsidRPr="0083411C">
              <w:rPr>
                <w:color w:val="000000"/>
              </w:rPr>
              <w:t>Индивидуальные</w:t>
            </w:r>
          </w:p>
        </w:tc>
      </w:tr>
      <w:tr w:rsidR="00A12A06" w:rsidRPr="0083411C" w:rsidTr="0083411C">
        <w:trPr>
          <w:trHeight w:val="3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Совместныедействия </w:t>
            </w:r>
          </w:p>
          <w:p w:rsidR="00A12A06" w:rsidRPr="0083411C" w:rsidRDefault="00A12A06" w:rsidP="0083411C">
            <w:pPr>
              <w:ind w:left="117"/>
            </w:pPr>
            <w:r w:rsidRPr="0083411C">
              <w:rPr>
                <w:color w:val="000000"/>
              </w:rPr>
              <w:t>- Наблюдения </w:t>
            </w:r>
          </w:p>
          <w:p w:rsidR="00A12A06" w:rsidRPr="0083411C" w:rsidRDefault="00A12A06" w:rsidP="0083411C">
            <w:pPr>
              <w:ind w:left="117"/>
            </w:pPr>
            <w:r w:rsidRPr="0083411C">
              <w:rPr>
                <w:color w:val="000000"/>
              </w:rPr>
              <w:t>- Поручения </w:t>
            </w:r>
          </w:p>
          <w:p w:rsidR="00A12A06" w:rsidRPr="0083411C" w:rsidRDefault="00A12A06" w:rsidP="0083411C">
            <w:pPr>
              <w:ind w:left="117"/>
            </w:pPr>
            <w:r w:rsidRPr="0083411C">
              <w:rPr>
                <w:color w:val="000000"/>
              </w:rPr>
              <w:t>- Беседа </w:t>
            </w:r>
          </w:p>
          <w:p w:rsidR="00A12A06" w:rsidRPr="0083411C" w:rsidRDefault="00A12A06" w:rsidP="0083411C">
            <w:pPr>
              <w:ind w:left="117"/>
            </w:pPr>
            <w:r w:rsidRPr="0083411C">
              <w:rPr>
                <w:color w:val="000000"/>
              </w:rPr>
              <w:t>- Чтение </w:t>
            </w:r>
          </w:p>
          <w:p w:rsidR="00A12A06" w:rsidRPr="0083411C" w:rsidRDefault="00A12A06" w:rsidP="0083411C">
            <w:pPr>
              <w:ind w:left="111" w:right="603" w:firstLine="6"/>
            </w:pPr>
            <w:r w:rsidRPr="0083411C">
              <w:rPr>
                <w:color w:val="000000"/>
              </w:rPr>
              <w:t>- Совместная деятельность взрослого и  детей </w:t>
            </w:r>
          </w:p>
          <w:p w:rsidR="00A12A06" w:rsidRPr="0083411C" w:rsidRDefault="00A12A06" w:rsidP="0083411C">
            <w:pPr>
              <w:spacing w:before="6"/>
              <w:ind w:left="109"/>
            </w:pPr>
            <w:r w:rsidRPr="0083411C">
              <w:rPr>
                <w:color w:val="000000"/>
              </w:rPr>
              <w:t>тематического характера </w:t>
            </w:r>
          </w:p>
          <w:p w:rsidR="00A12A06" w:rsidRPr="0083411C" w:rsidRDefault="00A12A06" w:rsidP="0083411C">
            <w:pPr>
              <w:ind w:left="117"/>
            </w:pPr>
            <w:r w:rsidRPr="0083411C">
              <w:rPr>
                <w:color w:val="000000"/>
              </w:rPr>
              <w:t>- Рассматривание </w:t>
            </w:r>
          </w:p>
          <w:p w:rsidR="00A12A06" w:rsidRPr="0083411C" w:rsidRDefault="00A12A06" w:rsidP="0083411C">
            <w:pPr>
              <w:ind w:left="117"/>
            </w:pPr>
            <w:r w:rsidRPr="0083411C">
              <w:rPr>
                <w:color w:val="000000"/>
              </w:rPr>
              <w:t>- Дежурство </w:t>
            </w:r>
          </w:p>
          <w:p w:rsidR="00A12A06" w:rsidRPr="0083411C" w:rsidRDefault="00A12A06" w:rsidP="0083411C">
            <w:pPr>
              <w:ind w:left="117"/>
            </w:pPr>
            <w:r w:rsidRPr="0083411C">
              <w:rPr>
                <w:color w:val="000000"/>
              </w:rPr>
              <w:t>- Игра </w:t>
            </w:r>
          </w:p>
          <w:p w:rsidR="00A12A06" w:rsidRPr="0083411C" w:rsidRDefault="00A12A06" w:rsidP="0083411C">
            <w:pPr>
              <w:ind w:left="117"/>
            </w:pPr>
            <w:r w:rsidRPr="0083411C">
              <w:rPr>
                <w:color w:val="000000"/>
              </w:rPr>
              <w:t>- Экскурсия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22"/>
            </w:pPr>
            <w:r w:rsidRPr="0083411C">
              <w:rPr>
                <w:color w:val="000000"/>
              </w:rPr>
              <w:t>- Разнообразные виды трудовой  </w:t>
            </w:r>
          </w:p>
          <w:p w:rsidR="00A12A06" w:rsidRPr="0083411C" w:rsidRDefault="00A12A06" w:rsidP="0083411C">
            <w:pPr>
              <w:ind w:left="116" w:right="50"/>
            </w:pPr>
            <w:r w:rsidRPr="0083411C">
              <w:rPr>
                <w:color w:val="000000"/>
              </w:rPr>
              <w:t>деятельности во всех уголках активности  группы</w:t>
            </w:r>
          </w:p>
        </w:tc>
      </w:tr>
    </w:tbl>
    <w:p w:rsidR="00A12A06" w:rsidRPr="0083411C" w:rsidRDefault="00A12A06" w:rsidP="0083411C">
      <w:pPr>
        <w:spacing w:after="240"/>
      </w:pPr>
    </w:p>
    <w:p w:rsidR="00A12A06" w:rsidRPr="0083411C" w:rsidRDefault="00A12A06" w:rsidP="00024398">
      <w:pPr>
        <w:jc w:val="both"/>
      </w:pPr>
      <w:r w:rsidRPr="0083411C">
        <w:rPr>
          <w:b/>
          <w:bCs/>
          <w:color w:val="000000"/>
        </w:rPr>
        <w:t xml:space="preserve">Изобразительная и конструктивно-модельная деятельность </w:t>
      </w:r>
      <w:r w:rsidRPr="0083411C">
        <w:rPr>
          <w:color w:val="000000"/>
        </w:rPr>
        <w:t>направлена на  формирование у ребенка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A12A06" w:rsidRPr="0083411C" w:rsidRDefault="00A12A06" w:rsidP="0083411C">
      <w:pPr>
        <w:spacing w:before="580"/>
        <w:ind w:right="492"/>
        <w:jc w:val="right"/>
      </w:pPr>
      <w:r w:rsidRPr="0083411C">
        <w:rPr>
          <w:color w:val="000000"/>
          <w:sz w:val="22"/>
          <w:szCs w:val="22"/>
        </w:rPr>
        <w:t>28 </w:t>
      </w:r>
    </w:p>
    <w:tbl>
      <w:tblPr>
        <w:tblW w:w="0" w:type="auto"/>
        <w:tblCellMar>
          <w:top w:w="15" w:type="dxa"/>
          <w:left w:w="15" w:type="dxa"/>
          <w:bottom w:w="15" w:type="dxa"/>
          <w:right w:w="15" w:type="dxa"/>
        </w:tblCellMar>
        <w:tblLook w:val="00A0"/>
      </w:tblPr>
      <w:tblGrid>
        <w:gridCol w:w="3698"/>
        <w:gridCol w:w="2690"/>
        <w:gridCol w:w="3153"/>
      </w:tblGrid>
      <w:tr w:rsidR="00A12A06" w:rsidRPr="0083411C" w:rsidTr="0083411C">
        <w:trPr>
          <w:trHeight w:val="29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образовательной деятельности</w:t>
            </w:r>
          </w:p>
        </w:tc>
      </w:tr>
      <w:tr w:rsidR="00A12A06" w:rsidRPr="0083411C" w:rsidTr="0083411C">
        <w:trPr>
          <w:trHeight w:val="8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Организованная  </w:t>
            </w:r>
          </w:p>
          <w:p w:rsidR="00A12A06" w:rsidRPr="0083411C" w:rsidRDefault="00A12A06" w:rsidP="0083411C">
            <w:pPr>
              <w:ind w:left="116"/>
            </w:pPr>
            <w:r w:rsidRPr="0083411C">
              <w:rPr>
                <w:color w:val="000000"/>
              </w:rPr>
              <w:t>образовательная  </w:t>
            </w:r>
          </w:p>
          <w:p w:rsidR="00A12A06" w:rsidRPr="0083411C" w:rsidRDefault="00A12A06" w:rsidP="0083411C">
            <w:pPr>
              <w:ind w:left="111"/>
            </w:pPr>
            <w:r w:rsidRPr="0083411C">
              <w:rPr>
                <w:color w:val="000000"/>
              </w:rPr>
              <w:t>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Образовательная  </w:t>
            </w:r>
          </w:p>
          <w:p w:rsidR="00A12A06" w:rsidRPr="0083411C" w:rsidRDefault="00A12A06" w:rsidP="0083411C">
            <w:pPr>
              <w:ind w:left="108" w:right="46" w:firstLine="4"/>
            </w:pPr>
            <w:r w:rsidRPr="0083411C">
              <w:rPr>
                <w:color w:val="000000"/>
              </w:rPr>
              <w:t>деятельность в ходе  режимныхмоментов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Самостоятельная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08"/>
            </w:pPr>
            <w:r w:rsidRPr="0083411C">
              <w:rPr>
                <w:color w:val="000000"/>
              </w:rPr>
              <w:t>ребенка</w:t>
            </w:r>
          </w:p>
        </w:tc>
      </w:tr>
      <w:tr w:rsidR="00A12A06" w:rsidRPr="0083411C" w:rsidTr="0083411C">
        <w:trPr>
          <w:trHeight w:val="288"/>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организации детей</w:t>
            </w:r>
          </w:p>
        </w:tc>
      </w:tr>
      <w:tr w:rsidR="00A12A06" w:rsidRPr="0083411C" w:rsidTr="0083411C">
        <w:trPr>
          <w:trHeight w:val="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Групповые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Индивидуальные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Подгрупповые</w:t>
            </w:r>
          </w:p>
        </w:tc>
      </w:tr>
      <w:tr w:rsidR="00A12A06" w:rsidRPr="0083411C" w:rsidTr="0083411C">
        <w:trPr>
          <w:trHeight w:val="663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Занятия (рисование,  </w:t>
            </w:r>
          </w:p>
          <w:p w:rsidR="00A12A06" w:rsidRPr="0083411C" w:rsidRDefault="00A12A06" w:rsidP="0083411C">
            <w:pPr>
              <w:ind w:left="117"/>
            </w:pPr>
            <w:r w:rsidRPr="0083411C">
              <w:rPr>
                <w:color w:val="000000"/>
              </w:rPr>
              <w:t>аппликация,  </w:t>
            </w:r>
          </w:p>
          <w:p w:rsidR="00A12A06" w:rsidRPr="0083411C" w:rsidRDefault="00A12A06" w:rsidP="0083411C">
            <w:pPr>
              <w:ind w:left="111"/>
            </w:pPr>
            <w:r w:rsidRPr="0083411C">
              <w:rPr>
                <w:color w:val="000000"/>
              </w:rPr>
              <w:t>художественное  </w:t>
            </w:r>
          </w:p>
          <w:p w:rsidR="00A12A06" w:rsidRPr="0083411C" w:rsidRDefault="00A12A06" w:rsidP="0083411C">
            <w:pPr>
              <w:ind w:left="113" w:right="602" w:hanging="4"/>
            </w:pPr>
            <w:r w:rsidRPr="0083411C">
              <w:rPr>
                <w:color w:val="000000"/>
              </w:rPr>
              <w:t>конструирование,лепка) - Изготовление </w:t>
            </w:r>
          </w:p>
          <w:p w:rsidR="00A12A06" w:rsidRPr="0083411C" w:rsidRDefault="00A12A06" w:rsidP="0083411C">
            <w:pPr>
              <w:spacing w:before="3"/>
              <w:ind w:left="109" w:right="534" w:hanging="4"/>
            </w:pPr>
            <w:r w:rsidRPr="0083411C">
              <w:rPr>
                <w:color w:val="000000"/>
              </w:rPr>
              <w:t>украшений, декораций,  подарков, предметов для игр </w:t>
            </w:r>
          </w:p>
          <w:p w:rsidR="00A12A06" w:rsidRPr="0083411C" w:rsidRDefault="00A12A06" w:rsidP="0083411C">
            <w:pPr>
              <w:spacing w:before="6"/>
              <w:ind w:left="117" w:right="640"/>
            </w:pPr>
            <w:r w:rsidRPr="0083411C">
              <w:rPr>
                <w:color w:val="000000"/>
              </w:rPr>
              <w:t>- Экспериментирование - Рассматривание  </w:t>
            </w:r>
          </w:p>
          <w:p w:rsidR="00A12A06" w:rsidRPr="0083411C" w:rsidRDefault="00A12A06" w:rsidP="0083411C">
            <w:pPr>
              <w:spacing w:before="6"/>
              <w:ind w:left="111"/>
            </w:pPr>
            <w:r w:rsidRPr="0083411C">
              <w:rPr>
                <w:color w:val="000000"/>
              </w:rPr>
              <w:t>эстетически  </w:t>
            </w:r>
          </w:p>
          <w:p w:rsidR="00A12A06" w:rsidRPr="0083411C" w:rsidRDefault="00A12A06" w:rsidP="0083411C">
            <w:pPr>
              <w:ind w:left="113"/>
            </w:pPr>
            <w:r w:rsidRPr="0083411C">
              <w:rPr>
                <w:color w:val="000000"/>
              </w:rPr>
              <w:t>привлекательных  </w:t>
            </w:r>
          </w:p>
          <w:p w:rsidR="00A12A06" w:rsidRPr="0083411C" w:rsidRDefault="00A12A06" w:rsidP="0083411C">
            <w:pPr>
              <w:ind w:left="108" w:right="403" w:firstLine="9"/>
            </w:pPr>
            <w:r w:rsidRPr="0083411C">
              <w:rPr>
                <w:color w:val="000000"/>
              </w:rPr>
              <w:t>объектов природы, быта,  произведений и искусства - Игры (дидактические,  строительные, сюжетно ролевые) </w:t>
            </w:r>
          </w:p>
          <w:p w:rsidR="00A12A06" w:rsidRPr="0083411C" w:rsidRDefault="00A12A06" w:rsidP="0083411C">
            <w:pPr>
              <w:spacing w:before="9"/>
              <w:ind w:left="117"/>
            </w:pPr>
            <w:r w:rsidRPr="0083411C">
              <w:rPr>
                <w:color w:val="000000"/>
              </w:rPr>
              <w:t>- Тематические досуги </w:t>
            </w:r>
          </w:p>
          <w:p w:rsidR="00A12A06" w:rsidRPr="0083411C" w:rsidRDefault="00A12A06" w:rsidP="0083411C">
            <w:pPr>
              <w:ind w:left="117"/>
            </w:pPr>
            <w:r w:rsidRPr="0083411C">
              <w:rPr>
                <w:color w:val="000000"/>
              </w:rPr>
              <w:t>- Выставки работ  </w:t>
            </w:r>
          </w:p>
          <w:p w:rsidR="00A12A06" w:rsidRPr="0083411C" w:rsidRDefault="00A12A06" w:rsidP="0083411C">
            <w:pPr>
              <w:ind w:left="111"/>
            </w:pPr>
            <w:r w:rsidRPr="0083411C">
              <w:rPr>
                <w:color w:val="000000"/>
              </w:rPr>
              <w:t>декоративно </w:t>
            </w:r>
          </w:p>
          <w:p w:rsidR="00A12A06" w:rsidRPr="0083411C" w:rsidRDefault="00A12A06" w:rsidP="0083411C">
            <w:pPr>
              <w:ind w:left="113"/>
            </w:pPr>
            <w:r w:rsidRPr="0083411C">
              <w:rPr>
                <w:color w:val="000000"/>
              </w:rPr>
              <w:t>прикладного </w:t>
            </w:r>
          </w:p>
          <w:p w:rsidR="00A12A06" w:rsidRPr="0083411C" w:rsidRDefault="00A12A06" w:rsidP="0083411C">
            <w:pPr>
              <w:ind w:left="113"/>
            </w:pPr>
            <w:r w:rsidRPr="0083411C">
              <w:rPr>
                <w:color w:val="000000"/>
              </w:rPr>
              <w:t>искусства, </w:t>
            </w:r>
          </w:p>
          <w:p w:rsidR="00A12A06" w:rsidRPr="0083411C" w:rsidRDefault="00A12A06" w:rsidP="0083411C">
            <w:pPr>
              <w:ind w:left="108"/>
            </w:pPr>
            <w:r w:rsidRPr="0083411C">
              <w:rPr>
                <w:color w:val="000000"/>
              </w:rPr>
              <w:t>репродукций  </w:t>
            </w:r>
          </w:p>
          <w:p w:rsidR="00A12A06" w:rsidRPr="0083411C" w:rsidRDefault="00A12A06" w:rsidP="0083411C">
            <w:pPr>
              <w:ind w:left="113"/>
            </w:pPr>
            <w:r w:rsidRPr="0083411C">
              <w:rPr>
                <w:color w:val="000000"/>
              </w:rPr>
              <w:t>произведений живописи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Наблюдение </w:t>
            </w:r>
          </w:p>
          <w:p w:rsidR="00A12A06" w:rsidRPr="0083411C" w:rsidRDefault="00A12A06" w:rsidP="0083411C">
            <w:pPr>
              <w:ind w:left="117"/>
            </w:pPr>
            <w:r w:rsidRPr="0083411C">
              <w:rPr>
                <w:color w:val="000000"/>
              </w:rPr>
              <w:t>- Рассматривание  </w:t>
            </w:r>
          </w:p>
          <w:p w:rsidR="00A12A06" w:rsidRPr="0083411C" w:rsidRDefault="00A12A06" w:rsidP="0083411C">
            <w:pPr>
              <w:ind w:left="111"/>
            </w:pPr>
            <w:r w:rsidRPr="0083411C">
              <w:rPr>
                <w:color w:val="000000"/>
              </w:rPr>
              <w:t>эстетически  </w:t>
            </w:r>
          </w:p>
          <w:p w:rsidR="00A12A06" w:rsidRPr="0083411C" w:rsidRDefault="00A12A06" w:rsidP="0083411C">
            <w:pPr>
              <w:ind w:left="113"/>
            </w:pPr>
            <w:r w:rsidRPr="0083411C">
              <w:rPr>
                <w:color w:val="000000"/>
              </w:rPr>
              <w:t>привлекательных  </w:t>
            </w:r>
          </w:p>
          <w:p w:rsidR="00A12A06" w:rsidRPr="0083411C" w:rsidRDefault="00A12A06" w:rsidP="0083411C">
            <w:pPr>
              <w:ind w:left="116"/>
            </w:pPr>
            <w:r w:rsidRPr="0083411C">
              <w:rPr>
                <w:color w:val="000000"/>
              </w:rPr>
              <w:t>объектов природы </w:t>
            </w:r>
          </w:p>
          <w:p w:rsidR="00A12A06" w:rsidRPr="0083411C" w:rsidRDefault="00A12A06" w:rsidP="0083411C">
            <w:pPr>
              <w:ind w:left="117"/>
            </w:pPr>
            <w:r w:rsidRPr="0083411C">
              <w:rPr>
                <w:color w:val="000000"/>
              </w:rPr>
              <w:t>- Игра </w:t>
            </w:r>
          </w:p>
          <w:p w:rsidR="00A12A06" w:rsidRPr="0083411C" w:rsidRDefault="00A12A06" w:rsidP="0083411C">
            <w:pPr>
              <w:ind w:left="117"/>
            </w:pPr>
            <w:r w:rsidRPr="0083411C">
              <w:rPr>
                <w:color w:val="000000"/>
              </w:rPr>
              <w:t>- Игровое упражнение </w:t>
            </w:r>
          </w:p>
          <w:p w:rsidR="00A12A06" w:rsidRPr="0083411C" w:rsidRDefault="00A12A06" w:rsidP="0083411C">
            <w:pPr>
              <w:ind w:left="113" w:right="169" w:firstLine="4"/>
            </w:pPr>
            <w:r w:rsidRPr="0083411C">
              <w:rPr>
                <w:color w:val="000000"/>
              </w:rPr>
              <w:t>- Проблемная ситуация - Конструирование из песка  и другого природного  </w:t>
            </w:r>
          </w:p>
          <w:p w:rsidR="00A12A06" w:rsidRPr="0083411C" w:rsidRDefault="00A12A06" w:rsidP="0083411C">
            <w:pPr>
              <w:spacing w:before="6"/>
              <w:ind w:left="113"/>
            </w:pPr>
            <w:r w:rsidRPr="0083411C">
              <w:rPr>
                <w:color w:val="000000"/>
              </w:rPr>
              <w:t>материала, из  </w:t>
            </w:r>
          </w:p>
          <w:p w:rsidR="00A12A06" w:rsidRPr="0083411C" w:rsidRDefault="00A12A06" w:rsidP="0083411C">
            <w:pPr>
              <w:ind w:left="113" w:right="496"/>
              <w:jc w:val="both"/>
            </w:pPr>
            <w:r w:rsidRPr="0083411C">
              <w:rPr>
                <w:color w:val="000000"/>
              </w:rPr>
              <w:t>конструкторов, кубиков,  пазлов, неоформленного  материала </w:t>
            </w:r>
          </w:p>
          <w:p w:rsidR="00A12A06" w:rsidRPr="0083411C" w:rsidRDefault="00A12A06" w:rsidP="0083411C">
            <w:pPr>
              <w:spacing w:before="6"/>
              <w:ind w:left="117"/>
            </w:pPr>
            <w:r w:rsidRPr="0083411C">
              <w:rPr>
                <w:color w:val="000000"/>
              </w:rPr>
              <w:t>- Обсуждение  </w:t>
            </w:r>
          </w:p>
          <w:p w:rsidR="00A12A06" w:rsidRPr="0083411C" w:rsidRDefault="00A12A06" w:rsidP="0083411C">
            <w:pPr>
              <w:ind w:left="118"/>
            </w:pPr>
            <w:r w:rsidRPr="0083411C">
              <w:rPr>
                <w:color w:val="000000"/>
              </w:rPr>
              <w:t>(произведений </w:t>
            </w:r>
          </w:p>
          <w:p w:rsidR="00A12A06" w:rsidRPr="0083411C" w:rsidRDefault="00A12A06" w:rsidP="0083411C">
            <w:pPr>
              <w:ind w:left="113"/>
            </w:pPr>
            <w:r w:rsidRPr="0083411C">
              <w:rPr>
                <w:color w:val="000000"/>
              </w:rPr>
              <w:t>искусства, средств  </w:t>
            </w:r>
          </w:p>
          <w:p w:rsidR="00A12A06" w:rsidRPr="0083411C" w:rsidRDefault="00A12A06" w:rsidP="0083411C">
            <w:pPr>
              <w:ind w:left="114"/>
            </w:pPr>
            <w:r w:rsidRPr="0083411C">
              <w:rPr>
                <w:color w:val="000000"/>
              </w:rPr>
              <w:t>выразительности и др.) </w:t>
            </w:r>
          </w:p>
          <w:p w:rsidR="00A12A06" w:rsidRPr="0083411C" w:rsidRDefault="00A12A06" w:rsidP="0083411C">
            <w:pPr>
              <w:ind w:left="117"/>
            </w:pPr>
            <w:r w:rsidRPr="0083411C">
              <w:rPr>
                <w:color w:val="000000"/>
              </w:rPr>
              <w:t>- Создание коллекций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Украшение  </w:t>
            </w:r>
          </w:p>
          <w:p w:rsidR="00A12A06" w:rsidRPr="0083411C" w:rsidRDefault="00A12A06" w:rsidP="0083411C">
            <w:pPr>
              <w:ind w:left="109"/>
            </w:pPr>
            <w:r w:rsidRPr="0083411C">
              <w:rPr>
                <w:color w:val="000000"/>
              </w:rPr>
              <w:t>личных  </w:t>
            </w:r>
          </w:p>
          <w:p w:rsidR="00A12A06" w:rsidRPr="0083411C" w:rsidRDefault="00A12A06" w:rsidP="0083411C">
            <w:pPr>
              <w:ind w:left="113"/>
            </w:pPr>
            <w:r w:rsidRPr="0083411C">
              <w:rPr>
                <w:color w:val="000000"/>
              </w:rPr>
              <w:t>предметов </w:t>
            </w:r>
          </w:p>
          <w:p w:rsidR="00A12A06" w:rsidRPr="0083411C" w:rsidRDefault="00A12A06" w:rsidP="0083411C">
            <w:pPr>
              <w:spacing w:before="1"/>
              <w:ind w:left="117"/>
            </w:pPr>
            <w:r w:rsidRPr="0083411C">
              <w:rPr>
                <w:color w:val="000000"/>
              </w:rPr>
              <w:t>- Игры  </w:t>
            </w:r>
          </w:p>
          <w:p w:rsidR="00A12A06" w:rsidRPr="0083411C" w:rsidRDefault="00A12A06" w:rsidP="0083411C">
            <w:pPr>
              <w:ind w:left="118"/>
            </w:pPr>
            <w:r w:rsidRPr="0083411C">
              <w:rPr>
                <w:color w:val="000000"/>
              </w:rPr>
              <w:t>(дидактические,  </w:t>
            </w:r>
          </w:p>
          <w:p w:rsidR="00A12A06" w:rsidRPr="0083411C" w:rsidRDefault="00A12A06" w:rsidP="0083411C">
            <w:pPr>
              <w:ind w:left="116"/>
            </w:pPr>
            <w:r w:rsidRPr="0083411C">
              <w:rPr>
                <w:color w:val="000000"/>
              </w:rPr>
              <w:t>строительные,  </w:t>
            </w:r>
          </w:p>
          <w:p w:rsidR="00A12A06" w:rsidRPr="0083411C" w:rsidRDefault="00A12A06" w:rsidP="0083411C">
            <w:pPr>
              <w:ind w:left="116"/>
            </w:pPr>
            <w:r w:rsidRPr="0083411C">
              <w:rPr>
                <w:color w:val="000000"/>
              </w:rPr>
              <w:t>сюжетно- ролевые) </w:t>
            </w:r>
          </w:p>
          <w:p w:rsidR="00A12A06" w:rsidRPr="0083411C" w:rsidRDefault="00A12A06" w:rsidP="0083411C">
            <w:pPr>
              <w:ind w:left="117"/>
            </w:pPr>
            <w:r w:rsidRPr="0083411C">
              <w:rPr>
                <w:color w:val="000000"/>
              </w:rPr>
              <w:t>- Рассматривание  </w:t>
            </w:r>
          </w:p>
          <w:p w:rsidR="00A12A06" w:rsidRPr="0083411C" w:rsidRDefault="00A12A06" w:rsidP="0083411C">
            <w:pPr>
              <w:ind w:left="111"/>
            </w:pPr>
            <w:r w:rsidRPr="0083411C">
              <w:rPr>
                <w:color w:val="000000"/>
              </w:rPr>
              <w:t>эстетически  </w:t>
            </w:r>
          </w:p>
          <w:p w:rsidR="00A12A06" w:rsidRPr="0083411C" w:rsidRDefault="00A12A06" w:rsidP="0083411C">
            <w:pPr>
              <w:ind w:left="109" w:right="382" w:firstLine="4"/>
            </w:pPr>
            <w:r w:rsidRPr="0083411C">
              <w:rPr>
                <w:color w:val="000000"/>
              </w:rPr>
              <w:t>привлекательныхобъек тов природы, быта,  </w:t>
            </w:r>
          </w:p>
          <w:p w:rsidR="00A12A06" w:rsidRPr="0083411C" w:rsidRDefault="00A12A06" w:rsidP="0083411C">
            <w:pPr>
              <w:spacing w:before="6"/>
              <w:ind w:left="113" w:right="328" w:hanging="4"/>
            </w:pPr>
            <w:r w:rsidRPr="0083411C">
              <w:rPr>
                <w:color w:val="000000"/>
              </w:rPr>
              <w:t>произведенийискусства - Самостоятельная  </w:t>
            </w:r>
          </w:p>
          <w:p w:rsidR="00A12A06" w:rsidRPr="0083411C" w:rsidRDefault="00A12A06" w:rsidP="0083411C">
            <w:pPr>
              <w:spacing w:before="6"/>
              <w:ind w:left="111"/>
            </w:pPr>
            <w:r w:rsidRPr="0083411C">
              <w:rPr>
                <w:color w:val="000000"/>
              </w:rPr>
              <w:t>деятельность  </w:t>
            </w:r>
          </w:p>
          <w:p w:rsidR="00A12A06" w:rsidRPr="0083411C" w:rsidRDefault="00A12A06" w:rsidP="0083411C">
            <w:pPr>
              <w:ind w:left="114"/>
            </w:pPr>
            <w:r w:rsidRPr="0083411C">
              <w:rPr>
                <w:color w:val="000000"/>
              </w:rPr>
              <w:t>вуголках </w:t>
            </w:r>
          </w:p>
          <w:p w:rsidR="00A12A06" w:rsidRPr="0083411C" w:rsidRDefault="00A12A06" w:rsidP="0083411C">
            <w:pPr>
              <w:ind w:left="180"/>
            </w:pPr>
            <w:r w:rsidRPr="0083411C">
              <w:rPr>
                <w:color w:val="000000"/>
              </w:rPr>
              <w:t>«Художественног </w:t>
            </w:r>
          </w:p>
          <w:p w:rsidR="00A12A06" w:rsidRPr="0083411C" w:rsidRDefault="00A12A06" w:rsidP="0083411C">
            <w:pPr>
              <w:ind w:left="116"/>
            </w:pPr>
            <w:r w:rsidRPr="0083411C">
              <w:rPr>
                <w:color w:val="000000"/>
              </w:rPr>
              <w:t>о творчества,  </w:t>
            </w:r>
          </w:p>
          <w:p w:rsidR="00A12A06" w:rsidRPr="0083411C" w:rsidRDefault="00A12A06" w:rsidP="0083411C">
            <w:pPr>
              <w:ind w:left="113"/>
            </w:pPr>
            <w:r w:rsidRPr="0083411C">
              <w:rPr>
                <w:color w:val="000000"/>
              </w:rPr>
              <w:t>конструирования  </w:t>
            </w:r>
          </w:p>
          <w:p w:rsidR="00A12A06" w:rsidRPr="0083411C" w:rsidRDefault="00A12A06" w:rsidP="0083411C">
            <w:pPr>
              <w:ind w:left="115"/>
            </w:pPr>
            <w:r w:rsidRPr="0083411C">
              <w:rPr>
                <w:color w:val="000000"/>
              </w:rPr>
              <w:t>»</w:t>
            </w:r>
          </w:p>
        </w:tc>
      </w:tr>
    </w:tbl>
    <w:p w:rsidR="00A12A06" w:rsidRPr="0083411C" w:rsidRDefault="00A12A06" w:rsidP="0083411C">
      <w:pPr>
        <w:spacing w:after="240"/>
      </w:pPr>
    </w:p>
    <w:p w:rsidR="00A12A06" w:rsidRPr="0083411C" w:rsidRDefault="00A12A06" w:rsidP="00024398">
      <w:pPr>
        <w:jc w:val="both"/>
      </w:pPr>
      <w:r w:rsidRPr="0083411C">
        <w:rPr>
          <w:color w:val="000000"/>
        </w:rPr>
        <w:t>- Проектнаядеятельность </w:t>
      </w:r>
    </w:p>
    <w:p w:rsidR="00A12A06" w:rsidRPr="0083411C" w:rsidRDefault="00A12A06" w:rsidP="00024398">
      <w:pPr>
        <w:jc w:val="both"/>
      </w:pPr>
      <w:r w:rsidRPr="0083411C">
        <w:rPr>
          <w:color w:val="000000"/>
        </w:rPr>
        <w:t>- Создание коллекций </w:t>
      </w:r>
    </w:p>
    <w:p w:rsidR="00A12A06" w:rsidRDefault="00A12A06" w:rsidP="00024398">
      <w:pPr>
        <w:ind w:firstLine="453"/>
        <w:jc w:val="both"/>
        <w:rPr>
          <w:color w:val="000000"/>
        </w:rPr>
      </w:pPr>
      <w:r w:rsidRPr="0083411C">
        <w:rPr>
          <w:b/>
          <w:bCs/>
          <w:color w:val="000000"/>
        </w:rPr>
        <w:t xml:space="preserve">Музыкальная деятельность </w:t>
      </w:r>
      <w:r w:rsidRPr="0083411C">
        <w:rPr>
          <w:color w:val="000000"/>
        </w:rPr>
        <w:t>организуется с ребенком ежедневно, в  определенное время и направлена на развитие у ребенка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r>
        <w:rPr>
          <w:color w:val="000000"/>
        </w:rPr>
        <w:t>-</w:t>
      </w:r>
      <w:r w:rsidRPr="0083411C">
        <w:rPr>
          <w:color w:val="000000"/>
        </w:rPr>
        <w:t>ритмические движения, танцевально-игровое творчество, игра на музыкальных  инструментах.</w:t>
      </w:r>
    </w:p>
    <w:p w:rsidR="00A12A06" w:rsidRPr="0083411C" w:rsidRDefault="00A12A06" w:rsidP="00024398">
      <w:pPr>
        <w:ind w:right="666" w:firstLine="453"/>
        <w:jc w:val="both"/>
      </w:pPr>
    </w:p>
    <w:tbl>
      <w:tblPr>
        <w:tblW w:w="0" w:type="auto"/>
        <w:tblCellMar>
          <w:top w:w="15" w:type="dxa"/>
          <w:left w:w="15" w:type="dxa"/>
          <w:bottom w:w="15" w:type="dxa"/>
          <w:right w:w="15" w:type="dxa"/>
        </w:tblCellMar>
        <w:tblLook w:val="00A0"/>
      </w:tblPr>
      <w:tblGrid>
        <w:gridCol w:w="2186"/>
        <w:gridCol w:w="4609"/>
        <w:gridCol w:w="2527"/>
      </w:tblGrid>
      <w:tr w:rsidR="00A12A06" w:rsidRPr="0083411C" w:rsidTr="0083411C">
        <w:trPr>
          <w:trHeight w:val="288"/>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образовательной деятельности</w:t>
            </w:r>
          </w:p>
        </w:tc>
      </w:tr>
      <w:tr w:rsidR="00A12A06" w:rsidRPr="0083411C" w:rsidTr="0083411C">
        <w:trPr>
          <w:trHeight w:val="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Организованная  </w:t>
            </w:r>
          </w:p>
          <w:p w:rsidR="00A12A06" w:rsidRPr="0083411C" w:rsidRDefault="00A12A06" w:rsidP="0083411C">
            <w:pPr>
              <w:ind w:left="116"/>
            </w:pPr>
            <w:r w:rsidRPr="0083411C">
              <w:rPr>
                <w:color w:val="000000"/>
              </w:rPr>
              <w:t>образовательная  </w:t>
            </w:r>
          </w:p>
          <w:p w:rsidR="00A12A06" w:rsidRPr="0083411C" w:rsidRDefault="00A12A06" w:rsidP="0083411C">
            <w:pPr>
              <w:ind w:left="111"/>
            </w:pPr>
            <w:r w:rsidRPr="0083411C">
              <w:rPr>
                <w:color w:val="000000"/>
              </w:rPr>
              <w:t>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Образовательная  </w:t>
            </w:r>
          </w:p>
          <w:p w:rsidR="00A12A06" w:rsidRPr="0083411C" w:rsidRDefault="00A12A06" w:rsidP="0083411C">
            <w:pPr>
              <w:ind w:left="108" w:right="46" w:firstLine="4"/>
            </w:pPr>
            <w:r w:rsidRPr="0083411C">
              <w:rPr>
                <w:color w:val="000000"/>
              </w:rPr>
              <w:t>деятельность в ходе  режимныхмоментов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Самостоятельная  </w:t>
            </w:r>
          </w:p>
          <w:p w:rsidR="00A12A06" w:rsidRPr="0083411C" w:rsidRDefault="00A12A06" w:rsidP="0083411C">
            <w:pPr>
              <w:ind w:left="111"/>
            </w:pPr>
            <w:r w:rsidRPr="0083411C">
              <w:rPr>
                <w:color w:val="000000"/>
              </w:rPr>
              <w:t>деятельность ребенка</w:t>
            </w:r>
          </w:p>
        </w:tc>
      </w:tr>
      <w:tr w:rsidR="00A12A06" w:rsidRPr="0083411C" w:rsidTr="0083411C">
        <w:trPr>
          <w:trHeight w:val="283"/>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организации детей</w:t>
            </w:r>
          </w:p>
        </w:tc>
      </w:tr>
      <w:tr w:rsidR="00A12A06" w:rsidRPr="0083411C" w:rsidTr="0083411C">
        <w:trPr>
          <w:trHeight w:val="8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Групповые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Индивидуальные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Подгрупповые</w:t>
            </w:r>
          </w:p>
        </w:tc>
      </w:tr>
    </w:tbl>
    <w:p w:rsidR="00A12A06" w:rsidRPr="0083411C" w:rsidRDefault="00A12A06" w:rsidP="0083411C">
      <w:pPr>
        <w:spacing w:after="240"/>
      </w:pPr>
    </w:p>
    <w:p w:rsidR="00A12A06" w:rsidRPr="0083411C" w:rsidRDefault="00A12A06" w:rsidP="0083411C">
      <w:pPr>
        <w:ind w:right="492"/>
        <w:jc w:val="right"/>
      </w:pPr>
      <w:r w:rsidRPr="0083411C">
        <w:rPr>
          <w:color w:val="000000"/>
          <w:sz w:val="22"/>
          <w:szCs w:val="22"/>
        </w:rPr>
        <w:t>29 </w:t>
      </w:r>
    </w:p>
    <w:tbl>
      <w:tblPr>
        <w:tblW w:w="0" w:type="auto"/>
        <w:tblCellMar>
          <w:top w:w="15" w:type="dxa"/>
          <w:left w:w="15" w:type="dxa"/>
          <w:bottom w:w="15" w:type="dxa"/>
          <w:right w:w="15" w:type="dxa"/>
        </w:tblCellMar>
        <w:tblLook w:val="00A0"/>
      </w:tblPr>
      <w:tblGrid>
        <w:gridCol w:w="3717"/>
        <w:gridCol w:w="2815"/>
        <w:gridCol w:w="3009"/>
      </w:tblGrid>
      <w:tr w:rsidR="00A12A06" w:rsidRPr="0083411C" w:rsidTr="0083411C">
        <w:trPr>
          <w:trHeight w:val="79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Слушание музыки </w:t>
            </w:r>
          </w:p>
          <w:p w:rsidR="00A12A06" w:rsidRPr="0083411C" w:rsidRDefault="00A12A06" w:rsidP="0083411C">
            <w:pPr>
              <w:ind w:left="111" w:right="298" w:firstLine="6"/>
            </w:pPr>
            <w:r w:rsidRPr="0083411C">
              <w:rPr>
                <w:color w:val="000000"/>
              </w:rPr>
              <w:t>- Экспериментирование со  звуками </w:t>
            </w:r>
          </w:p>
          <w:p w:rsidR="00A12A06" w:rsidRPr="0083411C" w:rsidRDefault="00A12A06" w:rsidP="0083411C">
            <w:pPr>
              <w:spacing w:before="6"/>
              <w:ind w:left="-17"/>
            </w:pPr>
            <w:r w:rsidRPr="0083411C">
              <w:rPr>
                <w:color w:val="000000"/>
              </w:rPr>
              <w:t>- Музыкально </w:t>
            </w:r>
          </w:p>
          <w:p w:rsidR="00A12A06" w:rsidRPr="0083411C" w:rsidRDefault="00A12A06" w:rsidP="0083411C">
            <w:pPr>
              <w:ind w:left="111"/>
            </w:pPr>
            <w:r w:rsidRPr="0083411C">
              <w:rPr>
                <w:color w:val="000000"/>
              </w:rPr>
              <w:t>дидактическая игра </w:t>
            </w:r>
          </w:p>
          <w:p w:rsidR="00A12A06" w:rsidRPr="0083411C" w:rsidRDefault="00A12A06" w:rsidP="0083411C">
            <w:pPr>
              <w:ind w:left="-17"/>
            </w:pPr>
            <w:r w:rsidRPr="0083411C">
              <w:rPr>
                <w:color w:val="000000"/>
              </w:rPr>
              <w:t>- Шумовой оркестр </w:t>
            </w:r>
          </w:p>
          <w:p w:rsidR="00A12A06" w:rsidRPr="0083411C" w:rsidRDefault="00A12A06" w:rsidP="0083411C">
            <w:pPr>
              <w:ind w:left="-17" w:right="291" w:hanging="131"/>
            </w:pPr>
            <w:r w:rsidRPr="0083411C">
              <w:rPr>
                <w:color w:val="000000"/>
              </w:rPr>
              <w:t>- Разучивание музыкальных  игр итанцев </w:t>
            </w:r>
          </w:p>
          <w:p w:rsidR="00A12A06" w:rsidRPr="0083411C" w:rsidRDefault="00A12A06" w:rsidP="0083411C">
            <w:pPr>
              <w:spacing w:before="6"/>
              <w:ind w:left="-17"/>
            </w:pPr>
            <w:r w:rsidRPr="0083411C">
              <w:rPr>
                <w:color w:val="000000"/>
              </w:rPr>
              <w:t>- Совместное пение </w:t>
            </w:r>
          </w:p>
          <w:p w:rsidR="00A12A06" w:rsidRPr="0083411C" w:rsidRDefault="00A12A06" w:rsidP="0083411C">
            <w:pPr>
              <w:ind w:left="-17"/>
            </w:pPr>
            <w:r w:rsidRPr="0083411C">
              <w:rPr>
                <w:color w:val="000000"/>
              </w:rPr>
              <w:t>- Импровизация </w:t>
            </w:r>
          </w:p>
          <w:p w:rsidR="00A12A06" w:rsidRPr="0083411C" w:rsidRDefault="00A12A06" w:rsidP="0083411C">
            <w:pPr>
              <w:ind w:left="-17" w:right="-55" w:hanging="128"/>
            </w:pPr>
            <w:r w:rsidRPr="0083411C">
              <w:rPr>
                <w:color w:val="000000"/>
              </w:rPr>
              <w:t>- Беседа интегративного характера </w:t>
            </w:r>
          </w:p>
          <w:p w:rsidR="00A12A06" w:rsidRPr="0083411C" w:rsidRDefault="00A12A06" w:rsidP="0083411C">
            <w:pPr>
              <w:spacing w:before="6"/>
              <w:ind w:left="117"/>
            </w:pPr>
            <w:r w:rsidRPr="0083411C">
              <w:rPr>
                <w:color w:val="000000"/>
              </w:rPr>
              <w:t>- Интегративная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17"/>
            </w:pPr>
            <w:r w:rsidRPr="0083411C">
              <w:rPr>
                <w:color w:val="000000"/>
              </w:rPr>
              <w:t>- Совместное и  </w:t>
            </w:r>
          </w:p>
          <w:p w:rsidR="00A12A06" w:rsidRPr="0083411C" w:rsidRDefault="00A12A06" w:rsidP="0083411C">
            <w:pPr>
              <w:ind w:left="113"/>
            </w:pPr>
            <w:r w:rsidRPr="0083411C">
              <w:rPr>
                <w:color w:val="000000"/>
              </w:rPr>
              <w:t>индивидуальное  </w:t>
            </w:r>
          </w:p>
          <w:p w:rsidR="00A12A06" w:rsidRPr="0083411C" w:rsidRDefault="00A12A06" w:rsidP="0083411C">
            <w:pPr>
              <w:ind w:left="113" w:right="253" w:hanging="4"/>
            </w:pPr>
            <w:r w:rsidRPr="0083411C">
              <w:rPr>
                <w:color w:val="000000"/>
              </w:rPr>
              <w:t>музыкальноеи сполнение - Музыкальное упражнение - Попевка </w:t>
            </w:r>
          </w:p>
          <w:p w:rsidR="00A12A06" w:rsidRPr="0083411C" w:rsidRDefault="00A12A06" w:rsidP="0083411C">
            <w:pPr>
              <w:spacing w:before="6"/>
              <w:ind w:left="117"/>
            </w:pPr>
            <w:r w:rsidRPr="0083411C">
              <w:rPr>
                <w:color w:val="000000"/>
              </w:rPr>
              <w:t>- Распевка </w:t>
            </w:r>
          </w:p>
          <w:p w:rsidR="00A12A06" w:rsidRPr="0083411C" w:rsidRDefault="00A12A06" w:rsidP="0083411C">
            <w:pPr>
              <w:ind w:left="117"/>
            </w:pPr>
            <w:r w:rsidRPr="0083411C">
              <w:rPr>
                <w:color w:val="000000"/>
              </w:rPr>
              <w:t>- Двигательный  </w:t>
            </w:r>
          </w:p>
          <w:p w:rsidR="00A12A06" w:rsidRPr="0083411C" w:rsidRDefault="00A12A06" w:rsidP="0083411C">
            <w:pPr>
              <w:ind w:left="113"/>
            </w:pPr>
            <w:r w:rsidRPr="0083411C">
              <w:rPr>
                <w:color w:val="000000"/>
              </w:rPr>
              <w:t>пластический  </w:t>
            </w:r>
          </w:p>
          <w:p w:rsidR="00A12A06" w:rsidRPr="0083411C" w:rsidRDefault="00A12A06" w:rsidP="0083411C">
            <w:pPr>
              <w:ind w:left="109"/>
            </w:pPr>
            <w:r w:rsidRPr="0083411C">
              <w:rPr>
                <w:color w:val="000000"/>
              </w:rPr>
              <w:t>танцевальный этюд </w:t>
            </w:r>
          </w:p>
          <w:p w:rsidR="00A12A06" w:rsidRPr="0083411C" w:rsidRDefault="00A12A06" w:rsidP="0083411C">
            <w:pPr>
              <w:ind w:left="117"/>
            </w:pPr>
            <w:r w:rsidRPr="0083411C">
              <w:rPr>
                <w:color w:val="000000"/>
              </w:rPr>
              <w:t>- Творческое задание </w:t>
            </w:r>
          </w:p>
          <w:p w:rsidR="00A12A06" w:rsidRPr="0083411C" w:rsidRDefault="00A12A06" w:rsidP="0083411C">
            <w:pPr>
              <w:ind w:left="117" w:right="542"/>
            </w:pPr>
            <w:r w:rsidRPr="0083411C">
              <w:rPr>
                <w:color w:val="000000"/>
              </w:rPr>
              <w:t>- Концерт-импровизация - Танец </w:t>
            </w:r>
          </w:p>
          <w:p w:rsidR="00A12A06" w:rsidRPr="0083411C" w:rsidRDefault="00A12A06" w:rsidP="0083411C">
            <w:pPr>
              <w:spacing w:before="6"/>
              <w:ind w:left="117"/>
            </w:pPr>
            <w:r w:rsidRPr="0083411C">
              <w:rPr>
                <w:color w:val="000000"/>
              </w:rPr>
              <w:t>- музыкальная  </w:t>
            </w:r>
          </w:p>
          <w:p w:rsidR="00A12A06" w:rsidRPr="0083411C" w:rsidRDefault="00A12A06" w:rsidP="0083411C">
            <w:pPr>
              <w:ind w:left="116"/>
            </w:pPr>
            <w:r w:rsidRPr="0083411C">
              <w:rPr>
                <w:color w:val="000000"/>
              </w:rPr>
              <w:t>сюжетная игра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Слушание музыки,  </w:t>
            </w:r>
          </w:p>
          <w:p w:rsidR="00A12A06" w:rsidRPr="0083411C" w:rsidRDefault="00A12A06" w:rsidP="0083411C">
            <w:pPr>
              <w:ind w:left="116"/>
            </w:pPr>
            <w:r w:rsidRPr="0083411C">
              <w:rPr>
                <w:color w:val="000000"/>
              </w:rPr>
              <w:t>сопровождающей  </w:t>
            </w:r>
          </w:p>
          <w:p w:rsidR="00A12A06" w:rsidRPr="0083411C" w:rsidRDefault="00A12A06" w:rsidP="0083411C">
            <w:pPr>
              <w:ind w:left="113"/>
            </w:pPr>
            <w:r w:rsidRPr="0083411C">
              <w:rPr>
                <w:color w:val="000000"/>
              </w:rPr>
              <w:t>проведение режимных  </w:t>
            </w:r>
          </w:p>
          <w:p w:rsidR="00A12A06" w:rsidRPr="0083411C" w:rsidRDefault="00A12A06" w:rsidP="0083411C">
            <w:pPr>
              <w:ind w:left="113"/>
            </w:pPr>
            <w:r w:rsidRPr="0083411C">
              <w:rPr>
                <w:color w:val="000000"/>
              </w:rPr>
              <w:t>моментов </w:t>
            </w:r>
          </w:p>
          <w:p w:rsidR="00A12A06" w:rsidRPr="0083411C" w:rsidRDefault="00A12A06" w:rsidP="0083411C">
            <w:pPr>
              <w:ind w:left="113" w:right="374" w:firstLine="4"/>
            </w:pPr>
            <w:r w:rsidRPr="0083411C">
              <w:rPr>
                <w:color w:val="000000"/>
              </w:rPr>
              <w:t>-Музыкальная подвижная  игра </w:t>
            </w:r>
          </w:p>
          <w:p w:rsidR="00A12A06" w:rsidRPr="0083411C" w:rsidRDefault="00A12A06" w:rsidP="0083411C">
            <w:pPr>
              <w:spacing w:before="6"/>
              <w:ind w:left="117"/>
            </w:pPr>
            <w:r w:rsidRPr="0083411C">
              <w:rPr>
                <w:color w:val="000000"/>
              </w:rPr>
              <w:t>-Интегративная  </w:t>
            </w:r>
          </w:p>
          <w:p w:rsidR="00A12A06" w:rsidRPr="0083411C" w:rsidRDefault="00A12A06" w:rsidP="0083411C">
            <w:pPr>
              <w:ind w:left="111"/>
            </w:pPr>
            <w:r w:rsidRPr="0083411C">
              <w:rPr>
                <w:color w:val="000000"/>
              </w:rPr>
              <w:t>деятельность </w:t>
            </w:r>
          </w:p>
          <w:p w:rsidR="00A12A06" w:rsidRPr="0083411C" w:rsidRDefault="00A12A06" w:rsidP="0083411C">
            <w:pPr>
              <w:ind w:left="117" w:right="596"/>
            </w:pPr>
            <w:r w:rsidRPr="0083411C">
              <w:rPr>
                <w:color w:val="000000"/>
              </w:rPr>
              <w:t>-Концерт-импровизация -Музыкально </w:t>
            </w:r>
          </w:p>
          <w:p w:rsidR="00A12A06" w:rsidRPr="0083411C" w:rsidRDefault="00A12A06" w:rsidP="0083411C">
            <w:pPr>
              <w:spacing w:before="6"/>
              <w:ind w:left="111"/>
            </w:pPr>
            <w:r w:rsidRPr="0083411C">
              <w:rPr>
                <w:color w:val="000000"/>
              </w:rPr>
              <w:t>дидактическая игра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 Разнообразные виды  </w:t>
            </w:r>
          </w:p>
          <w:p w:rsidR="00A12A06" w:rsidRPr="0083411C" w:rsidRDefault="00A12A06" w:rsidP="0083411C">
            <w:pPr>
              <w:ind w:left="112" w:right="241" w:firstLine="2"/>
              <w:jc w:val="both"/>
            </w:pPr>
            <w:r w:rsidRPr="0083411C">
              <w:rPr>
                <w:color w:val="000000"/>
              </w:rPr>
              <w:t>музыкальной деятельности  во всех уголках активности группы</w:t>
            </w:r>
          </w:p>
        </w:tc>
      </w:tr>
    </w:tbl>
    <w:p w:rsidR="00A12A06" w:rsidRPr="0083411C" w:rsidRDefault="00A12A06" w:rsidP="0083411C">
      <w:pPr>
        <w:spacing w:after="240"/>
      </w:pPr>
    </w:p>
    <w:p w:rsidR="00A12A06" w:rsidRPr="0083411C" w:rsidRDefault="00A12A06" w:rsidP="00024398">
      <w:pPr>
        <w:jc w:val="both"/>
      </w:pPr>
      <w:r w:rsidRPr="0083411C">
        <w:rPr>
          <w:b/>
          <w:bCs/>
          <w:color w:val="000000"/>
        </w:rPr>
        <w:t xml:space="preserve">Двигательная деятельность </w:t>
      </w:r>
      <w:r w:rsidRPr="0083411C">
        <w:rPr>
          <w:color w:val="000000"/>
        </w:rPr>
        <w:t>проектируется с учётом психофизиологических  особенностей и возможностей ребенка, требований реализуемой в ДОУ  образовательной программы, условий местности, в которой находится ДОУ.</w:t>
      </w:r>
    </w:p>
    <w:tbl>
      <w:tblPr>
        <w:tblW w:w="0" w:type="auto"/>
        <w:tblCellMar>
          <w:top w:w="15" w:type="dxa"/>
          <w:left w:w="15" w:type="dxa"/>
          <w:bottom w:w="15" w:type="dxa"/>
          <w:right w:w="15" w:type="dxa"/>
        </w:tblCellMar>
        <w:tblLook w:val="00A0"/>
      </w:tblPr>
      <w:tblGrid>
        <w:gridCol w:w="2186"/>
        <w:gridCol w:w="4609"/>
        <w:gridCol w:w="2527"/>
      </w:tblGrid>
      <w:tr w:rsidR="00A12A06" w:rsidRPr="0083411C" w:rsidTr="0083411C">
        <w:trPr>
          <w:trHeight w:val="283"/>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образовательной деятельности</w:t>
            </w:r>
          </w:p>
        </w:tc>
      </w:tr>
      <w:tr w:rsidR="00A12A06" w:rsidRPr="0083411C" w:rsidTr="0083411C">
        <w:trPr>
          <w:trHeight w:val="8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Организованная  </w:t>
            </w:r>
          </w:p>
          <w:p w:rsidR="00A12A06" w:rsidRPr="0083411C" w:rsidRDefault="00A12A06" w:rsidP="0083411C">
            <w:pPr>
              <w:ind w:left="116"/>
            </w:pPr>
            <w:r w:rsidRPr="0083411C">
              <w:rPr>
                <w:color w:val="000000"/>
              </w:rPr>
              <w:t>образовательная  </w:t>
            </w:r>
          </w:p>
          <w:p w:rsidR="00A12A06" w:rsidRPr="0083411C" w:rsidRDefault="00A12A06" w:rsidP="0083411C">
            <w:pPr>
              <w:ind w:left="111"/>
            </w:pPr>
            <w:r w:rsidRPr="0083411C">
              <w:rPr>
                <w:color w:val="000000"/>
              </w:rPr>
              <w:t>деятельность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pPr>
            <w:r w:rsidRPr="0083411C">
              <w:rPr>
                <w:color w:val="000000"/>
              </w:rPr>
              <w:t>Образовательная  </w:t>
            </w:r>
          </w:p>
          <w:p w:rsidR="00A12A06" w:rsidRPr="0083411C" w:rsidRDefault="00A12A06" w:rsidP="0083411C">
            <w:pPr>
              <w:ind w:left="108" w:right="46" w:firstLine="4"/>
            </w:pPr>
            <w:r w:rsidRPr="0083411C">
              <w:rPr>
                <w:color w:val="000000"/>
              </w:rPr>
              <w:t>деятельность в ходе  режимныхмоментов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color w:val="000000"/>
              </w:rPr>
              <w:t>Самостоятельная  </w:t>
            </w:r>
          </w:p>
          <w:p w:rsidR="00A12A06" w:rsidRPr="0083411C" w:rsidRDefault="00A12A06" w:rsidP="0083411C">
            <w:pPr>
              <w:ind w:left="111"/>
            </w:pPr>
            <w:r w:rsidRPr="0083411C">
              <w:rPr>
                <w:color w:val="000000"/>
              </w:rPr>
              <w:t>деятельность ребенка</w:t>
            </w:r>
          </w:p>
        </w:tc>
      </w:tr>
      <w:tr w:rsidR="00A12A06" w:rsidRPr="0083411C" w:rsidTr="0083411C">
        <w:trPr>
          <w:trHeight w:val="283"/>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pPr>
            <w:r w:rsidRPr="0083411C">
              <w:rPr>
                <w:b/>
                <w:bCs/>
                <w:color w:val="000000"/>
              </w:rPr>
              <w:t>Формы организации детей</w:t>
            </w:r>
          </w:p>
        </w:tc>
      </w:tr>
      <w:tr w:rsidR="00A12A06" w:rsidRPr="0083411C" w:rsidTr="0083411C">
        <w:trPr>
          <w:trHeight w:val="8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Индивидуальные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Групповые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Групповые  </w:t>
            </w:r>
          </w:p>
          <w:p w:rsidR="00A12A06" w:rsidRPr="0083411C" w:rsidRDefault="00A12A06" w:rsidP="0083411C">
            <w:pPr>
              <w:ind w:left="112"/>
            </w:pPr>
            <w:r w:rsidRPr="0083411C">
              <w:rPr>
                <w:color w:val="000000"/>
              </w:rPr>
              <w:t>Подгрупповые  </w:t>
            </w:r>
          </w:p>
          <w:p w:rsidR="00A12A06" w:rsidRPr="0083411C" w:rsidRDefault="00A12A06" w:rsidP="0083411C">
            <w:pPr>
              <w:ind w:left="112"/>
            </w:pPr>
            <w:r w:rsidRPr="0083411C">
              <w:rPr>
                <w:color w:val="000000"/>
              </w:rPr>
              <w:t>Индивидуальные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2"/>
            </w:pPr>
            <w:r w:rsidRPr="0083411C">
              <w:rPr>
                <w:color w:val="000000"/>
              </w:rPr>
              <w:t>Подгрупповые</w:t>
            </w:r>
          </w:p>
        </w:tc>
      </w:tr>
    </w:tbl>
    <w:p w:rsidR="00A12A06" w:rsidRPr="0083411C" w:rsidRDefault="00A12A06" w:rsidP="0083411C">
      <w:pPr>
        <w:spacing w:after="240"/>
      </w:pPr>
    </w:p>
    <w:p w:rsidR="00A12A06" w:rsidRPr="0083411C" w:rsidRDefault="00A12A06" w:rsidP="0083411C">
      <w:pPr>
        <w:ind w:right="492"/>
        <w:jc w:val="right"/>
      </w:pPr>
      <w:r w:rsidRPr="0083411C">
        <w:rPr>
          <w:color w:val="000000"/>
          <w:sz w:val="22"/>
          <w:szCs w:val="22"/>
        </w:rPr>
        <w:t>30 </w:t>
      </w:r>
    </w:p>
    <w:tbl>
      <w:tblPr>
        <w:tblW w:w="0" w:type="auto"/>
        <w:tblCellMar>
          <w:top w:w="15" w:type="dxa"/>
          <w:left w:w="15" w:type="dxa"/>
          <w:bottom w:w="15" w:type="dxa"/>
          <w:right w:w="15" w:type="dxa"/>
        </w:tblCellMar>
        <w:tblLook w:val="00A0"/>
      </w:tblPr>
      <w:tblGrid>
        <w:gridCol w:w="2996"/>
        <w:gridCol w:w="3671"/>
        <w:gridCol w:w="2874"/>
      </w:tblGrid>
      <w:tr w:rsidR="00A12A06" w:rsidRPr="0083411C" w:rsidTr="0083411C">
        <w:trPr>
          <w:trHeight w:val="106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6" w:right="615" w:firstLine="1"/>
            </w:pPr>
            <w:r w:rsidRPr="0083411C">
              <w:rPr>
                <w:color w:val="000000"/>
              </w:rPr>
              <w:t>- Утренняя гимнастика,  содержание зависит от  </w:t>
            </w:r>
          </w:p>
          <w:p w:rsidR="00A12A06" w:rsidRPr="0083411C" w:rsidRDefault="00A12A06" w:rsidP="0083411C">
            <w:pPr>
              <w:spacing w:before="6"/>
              <w:ind w:left="113"/>
            </w:pPr>
            <w:r w:rsidRPr="0083411C">
              <w:rPr>
                <w:color w:val="000000"/>
              </w:rPr>
              <w:t>индивидуальных  </w:t>
            </w:r>
          </w:p>
          <w:p w:rsidR="00A12A06" w:rsidRPr="0083411C" w:rsidRDefault="00A12A06" w:rsidP="0083411C">
            <w:pPr>
              <w:ind w:left="113" w:right="69" w:firstLine="3"/>
            </w:pPr>
            <w:r w:rsidRPr="0083411C">
              <w:rPr>
                <w:color w:val="000000"/>
              </w:rPr>
              <w:t>особенностей детей, их  интересов, двигательных  потребностей –длительность  5 мин (традиционная, на  основе подвижных игр  (народных), с  </w:t>
            </w:r>
          </w:p>
          <w:p w:rsidR="00A12A06" w:rsidRPr="0083411C" w:rsidRDefault="00A12A06" w:rsidP="0083411C">
            <w:pPr>
              <w:spacing w:before="6"/>
              <w:ind w:left="108" w:right="254" w:firstLine="6"/>
            </w:pPr>
            <w:r w:rsidRPr="0083411C">
              <w:rPr>
                <w:color w:val="000000"/>
              </w:rPr>
              <w:t>использованием полосы  препятствий, с элементами  ритмики) </w:t>
            </w:r>
          </w:p>
          <w:p w:rsidR="00A12A06" w:rsidRPr="0083411C" w:rsidRDefault="00A12A06" w:rsidP="0083411C">
            <w:pPr>
              <w:spacing w:before="16"/>
              <w:ind w:left="-17" w:right="768"/>
              <w:jc w:val="center"/>
            </w:pPr>
            <w:r w:rsidRPr="0083411C">
              <w:rPr>
                <w:color w:val="000000"/>
              </w:rPr>
              <w:t>- Гимнастика после сна  проводится с целью  </w:t>
            </w:r>
          </w:p>
          <w:p w:rsidR="00A12A06" w:rsidRPr="0083411C" w:rsidRDefault="00A12A06" w:rsidP="0083411C">
            <w:pPr>
              <w:spacing w:before="7"/>
              <w:ind w:left="116"/>
            </w:pPr>
            <w:r w:rsidRPr="0083411C">
              <w:rPr>
                <w:color w:val="000000"/>
              </w:rPr>
              <w:t>оздоровления  </w:t>
            </w:r>
          </w:p>
          <w:p w:rsidR="00A12A06" w:rsidRPr="0083411C" w:rsidRDefault="00A12A06" w:rsidP="0083411C">
            <w:pPr>
              <w:ind w:left="116"/>
            </w:pPr>
            <w:r w:rsidRPr="0083411C">
              <w:rPr>
                <w:color w:val="000000"/>
              </w:rPr>
              <w:t>организма ребёнка,  </w:t>
            </w:r>
          </w:p>
          <w:p w:rsidR="00A12A06" w:rsidRPr="0083411C" w:rsidRDefault="00A12A06" w:rsidP="0083411C">
            <w:pPr>
              <w:ind w:left="118"/>
            </w:pPr>
            <w:r w:rsidRPr="0083411C">
              <w:rPr>
                <w:color w:val="000000"/>
              </w:rPr>
              <w:t>формирования у него  </w:t>
            </w:r>
          </w:p>
          <w:p w:rsidR="00A12A06" w:rsidRPr="0083411C" w:rsidRDefault="00A12A06" w:rsidP="0083411C">
            <w:pPr>
              <w:ind w:left="113"/>
            </w:pPr>
            <w:r w:rsidRPr="0083411C">
              <w:rPr>
                <w:color w:val="000000"/>
              </w:rPr>
              <w:t>мотивации в  </w:t>
            </w:r>
          </w:p>
          <w:p w:rsidR="00A12A06" w:rsidRPr="0083411C" w:rsidRDefault="00A12A06" w:rsidP="0083411C">
            <w:pPr>
              <w:ind w:left="116"/>
            </w:pPr>
            <w:r w:rsidRPr="0083411C">
              <w:rPr>
                <w:color w:val="000000"/>
              </w:rPr>
              <w:t>сохранении своего  </w:t>
            </w:r>
          </w:p>
          <w:p w:rsidR="00A12A06" w:rsidRPr="0083411C" w:rsidRDefault="00A12A06" w:rsidP="0083411C">
            <w:pPr>
              <w:ind w:left="111"/>
            </w:pPr>
            <w:r w:rsidRPr="0083411C">
              <w:rPr>
                <w:color w:val="000000"/>
              </w:rPr>
              <w:t>здоровья – </w:t>
            </w:r>
          </w:p>
          <w:p w:rsidR="00A12A06" w:rsidRPr="0083411C" w:rsidRDefault="00A12A06" w:rsidP="0083411C">
            <w:pPr>
              <w:ind w:left="111"/>
            </w:pPr>
            <w:r w:rsidRPr="0083411C">
              <w:rPr>
                <w:color w:val="000000"/>
              </w:rPr>
              <w:t>длительность 5мин. </w:t>
            </w:r>
          </w:p>
          <w:p w:rsidR="00A12A06" w:rsidRPr="0083411C" w:rsidRDefault="00A12A06" w:rsidP="0083411C">
            <w:pPr>
              <w:ind w:left="118"/>
            </w:pPr>
            <w:r w:rsidRPr="0083411C">
              <w:rPr>
                <w:color w:val="000000"/>
              </w:rPr>
              <w:t>(имитационные  </w:t>
            </w:r>
          </w:p>
          <w:p w:rsidR="00A12A06" w:rsidRPr="0083411C" w:rsidRDefault="00A12A06" w:rsidP="0083411C">
            <w:pPr>
              <w:ind w:left="109" w:right="336" w:hanging="4"/>
            </w:pPr>
            <w:r w:rsidRPr="0083411C">
              <w:rPr>
                <w:color w:val="000000"/>
              </w:rPr>
              <w:t>упражнения в сочетании с  коррегирующими для  </w:t>
            </w:r>
          </w:p>
          <w:p w:rsidR="00A12A06" w:rsidRPr="0083411C" w:rsidRDefault="00A12A06" w:rsidP="0083411C">
            <w:pPr>
              <w:spacing w:before="6"/>
              <w:ind w:left="113"/>
            </w:pPr>
            <w:r w:rsidRPr="0083411C">
              <w:rPr>
                <w:color w:val="000000"/>
              </w:rPr>
              <w:t>профилактики систем  </w:t>
            </w:r>
          </w:p>
          <w:p w:rsidR="00A12A06" w:rsidRPr="0083411C" w:rsidRDefault="00A12A06" w:rsidP="0083411C">
            <w:pPr>
              <w:ind w:left="116"/>
            </w:pPr>
            <w:r w:rsidRPr="0083411C">
              <w:rPr>
                <w:color w:val="000000"/>
              </w:rPr>
              <w:t>организма, </w:t>
            </w:r>
          </w:p>
          <w:p w:rsidR="00A12A06" w:rsidRPr="0083411C" w:rsidRDefault="00A12A06" w:rsidP="0083411C">
            <w:pPr>
              <w:ind w:left="113" w:right="85"/>
            </w:pPr>
            <w:r w:rsidRPr="0083411C">
              <w:rPr>
                <w:color w:val="000000"/>
              </w:rPr>
              <w:t>на полосе препятствий в  сочетании с закаливающими  процедурами) </w:t>
            </w:r>
          </w:p>
          <w:p w:rsidR="00A12A06" w:rsidRPr="0083411C" w:rsidRDefault="00A12A06" w:rsidP="0083411C">
            <w:pPr>
              <w:spacing w:before="6"/>
              <w:ind w:left="113" w:right="169" w:firstLine="4"/>
            </w:pPr>
            <w:r w:rsidRPr="0083411C">
              <w:rPr>
                <w:color w:val="000000"/>
              </w:rPr>
              <w:t>- Физические упражнения и  подвижные игры на  </w:t>
            </w:r>
          </w:p>
          <w:p w:rsidR="00A12A06" w:rsidRPr="0083411C" w:rsidRDefault="00A12A06" w:rsidP="0083411C">
            <w:pPr>
              <w:spacing w:before="6"/>
              <w:ind w:left="109" w:right="525" w:firstLine="4"/>
            </w:pPr>
            <w:r w:rsidRPr="0083411C">
              <w:rPr>
                <w:color w:val="000000"/>
              </w:rPr>
              <w:t>прогулке подбираются с  учётом интересов </w:t>
            </w:r>
          </w:p>
          <w:p w:rsidR="00A12A06" w:rsidRPr="0083411C" w:rsidRDefault="00A12A06" w:rsidP="0083411C">
            <w:pPr>
              <w:spacing w:before="6"/>
              <w:ind w:left="108" w:right="328" w:hanging="9"/>
            </w:pPr>
            <w:r w:rsidRPr="0083411C">
              <w:rPr>
                <w:color w:val="000000"/>
              </w:rPr>
              <w:t>ребенка, его двигательной  способности и  </w:t>
            </w:r>
          </w:p>
          <w:p w:rsidR="00A12A06" w:rsidRPr="0083411C" w:rsidRDefault="00A12A06" w:rsidP="0083411C">
            <w:pPr>
              <w:spacing w:before="6"/>
              <w:ind w:left="111"/>
            </w:pPr>
            <w:r w:rsidRPr="0083411C">
              <w:rPr>
                <w:color w:val="000000"/>
              </w:rPr>
              <w:t>этнокультурной  </w:t>
            </w:r>
          </w:p>
          <w:p w:rsidR="00A12A06" w:rsidRPr="0083411C" w:rsidRDefault="00A12A06" w:rsidP="0083411C">
            <w:pPr>
              <w:ind w:left="116" w:right="264"/>
            </w:pPr>
            <w:r w:rsidRPr="0083411C">
              <w:rPr>
                <w:color w:val="000000"/>
              </w:rPr>
              <w:t>составляющей содержания  образования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09" w:right="118" w:firstLine="8"/>
            </w:pPr>
            <w:r w:rsidRPr="0083411C">
              <w:rPr>
                <w:color w:val="000000"/>
              </w:rPr>
              <w:t>- Физминутка в процессе  занятий проводится с целью  предупрежденияпроявления  утомления удетей </w:t>
            </w:r>
          </w:p>
          <w:p w:rsidR="00A12A06" w:rsidRPr="0083411C" w:rsidRDefault="00A12A06" w:rsidP="0083411C">
            <w:pPr>
              <w:spacing w:before="16"/>
              <w:ind w:left="116" w:right="180" w:firstLine="1"/>
            </w:pPr>
            <w:r w:rsidRPr="0083411C">
              <w:rPr>
                <w:color w:val="000000"/>
              </w:rPr>
              <w:t>- Упражнения дляразгрузки  определенныхорганов </w:t>
            </w:r>
          </w:p>
          <w:p w:rsidR="00A12A06" w:rsidRPr="0083411C" w:rsidRDefault="00A12A06" w:rsidP="0083411C">
            <w:pPr>
              <w:spacing w:before="6"/>
              <w:ind w:left="117"/>
            </w:pPr>
            <w:r w:rsidRPr="0083411C">
              <w:rPr>
                <w:color w:val="000000"/>
              </w:rPr>
              <w:t>- Коррегирующие  </w:t>
            </w:r>
          </w:p>
          <w:p w:rsidR="00A12A06" w:rsidRPr="0083411C" w:rsidRDefault="00A12A06" w:rsidP="0083411C">
            <w:pPr>
              <w:ind w:left="109"/>
            </w:pPr>
            <w:r w:rsidRPr="0083411C">
              <w:rPr>
                <w:color w:val="000000"/>
              </w:rPr>
              <w:t>упражнения для  </w:t>
            </w:r>
          </w:p>
          <w:p w:rsidR="00A12A06" w:rsidRPr="0083411C" w:rsidRDefault="00A12A06" w:rsidP="0083411C">
            <w:pPr>
              <w:ind w:left="113" w:right="452" w:hanging="3"/>
            </w:pPr>
            <w:r w:rsidRPr="0083411C">
              <w:rPr>
                <w:color w:val="000000"/>
              </w:rPr>
              <w:t>профилактики состояния  системорганизма </w:t>
            </w:r>
          </w:p>
          <w:p w:rsidR="00A12A06" w:rsidRPr="0083411C" w:rsidRDefault="00A12A06" w:rsidP="0083411C">
            <w:pPr>
              <w:spacing w:before="6"/>
              <w:ind w:left="111" w:right="72" w:firstLine="6"/>
            </w:pPr>
            <w:r w:rsidRPr="0083411C">
              <w:rPr>
                <w:color w:val="000000"/>
              </w:rPr>
              <w:t>- Динамическая пауза между  занятиями проводится  </w:t>
            </w:r>
          </w:p>
          <w:p w:rsidR="00A12A06" w:rsidRPr="0083411C" w:rsidRDefault="00A12A06" w:rsidP="0083411C">
            <w:pPr>
              <w:spacing w:before="6"/>
              <w:ind w:left="117"/>
            </w:pPr>
            <w:r w:rsidRPr="0083411C">
              <w:rPr>
                <w:color w:val="000000"/>
              </w:rPr>
              <w:t>ежедневно </w:t>
            </w:r>
          </w:p>
          <w:p w:rsidR="00A12A06" w:rsidRPr="0083411C" w:rsidRDefault="00A12A06" w:rsidP="0083411C">
            <w:pPr>
              <w:ind w:left="113"/>
            </w:pPr>
            <w:r w:rsidRPr="0083411C">
              <w:rPr>
                <w:color w:val="000000"/>
              </w:rPr>
              <w:t>между занятиями с  </w:t>
            </w:r>
          </w:p>
          <w:p w:rsidR="00A12A06" w:rsidRPr="0083411C" w:rsidRDefault="00A12A06" w:rsidP="0083411C">
            <w:pPr>
              <w:ind w:left="113"/>
            </w:pPr>
            <w:r w:rsidRPr="0083411C">
              <w:rPr>
                <w:color w:val="000000"/>
              </w:rPr>
              <w:t>преобладанием  </w:t>
            </w:r>
          </w:p>
          <w:p w:rsidR="00A12A06" w:rsidRPr="0083411C" w:rsidRDefault="00A12A06" w:rsidP="0083411C">
            <w:pPr>
              <w:ind w:left="116"/>
            </w:pPr>
            <w:r w:rsidRPr="0083411C">
              <w:rPr>
                <w:color w:val="000000"/>
              </w:rPr>
              <w:t>статистических поз. </w:t>
            </w:r>
          </w:p>
          <w:p w:rsidR="00A12A06" w:rsidRPr="0083411C" w:rsidRDefault="00A12A06" w:rsidP="0083411C">
            <w:pPr>
              <w:spacing w:before="1"/>
              <w:ind w:left="109" w:right="134" w:firstLine="8"/>
            </w:pPr>
            <w:r w:rsidRPr="0083411C">
              <w:rPr>
                <w:color w:val="000000"/>
              </w:rPr>
              <w:t>- Подвижные игры (средней  и малой подвижности),  хороводные игры, игровые  упражнения </w:t>
            </w:r>
          </w:p>
          <w:p w:rsidR="00A12A06" w:rsidRPr="0083411C" w:rsidRDefault="00A12A06" w:rsidP="0083411C">
            <w:pPr>
              <w:spacing w:before="7"/>
              <w:ind w:left="117"/>
            </w:pPr>
            <w:r w:rsidRPr="0083411C">
              <w:rPr>
                <w:color w:val="000000"/>
              </w:rPr>
              <w:t>- Упражнения для  </w:t>
            </w:r>
          </w:p>
          <w:p w:rsidR="00A12A06" w:rsidRPr="0083411C" w:rsidRDefault="00A12A06" w:rsidP="0083411C">
            <w:pPr>
              <w:ind w:left="113" w:right="453"/>
            </w:pPr>
            <w:r w:rsidRPr="0083411C">
              <w:rPr>
                <w:color w:val="000000"/>
              </w:rPr>
              <w:t>профилактики состояния  нервной системы  </w:t>
            </w:r>
          </w:p>
          <w:p w:rsidR="00A12A06" w:rsidRPr="0083411C" w:rsidRDefault="00A12A06" w:rsidP="0083411C">
            <w:pPr>
              <w:spacing w:before="6"/>
              <w:ind w:left="116"/>
            </w:pPr>
            <w:r w:rsidRPr="0083411C">
              <w:rPr>
                <w:color w:val="000000"/>
              </w:rPr>
              <w:t>организма  </w:t>
            </w:r>
          </w:p>
          <w:p w:rsidR="00A12A06" w:rsidRPr="0083411C" w:rsidRDefault="00A12A06" w:rsidP="0083411C">
            <w:pPr>
              <w:ind w:left="118"/>
            </w:pPr>
            <w:r w:rsidRPr="0083411C">
              <w:rPr>
                <w:color w:val="000000"/>
              </w:rPr>
              <w:t>(психогимнастика) </w:t>
            </w:r>
          </w:p>
          <w:p w:rsidR="00A12A06" w:rsidRPr="0083411C" w:rsidRDefault="00A12A06" w:rsidP="0083411C">
            <w:pPr>
              <w:ind w:left="111" w:right="257" w:firstLine="6"/>
            </w:pPr>
            <w:r w:rsidRPr="0083411C">
              <w:rPr>
                <w:color w:val="000000"/>
              </w:rPr>
              <w:t>- Физкультурные занятия с  дифференциацией  </w:t>
            </w:r>
          </w:p>
          <w:p w:rsidR="00A12A06" w:rsidRPr="0083411C" w:rsidRDefault="00A12A06" w:rsidP="0083411C">
            <w:pPr>
              <w:spacing w:before="6"/>
              <w:ind w:left="109" w:right="564" w:firstLine="2"/>
            </w:pPr>
            <w:r w:rsidRPr="0083411C">
              <w:rPr>
                <w:color w:val="000000"/>
              </w:rPr>
              <w:t>двигательных заданий с  учётом состояния  </w:t>
            </w:r>
          </w:p>
          <w:p w:rsidR="00A12A06" w:rsidRPr="0083411C" w:rsidRDefault="00A12A06" w:rsidP="0083411C">
            <w:pPr>
              <w:spacing w:before="6"/>
              <w:ind w:left="111"/>
            </w:pPr>
            <w:r w:rsidRPr="0083411C">
              <w:rPr>
                <w:color w:val="000000"/>
              </w:rPr>
              <w:t>здоровья, уровня  </w:t>
            </w:r>
          </w:p>
          <w:p w:rsidR="00A12A06" w:rsidRPr="0083411C" w:rsidRDefault="00A12A06" w:rsidP="0083411C">
            <w:pPr>
              <w:ind w:left="118"/>
            </w:pPr>
            <w:r w:rsidRPr="0083411C">
              <w:rPr>
                <w:color w:val="000000"/>
              </w:rPr>
              <w:t>физической  </w:t>
            </w:r>
          </w:p>
          <w:p w:rsidR="00A12A06" w:rsidRPr="0083411C" w:rsidRDefault="00A12A06" w:rsidP="0083411C">
            <w:pPr>
              <w:ind w:left="111" w:right="559" w:firstLine="2"/>
            </w:pPr>
            <w:r w:rsidRPr="0083411C">
              <w:rPr>
                <w:color w:val="000000"/>
              </w:rPr>
              <w:t>подготовленности, пола  детей. </w:t>
            </w:r>
          </w:p>
          <w:p w:rsidR="00A12A06" w:rsidRPr="0083411C" w:rsidRDefault="00A12A06" w:rsidP="0083411C">
            <w:pPr>
              <w:spacing w:before="6"/>
              <w:ind w:left="117"/>
            </w:pPr>
            <w:r w:rsidRPr="0083411C">
              <w:rPr>
                <w:color w:val="000000"/>
              </w:rPr>
              <w:t>- Дни здоровья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12A06" w:rsidRPr="0083411C" w:rsidRDefault="00A12A06" w:rsidP="0083411C">
            <w:pPr>
              <w:ind w:left="117" w:right="632"/>
            </w:pPr>
            <w:r w:rsidRPr="0083411C">
              <w:rPr>
                <w:color w:val="000000"/>
              </w:rPr>
              <w:t>- Активный отдыхдетей - Самостоятельная  </w:t>
            </w:r>
          </w:p>
          <w:p w:rsidR="00A12A06" w:rsidRPr="0083411C" w:rsidRDefault="00A12A06" w:rsidP="0083411C">
            <w:pPr>
              <w:spacing w:before="10"/>
              <w:ind w:left="108" w:right="323" w:firstLine="4"/>
            </w:pPr>
            <w:r w:rsidRPr="0083411C">
              <w:rPr>
                <w:color w:val="000000"/>
              </w:rPr>
              <w:t>двигательная деятельность ребенка организуется  </w:t>
            </w:r>
          </w:p>
          <w:p w:rsidR="00A12A06" w:rsidRPr="0083411C" w:rsidRDefault="00A12A06" w:rsidP="0083411C">
            <w:pPr>
              <w:spacing w:before="6"/>
              <w:ind w:left="117"/>
            </w:pPr>
            <w:r w:rsidRPr="0083411C">
              <w:rPr>
                <w:color w:val="000000"/>
              </w:rPr>
              <w:t>ежедневно</w:t>
            </w:r>
          </w:p>
        </w:tc>
      </w:tr>
    </w:tbl>
    <w:p w:rsidR="00A12A06" w:rsidRPr="0083411C" w:rsidRDefault="00A12A06" w:rsidP="0083411C">
      <w:pPr>
        <w:spacing w:after="240"/>
      </w:pPr>
    </w:p>
    <w:p w:rsidR="00A12A06" w:rsidRPr="0083411C" w:rsidRDefault="00A12A06" w:rsidP="0083411C">
      <w:pPr>
        <w:ind w:right="1756"/>
      </w:pPr>
      <w:r w:rsidRPr="0083411C">
        <w:rPr>
          <w:color w:val="000000"/>
        </w:rPr>
        <w:t>Программа предусматривает вариативное использование форм организации  непосредственно образовательной деятельности: </w:t>
      </w:r>
    </w:p>
    <w:p w:rsidR="00A12A06" w:rsidRPr="0083411C" w:rsidRDefault="00A12A06" w:rsidP="0083411C">
      <w:pPr>
        <w:spacing w:before="10"/>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традиционные занятия,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детские лаборатории,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экскурсии,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творческие мастерские,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проектнаядеятельность,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викторины,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инсценирование и драматизации,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создание ситуаций, </w:t>
      </w:r>
    </w:p>
    <w:p w:rsidR="00A12A06" w:rsidRPr="0083411C" w:rsidRDefault="00A12A06" w:rsidP="0083411C">
      <w:pPr>
        <w:ind w:left="1328"/>
      </w:pPr>
      <w:r w:rsidRPr="0083411C">
        <w:rPr>
          <w:rFonts w:ascii="DejaVu Sans Mono" w:hAnsi="DejaVu Sans Mono" w:cs="DejaVu Sans Mono"/>
          <w:color w:val="000000"/>
          <w:sz w:val="26"/>
          <w:szCs w:val="26"/>
        </w:rPr>
        <w:t>✔</w:t>
      </w:r>
      <w:r w:rsidRPr="0083411C">
        <w:rPr>
          <w:rFonts w:ascii="Arial" w:hAnsi="Arial" w:cs="Arial"/>
          <w:color w:val="000000"/>
          <w:sz w:val="26"/>
          <w:szCs w:val="26"/>
        </w:rPr>
        <w:t xml:space="preserve"> </w:t>
      </w:r>
      <w:r w:rsidRPr="0083411C">
        <w:rPr>
          <w:color w:val="000000"/>
        </w:rPr>
        <w:t>наблюдения и пр. </w:t>
      </w:r>
    </w:p>
    <w:p w:rsidR="00A12A06" w:rsidRPr="0083411C" w:rsidRDefault="00A12A06" w:rsidP="00024398">
      <w:pPr>
        <w:jc w:val="both"/>
      </w:pPr>
      <w:r w:rsidRPr="0083411C">
        <w:rPr>
          <w:color w:val="000000"/>
        </w:rPr>
        <w:t>Выбор формы организации НОД остается за педагогом, который руководствуется </w:t>
      </w:r>
      <w:r w:rsidRPr="0083411C">
        <w:rPr>
          <w:color w:val="000000"/>
          <w:sz w:val="22"/>
          <w:szCs w:val="22"/>
        </w:rPr>
        <w:t> </w:t>
      </w:r>
    </w:p>
    <w:p w:rsidR="00A12A06" w:rsidRPr="0083411C" w:rsidRDefault="00A12A06" w:rsidP="00024398">
      <w:pPr>
        <w:jc w:val="both"/>
      </w:pPr>
      <w:r w:rsidRPr="0083411C">
        <w:rPr>
          <w:color w:val="000000"/>
        </w:rPr>
        <w:t>программными требованиями, учитывает возрастные и индивидуальные особенности  ребенка, ситуацию в группе. </w:t>
      </w:r>
    </w:p>
    <w:p w:rsidR="00A12A06" w:rsidRDefault="00A12A06" w:rsidP="00024398">
      <w:pPr>
        <w:pStyle w:val="NormalWeb"/>
        <w:jc w:val="both"/>
        <w:rPr>
          <w:color w:val="000000"/>
        </w:rPr>
      </w:pPr>
      <w:r w:rsidRPr="0083411C">
        <w:rPr>
          <w:color w:val="000000"/>
        </w:rPr>
        <w:t xml:space="preserve">Основными </w:t>
      </w:r>
      <w:r w:rsidRPr="0083411C">
        <w:rPr>
          <w:b/>
          <w:bCs/>
          <w:i/>
          <w:iCs/>
          <w:color w:val="000000"/>
        </w:rPr>
        <w:t xml:space="preserve">формами образовательной деятельности </w:t>
      </w:r>
      <w:r w:rsidRPr="0083411C">
        <w:rPr>
          <w:color w:val="000000"/>
        </w:rPr>
        <w:t xml:space="preserve">являются: игровые  образовательные ситуации </w:t>
      </w:r>
      <w:r w:rsidRPr="0083411C">
        <w:rPr>
          <w:b/>
          <w:bCs/>
          <w:color w:val="000000"/>
        </w:rPr>
        <w:t xml:space="preserve">(ИОС) </w:t>
      </w:r>
      <w:r w:rsidRPr="0083411C">
        <w:rPr>
          <w:color w:val="000000"/>
        </w:rPr>
        <w:t>и развивающие ситуации на игровой основе,  организуемые с воспитанником младшего дошкольного возраста. Все ИОС носят  игровой характер, насыщены разнообразными играми и развивающими игровыми  упражнениями и заданиями.</w:t>
      </w:r>
    </w:p>
    <w:p w:rsidR="00A12A06" w:rsidRDefault="00A12A06" w:rsidP="0083411C">
      <w:pPr>
        <w:pStyle w:val="NormalWeb"/>
        <w:rPr>
          <w:color w:val="000000"/>
        </w:rPr>
      </w:pPr>
    </w:p>
    <w:p w:rsidR="00A12A06" w:rsidRPr="0083411C" w:rsidRDefault="00A12A06" w:rsidP="00024398">
      <w:pPr>
        <w:spacing w:before="10"/>
        <w:jc w:val="both"/>
      </w:pPr>
      <w:r w:rsidRPr="0083411C">
        <w:rPr>
          <w:color w:val="000000"/>
        </w:rPr>
        <w:t>В летний период времени в ДОУ организуются каникулы - плановые перерывы при  получении образования для отдыха и иных социальных целей. В дни каникул не  проводится непосредственно образовательная деятельность, а организуются спортивные  и подвижные игры, спортивные праздники, экскурсии, а также увеличивается  продолжительность прогулок. </w:t>
      </w:r>
    </w:p>
    <w:p w:rsidR="00A12A06" w:rsidRPr="0083411C" w:rsidRDefault="00A12A06" w:rsidP="00024398">
      <w:pPr>
        <w:spacing w:before="291"/>
        <w:jc w:val="both"/>
      </w:pPr>
      <w:r w:rsidRPr="0083411C">
        <w:rPr>
          <w:color w:val="000000"/>
        </w:rPr>
        <w:t xml:space="preserve">Для решения образовательных задач Программы используются  </w:t>
      </w:r>
      <w:r w:rsidRPr="0083411C">
        <w:rPr>
          <w:b/>
          <w:bCs/>
          <w:color w:val="000000"/>
        </w:rPr>
        <w:t>здоровьесберегающие, исследовательские, имитационное моделирование и  игровые технологии, индивидуализация обучения, информационно коммуникационные, физкультурно-оздоровительные. </w:t>
      </w:r>
    </w:p>
    <w:p w:rsidR="00A12A06" w:rsidRPr="0083411C" w:rsidRDefault="00A12A06" w:rsidP="00024398">
      <w:pPr>
        <w:spacing w:before="1"/>
        <w:jc w:val="both"/>
      </w:pPr>
      <w:r w:rsidRPr="0083411C">
        <w:rPr>
          <w:color w:val="000000"/>
        </w:rPr>
        <w:t xml:space="preserve">В ходе реализации образовательных задач Программы осуществляется </w:t>
      </w:r>
      <w:r w:rsidRPr="0083411C">
        <w:rPr>
          <w:b/>
          <w:bCs/>
          <w:color w:val="000000"/>
        </w:rPr>
        <w:t xml:space="preserve">поддержка  инициативы и самостоятельности детей. </w:t>
      </w:r>
      <w:r w:rsidRPr="0083411C">
        <w:rPr>
          <w:color w:val="000000"/>
        </w:rPr>
        <w:t>Под самостоятельной деятельностью  понимается свободная деятельность воспитанника в условиях созданной педагогами  развивающей предметно-пространственной среды, обеспечивающей выбор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 </w:t>
      </w:r>
    </w:p>
    <w:p w:rsidR="00A12A06" w:rsidRDefault="00A12A06" w:rsidP="00024398">
      <w:pPr>
        <w:spacing w:before="23"/>
        <w:jc w:val="both"/>
      </w:pPr>
      <w:r w:rsidRPr="0083411C">
        <w:rPr>
          <w:color w:val="000000"/>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 </w:t>
      </w:r>
    </w:p>
    <w:p w:rsidR="00A12A06" w:rsidRDefault="00A12A06" w:rsidP="006C780A">
      <w:pPr>
        <w:pStyle w:val="NormalWeb"/>
      </w:pPr>
    </w:p>
    <w:p w:rsidR="00A12A06" w:rsidRDefault="00A12A06" w:rsidP="006C780A">
      <w:pPr>
        <w:pStyle w:val="NormalWeb"/>
      </w:pPr>
    </w:p>
    <w:p w:rsidR="00A12A06" w:rsidRDefault="00A12A06" w:rsidP="006C780A">
      <w:pPr>
        <w:pStyle w:val="NormalWeb"/>
      </w:pPr>
    </w:p>
    <w:p w:rsidR="00A12A06" w:rsidRDefault="00A12A06" w:rsidP="006C780A">
      <w:pPr>
        <w:pStyle w:val="NormalWeb"/>
      </w:pPr>
    </w:p>
    <w:p w:rsidR="00A12A06" w:rsidRDefault="00A12A06" w:rsidP="006C780A">
      <w:pPr>
        <w:pStyle w:val="NormalWeb"/>
      </w:pPr>
    </w:p>
    <w:p w:rsidR="00A12A06" w:rsidRDefault="00A12A06" w:rsidP="006C780A">
      <w:pPr>
        <w:pStyle w:val="NormalWeb"/>
      </w:pPr>
    </w:p>
    <w:p w:rsidR="00A12A06" w:rsidRDefault="00A12A06" w:rsidP="006C780A">
      <w:pPr>
        <w:pStyle w:val="NormalWeb"/>
      </w:pPr>
    </w:p>
    <w:p w:rsidR="00A12A06" w:rsidRDefault="00A12A06" w:rsidP="0083411C">
      <w:pPr>
        <w:pStyle w:val="NormalWeb"/>
        <w:jc w:val="center"/>
        <w:rPr>
          <w:b/>
          <w:bCs/>
        </w:rPr>
      </w:pPr>
      <w:r w:rsidRPr="0083411C">
        <w:rPr>
          <w:b/>
          <w:bCs/>
          <w:lang w:val="en-US"/>
        </w:rPr>
        <w:t>III</w:t>
      </w:r>
      <w:r w:rsidRPr="0083411C">
        <w:rPr>
          <w:b/>
          <w:bCs/>
        </w:rPr>
        <w:t>.Организационный раздел</w:t>
      </w:r>
    </w:p>
    <w:p w:rsidR="00A12A06" w:rsidRDefault="00A12A06" w:rsidP="00EA6369">
      <w:pPr>
        <w:pStyle w:val="NormalWeb"/>
        <w:jc w:val="center"/>
        <w:rPr>
          <w:b/>
          <w:bCs/>
        </w:rPr>
      </w:pPr>
      <w:r>
        <w:rPr>
          <w:b/>
          <w:bCs/>
        </w:rPr>
        <w:t>3.1. Организация коррекционно-образовательного процесса</w:t>
      </w:r>
    </w:p>
    <w:p w:rsidR="00A12A06" w:rsidRPr="00172509" w:rsidRDefault="00A12A06" w:rsidP="00AA7979">
      <w:pPr>
        <w:widowControl w:val="0"/>
        <w:ind w:firstLine="709"/>
        <w:jc w:val="both"/>
        <w:outlineLvl w:val="1"/>
        <w:rPr>
          <w:b/>
        </w:rPr>
      </w:pPr>
      <w:bookmarkStart w:id="38" w:name="_Toc279611452"/>
      <w:bookmarkStart w:id="39" w:name="_Toc279698433"/>
      <w:r w:rsidRPr="00172509">
        <w:rPr>
          <w:b/>
        </w:rPr>
        <w:t>Организация развивающей предметно-пространственной среды</w:t>
      </w:r>
    </w:p>
    <w:p w:rsidR="00A12A06" w:rsidRPr="00172509" w:rsidRDefault="00A12A06" w:rsidP="00AA7979">
      <w:pPr>
        <w:widowControl w:val="0"/>
        <w:outlineLvl w:val="1"/>
        <w:rPr>
          <w:color w:val="4F81BD"/>
          <w:u w:val="single"/>
        </w:rPr>
      </w:pPr>
    </w:p>
    <w:p w:rsidR="00A12A06" w:rsidRPr="00172509" w:rsidRDefault="00A12A06" w:rsidP="00AA7979">
      <w:pPr>
        <w:widowControl w:val="0"/>
        <w:ind w:firstLine="709"/>
        <w:jc w:val="both"/>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A12A06" w:rsidRPr="00172509" w:rsidRDefault="00A12A06" w:rsidP="00AA7979">
      <w:pPr>
        <w:widowControl w:val="0"/>
        <w:ind w:firstLine="709"/>
        <w:jc w:val="both"/>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в Организации </w:t>
      </w:r>
      <w:r w:rsidRPr="00172509">
        <w:rPr>
          <w:i/>
        </w:rPr>
        <w:t xml:space="preserve">должна обеспечивать реализацию адаптированной основной образовательной программы для детей с ТНР, </w:t>
      </w:r>
      <w:r w:rsidRPr="00172509">
        <w:t>разработанную с учетом Программы. Организация имеет право самостоятельно проектировать п</w:t>
      </w:r>
      <w:r w:rsidRPr="00172509">
        <w:rPr>
          <w:rFonts w:eastAsia="SimSun"/>
          <w:iCs/>
          <w:kern w:val="28"/>
          <w:lang w:eastAsia="hi-IN" w:bidi="hi-IN"/>
        </w:rPr>
        <w:t>редметно-пространственную развивающую образовательную среду с учетом психофизических  особенностей детей с ТНР</w:t>
      </w:r>
      <w:r w:rsidRPr="00172509">
        <w:t>.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A12A06" w:rsidRPr="00172509" w:rsidRDefault="00A12A06" w:rsidP="00AA7979">
      <w:pPr>
        <w:widowControl w:val="0"/>
        <w:ind w:firstLine="709"/>
        <w:jc w:val="both"/>
      </w:pPr>
      <w:r w:rsidRPr="00172509">
        <w:rPr>
          <w:rFonts w:eastAsia="SimSun"/>
          <w:iCs/>
          <w:kern w:val="28"/>
          <w:lang w:eastAsia="hi-IN" w:bidi="hi-IN"/>
        </w:rPr>
        <w:t>Предметно-пространственная развивающая образовательная среда</w:t>
      </w:r>
      <w:r w:rsidRPr="00172509">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A12A06" w:rsidRPr="00172509" w:rsidRDefault="00A12A06" w:rsidP="00AA7979">
      <w:pPr>
        <w:widowControl w:val="0"/>
        <w:ind w:firstLine="709"/>
        <w:jc w:val="both"/>
      </w:pPr>
      <w:r w:rsidRPr="00172509">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A12A06" w:rsidRPr="00172509" w:rsidRDefault="00A12A06" w:rsidP="00AA7979">
      <w:pPr>
        <w:widowControl w:val="0"/>
        <w:ind w:firstLine="709"/>
        <w:jc w:val="both"/>
      </w:pPr>
      <w:r w:rsidRPr="00172509">
        <w:t>В соответствии со Стандартом, ППРОС Организации должна обеспечивать и гарантировать:</w:t>
      </w:r>
    </w:p>
    <w:p w:rsidR="00A12A06" w:rsidRPr="00172509" w:rsidRDefault="00A12A06" w:rsidP="00AA7979">
      <w:pPr>
        <w:widowControl w:val="0"/>
        <w:ind w:firstLine="709"/>
        <w:jc w:val="both"/>
      </w:pPr>
      <w:r w:rsidRPr="00172509">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172509">
        <w:rPr>
          <w:color w:val="0070C0"/>
        </w:rPr>
        <w:t>,</w:t>
      </w:r>
      <w:r w:rsidRPr="00172509">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A12A06" w:rsidRPr="00172509" w:rsidRDefault="00A12A06" w:rsidP="00AA7979">
      <w:pPr>
        <w:widowControl w:val="0"/>
        <w:ind w:firstLine="709"/>
        <w:jc w:val="both"/>
      </w:pPr>
      <w:r w:rsidRPr="00172509">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A12A06" w:rsidRPr="00172509" w:rsidRDefault="00A12A06" w:rsidP="00AA7979">
      <w:pPr>
        <w:widowControl w:val="0"/>
        <w:ind w:firstLine="709"/>
        <w:jc w:val="both"/>
      </w:pPr>
      <w:r w:rsidRPr="00172509">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A12A06" w:rsidRPr="00172509" w:rsidRDefault="00A12A06" w:rsidP="00AA7979">
      <w:pPr>
        <w:widowControl w:val="0"/>
        <w:ind w:firstLine="709"/>
        <w:jc w:val="both"/>
      </w:pPr>
      <w:r w:rsidRPr="00172509">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A12A06" w:rsidRPr="00172509" w:rsidRDefault="00A12A06" w:rsidP="00AA7979">
      <w:pPr>
        <w:widowControl w:val="0"/>
        <w:ind w:firstLine="709"/>
        <w:jc w:val="both"/>
      </w:pPr>
      <w:r w:rsidRPr="00172509">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A12A06" w:rsidRPr="00172509" w:rsidRDefault="00A12A06" w:rsidP="00AA7979">
      <w:pPr>
        <w:widowControl w:val="0"/>
        <w:ind w:firstLine="709"/>
        <w:jc w:val="both"/>
      </w:pPr>
      <w:r w:rsidRPr="00172509">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A12A06" w:rsidRPr="00172509" w:rsidRDefault="00A12A06" w:rsidP="00AA7979">
      <w:pPr>
        <w:widowControl w:val="0"/>
        <w:tabs>
          <w:tab w:val="left" w:pos="567"/>
        </w:tabs>
        <w:ind w:firstLine="709"/>
        <w:jc w:val="both"/>
      </w:pPr>
      <w:r w:rsidRPr="00172509">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A12A06" w:rsidRPr="00172509" w:rsidRDefault="00A12A06" w:rsidP="00AA7979">
      <w:pPr>
        <w:widowControl w:val="0"/>
        <w:tabs>
          <w:tab w:val="left" w:pos="567"/>
        </w:tabs>
        <w:ind w:firstLine="709"/>
        <w:jc w:val="both"/>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172509">
        <w:rPr>
          <w:kern w:val="2"/>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A12A06" w:rsidRPr="00172509" w:rsidRDefault="00A12A06" w:rsidP="00AA7979">
      <w:pPr>
        <w:widowControl w:val="0"/>
        <w:tabs>
          <w:tab w:val="left" w:pos="567"/>
        </w:tabs>
        <w:ind w:firstLine="709"/>
        <w:jc w:val="both"/>
      </w:pPr>
      <w:r w:rsidRPr="00172509">
        <w:rPr>
          <w:rFonts w:eastAsia="SimSun"/>
          <w:iCs/>
          <w:kern w:val="28"/>
          <w:lang w:eastAsia="hi-IN" w:bidi="hi-IN"/>
        </w:rPr>
        <w:t xml:space="preserve">Предметно-пространственная развивающая образовательная среда </w:t>
      </w:r>
      <w:r w:rsidRPr="00172509">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172509">
        <w:rPr>
          <w:i/>
        </w:rPr>
        <w:t xml:space="preserve"> соответствия анатомо-физиологическим особенностям детей </w:t>
      </w:r>
      <w:r w:rsidRPr="00172509">
        <w:t>(соответствие росту, массе тела, размеру руки, дающей возможность захвата предмета и др.).</w:t>
      </w:r>
    </w:p>
    <w:p w:rsidR="00A12A06" w:rsidRPr="00172509" w:rsidRDefault="00A12A06" w:rsidP="00AA7979">
      <w:pPr>
        <w:widowControl w:val="0"/>
        <w:tabs>
          <w:tab w:val="left" w:pos="567"/>
        </w:tabs>
        <w:ind w:firstLine="709"/>
        <w:jc w:val="both"/>
      </w:pPr>
      <w:r w:rsidRPr="00172509">
        <w:t xml:space="preserve">Для выполнения этой задачи ППРОС должна быть: </w:t>
      </w:r>
    </w:p>
    <w:p w:rsidR="00A12A06" w:rsidRPr="00172509" w:rsidRDefault="00A12A06" w:rsidP="00AA7979">
      <w:pPr>
        <w:widowControl w:val="0"/>
        <w:tabs>
          <w:tab w:val="left" w:pos="567"/>
        </w:tabs>
        <w:ind w:firstLine="709"/>
        <w:jc w:val="both"/>
      </w:pPr>
      <w:r w:rsidRPr="00172509">
        <w:rPr>
          <w:rFonts w:eastAsia="SchoolBookAC"/>
        </w:rPr>
        <w:t>–</w:t>
      </w:r>
      <w:r w:rsidRPr="00172509">
        <w:t> </w:t>
      </w:r>
      <w:r w:rsidRPr="00172509">
        <w:rPr>
          <w:i/>
        </w:rPr>
        <w:t>содержательно-насыщенной</w:t>
      </w:r>
      <w:r w:rsidRPr="00172509">
        <w:t xml:space="preserve"> и </w:t>
      </w:r>
      <w:r w:rsidRPr="00172509">
        <w:rPr>
          <w:i/>
        </w:rPr>
        <w:t xml:space="preserve">динамичной </w:t>
      </w:r>
      <w:r w:rsidRPr="00172509">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A12A06" w:rsidRPr="00172509" w:rsidRDefault="00A12A06" w:rsidP="00AA7979">
      <w:pPr>
        <w:widowControl w:val="0"/>
        <w:tabs>
          <w:tab w:val="left" w:pos="567"/>
        </w:tabs>
        <w:ind w:firstLine="709"/>
        <w:jc w:val="both"/>
      </w:pPr>
      <w:r w:rsidRPr="00172509">
        <w:rPr>
          <w:rFonts w:eastAsia="SchoolBookAC"/>
        </w:rPr>
        <w:t>–</w:t>
      </w:r>
      <w:r w:rsidRPr="00172509">
        <w:t> </w:t>
      </w:r>
      <w:r w:rsidRPr="00172509">
        <w:rPr>
          <w:i/>
        </w:rPr>
        <w:t xml:space="preserve">трансформируемой – </w:t>
      </w:r>
      <w:r w:rsidRPr="00172509">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A12A06" w:rsidRPr="00172509" w:rsidRDefault="00A12A06" w:rsidP="00AA7979">
      <w:pPr>
        <w:widowControl w:val="0"/>
        <w:tabs>
          <w:tab w:val="left" w:pos="567"/>
        </w:tabs>
        <w:ind w:firstLine="709"/>
        <w:jc w:val="both"/>
      </w:pPr>
      <w:r w:rsidRPr="00172509">
        <w:rPr>
          <w:rFonts w:eastAsia="SchoolBookAC"/>
        </w:rPr>
        <w:t>–</w:t>
      </w:r>
      <w:r w:rsidRPr="00172509">
        <w:t> </w:t>
      </w:r>
      <w:r w:rsidRPr="00172509">
        <w:rPr>
          <w:i/>
        </w:rPr>
        <w:t>полифункциональной</w:t>
      </w:r>
      <w:r w:rsidRPr="00172509">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A12A06" w:rsidRPr="00172509" w:rsidRDefault="00A12A06" w:rsidP="00AA7979">
      <w:pPr>
        <w:widowControl w:val="0"/>
        <w:tabs>
          <w:tab w:val="left" w:pos="567"/>
        </w:tabs>
        <w:ind w:firstLine="709"/>
        <w:jc w:val="both"/>
      </w:pPr>
      <w:r w:rsidRPr="00172509">
        <w:rPr>
          <w:rFonts w:eastAsia="SchoolBookAC"/>
        </w:rPr>
        <w:t>–</w:t>
      </w:r>
      <w:r w:rsidRPr="00172509">
        <w:t> </w:t>
      </w:r>
      <w:r w:rsidRPr="00172509">
        <w:rPr>
          <w:i/>
        </w:rPr>
        <w:t>доступной</w:t>
      </w:r>
      <w:r w:rsidRPr="00172509">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A12A06" w:rsidRPr="00172509" w:rsidRDefault="00A12A06" w:rsidP="00AA7979">
      <w:pPr>
        <w:widowControl w:val="0"/>
        <w:tabs>
          <w:tab w:val="left" w:pos="567"/>
        </w:tabs>
        <w:ind w:firstLine="709"/>
        <w:jc w:val="both"/>
      </w:pPr>
      <w:r w:rsidRPr="00172509">
        <w:rPr>
          <w:rFonts w:eastAsia="SchoolBookAC"/>
        </w:rPr>
        <w:t>–</w:t>
      </w:r>
      <w:r w:rsidRPr="00172509">
        <w:t> </w:t>
      </w:r>
      <w:r w:rsidRPr="00172509">
        <w:rPr>
          <w:i/>
        </w:rPr>
        <w:t>безопасной</w:t>
      </w:r>
      <w:r w:rsidRPr="00172509">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172509">
        <w:rPr>
          <w:color w:val="0070C0"/>
        </w:rPr>
        <w:t xml:space="preserve">, </w:t>
      </w:r>
      <w:r w:rsidRPr="00172509">
        <w:t>а также правила безопасного пользования Интернетом.</w:t>
      </w:r>
      <w:r w:rsidRPr="00172509">
        <w:rPr>
          <w:i/>
        </w:rPr>
        <w:t xml:space="preserve"> </w:t>
      </w:r>
      <w:r w:rsidRPr="00172509">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A12A06" w:rsidRPr="00172509" w:rsidRDefault="00A12A06" w:rsidP="00AA7979">
      <w:pPr>
        <w:widowControl w:val="0"/>
        <w:tabs>
          <w:tab w:val="left" w:pos="567"/>
        </w:tabs>
        <w:ind w:firstLine="709"/>
        <w:jc w:val="both"/>
      </w:pPr>
      <w:r w:rsidRPr="00172509">
        <w:rPr>
          <w:rFonts w:eastAsia="SchoolBookAC"/>
        </w:rPr>
        <w:t>–</w:t>
      </w:r>
      <w:r w:rsidRPr="00172509">
        <w:t> </w:t>
      </w:r>
      <w:r w:rsidRPr="00172509">
        <w:rPr>
          <w:i/>
        </w:rPr>
        <w:t xml:space="preserve">эстетичной – все </w:t>
      </w:r>
      <w:r w:rsidRPr="00172509">
        <w:t>элементы ППРОС</w:t>
      </w:r>
      <w:r w:rsidRPr="00172509">
        <w:rPr>
          <w:i/>
        </w:rPr>
        <w:t xml:space="preserve"> </w:t>
      </w:r>
      <w:r w:rsidRPr="00172509">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A12A06" w:rsidRPr="00172509" w:rsidRDefault="00A12A06" w:rsidP="00AA7979">
      <w:pPr>
        <w:widowControl w:val="0"/>
        <w:tabs>
          <w:tab w:val="left" w:pos="567"/>
        </w:tabs>
        <w:ind w:firstLine="709"/>
        <w:jc w:val="both"/>
        <w:rPr>
          <w:i/>
        </w:rPr>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в Организации должна </w:t>
      </w:r>
      <w:r w:rsidRPr="00172509">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A12A06" w:rsidRPr="00172509" w:rsidRDefault="00A12A06" w:rsidP="00AA7979">
      <w:pPr>
        <w:widowControl w:val="0"/>
        <w:tabs>
          <w:tab w:val="left" w:pos="567"/>
        </w:tabs>
        <w:ind w:firstLine="709"/>
        <w:jc w:val="both"/>
      </w:pPr>
      <w:r w:rsidRPr="00172509">
        <w:t xml:space="preserve">Для обеспечения образовательной деятельности в </w:t>
      </w:r>
      <w:r w:rsidRPr="00172509">
        <w:rPr>
          <w:i/>
        </w:rPr>
        <w:t xml:space="preserve">социально-коммуникативной области необходимо в </w:t>
      </w:r>
      <w:r w:rsidRPr="00172509">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A12A06" w:rsidRPr="00172509" w:rsidRDefault="00A12A06" w:rsidP="00AA7979">
      <w:pPr>
        <w:widowControl w:val="0"/>
        <w:ind w:firstLine="709"/>
        <w:jc w:val="both"/>
        <w:rPr>
          <w:color w:val="000000"/>
        </w:rPr>
      </w:pPr>
      <w:r w:rsidRPr="00172509">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172509">
        <w:rPr>
          <w:bCs/>
        </w:rPr>
        <w:t>игре</w:t>
      </w:r>
      <w:r w:rsidRPr="00172509">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A12A06" w:rsidRPr="00172509" w:rsidRDefault="00A12A06" w:rsidP="00AA7979">
      <w:pPr>
        <w:widowControl w:val="0"/>
        <w:tabs>
          <w:tab w:val="left" w:pos="567"/>
        </w:tabs>
        <w:ind w:firstLine="709"/>
        <w:jc w:val="both"/>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 должна </w:t>
      </w:r>
      <w:r w:rsidRPr="00172509">
        <w:rPr>
          <w:i/>
        </w:rPr>
        <w:t xml:space="preserve">обеспечивать условия для развития игровой и познавательно-исследовательской  деятельности </w:t>
      </w:r>
      <w:r w:rsidRPr="00172509">
        <w:t>детей.</w:t>
      </w:r>
    </w:p>
    <w:p w:rsidR="00A12A06" w:rsidRPr="00172509" w:rsidRDefault="00A12A06" w:rsidP="00AA7979">
      <w:pPr>
        <w:widowControl w:val="0"/>
        <w:tabs>
          <w:tab w:val="left" w:pos="567"/>
          <w:tab w:val="left" w:pos="709"/>
        </w:tabs>
        <w:ind w:firstLine="709"/>
        <w:jc w:val="both"/>
      </w:pPr>
      <w:r w:rsidRPr="00172509">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A12A06" w:rsidRPr="00172509" w:rsidRDefault="00A12A06" w:rsidP="00AA7979">
      <w:pPr>
        <w:widowControl w:val="0"/>
        <w:ind w:firstLine="709"/>
        <w:jc w:val="both"/>
      </w:pPr>
      <w:r w:rsidRPr="00172509">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A12A06" w:rsidRPr="00172509" w:rsidRDefault="00A12A06" w:rsidP="00AA7979">
      <w:pPr>
        <w:widowControl w:val="0"/>
        <w:ind w:firstLine="709"/>
        <w:jc w:val="both"/>
      </w:pPr>
      <w:r w:rsidRPr="00172509">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A12A06" w:rsidRPr="00172509" w:rsidRDefault="00A12A06" w:rsidP="00AA7979">
      <w:pPr>
        <w:widowControl w:val="0"/>
        <w:ind w:firstLine="709"/>
        <w:jc w:val="both"/>
      </w:pPr>
      <w:r w:rsidRPr="00172509">
        <w:t xml:space="preserve">Очевидно, что общение происходит, прежде всего, с другими людьми </w:t>
      </w:r>
      <w:r w:rsidRPr="00172509">
        <w:rPr>
          <w:rFonts w:eastAsia="SchoolBookAC"/>
        </w:rPr>
        <w:t>–</w:t>
      </w:r>
      <w:r w:rsidRPr="00172509">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172509">
        <w:rPr>
          <w:bCs/>
        </w:rPr>
        <w:t>«Игрушки-подружки»</w:t>
      </w:r>
      <w:r w:rsidRPr="00172509">
        <w:t xml:space="preserve">, способные стать любимыми. Таковыми могут стать </w:t>
      </w:r>
      <w:r w:rsidRPr="00172509">
        <w:rPr>
          <w:bCs/>
        </w:rPr>
        <w:t>куклы и животные</w:t>
      </w:r>
      <w:r w:rsidRPr="00172509">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172509">
        <w:rPr>
          <w:rFonts w:eastAsia="SchoolBookAC"/>
        </w:rPr>
        <w:t>–</w:t>
      </w:r>
      <w:r w:rsidRPr="00172509">
        <w:t> незавершённость, открытость для любых превращений, беспомощность, предполагающая заботу и уход со стороны ребенка.</w:t>
      </w:r>
    </w:p>
    <w:p w:rsidR="00A12A06" w:rsidRPr="00172509" w:rsidRDefault="00A12A06" w:rsidP="00AA7979">
      <w:pPr>
        <w:widowControl w:val="0"/>
        <w:ind w:firstLine="709"/>
        <w:jc w:val="both"/>
      </w:pPr>
      <w:r w:rsidRPr="00172509">
        <w:t xml:space="preserve">Весьма полезными могут быть также игрушки, отражающие различные моменты окружающей взрослой жизни: </w:t>
      </w:r>
      <w:r w:rsidRPr="00172509">
        <w:rPr>
          <w:bCs/>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72509">
        <w:t>и др.</w:t>
      </w:r>
    </w:p>
    <w:p w:rsidR="00A12A06" w:rsidRPr="00172509" w:rsidRDefault="00A12A06" w:rsidP="00AA7979">
      <w:pPr>
        <w:widowControl w:val="0"/>
        <w:tabs>
          <w:tab w:val="left" w:pos="567"/>
        </w:tabs>
        <w:ind w:firstLine="709"/>
        <w:jc w:val="both"/>
        <w:rPr>
          <w:bCs/>
          <w:iCs/>
        </w:rPr>
      </w:pPr>
      <w:r w:rsidRPr="00172509">
        <w:rPr>
          <w:bCs/>
          <w:iCs/>
        </w:rPr>
        <w:t xml:space="preserve">Для обучения детей основам безопасности жизнедеятельности в </w:t>
      </w:r>
      <w:r w:rsidRPr="00172509">
        <w:t xml:space="preserve">ППРОС могут быть представлены современные полифункциональные </w:t>
      </w:r>
      <w:r w:rsidRPr="00172509">
        <w:rPr>
          <w:bCs/>
          <w:iCs/>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172509">
        <w:t>езопасное поведение в быту, социуме, природе», а также в различных образовательных областях в игровой деятельности детей.</w:t>
      </w:r>
      <w:r w:rsidRPr="00172509">
        <w:rPr>
          <w:bCs/>
          <w:iCs/>
        </w:rPr>
        <w:t xml:space="preserve">  </w:t>
      </w:r>
    </w:p>
    <w:p w:rsidR="00A12A06" w:rsidRPr="00172509" w:rsidRDefault="00A12A06" w:rsidP="00AA7979">
      <w:pPr>
        <w:widowControl w:val="0"/>
        <w:tabs>
          <w:tab w:val="left" w:pos="567"/>
        </w:tabs>
        <w:ind w:firstLine="709"/>
        <w:jc w:val="both"/>
      </w:pPr>
      <w:r w:rsidRPr="00172509">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A12A06" w:rsidRPr="00172509" w:rsidRDefault="00A12A06" w:rsidP="00AA7979">
      <w:pPr>
        <w:widowControl w:val="0"/>
        <w:tabs>
          <w:tab w:val="left" w:pos="567"/>
        </w:tabs>
        <w:ind w:firstLine="709"/>
        <w:jc w:val="both"/>
      </w:pPr>
      <w:r w:rsidRPr="00172509">
        <w:rPr>
          <w:i/>
        </w:rPr>
        <w:t>Для развития любознательности, познавательной активности, познавательных способностей в</w:t>
      </w:r>
      <w:r w:rsidRPr="00172509">
        <w:t>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172509">
        <w:rPr>
          <w:rFonts w:eastAsia="SimSun"/>
          <w:iCs/>
          <w:kern w:val="28"/>
          <w:lang w:eastAsia="hi-IN" w:bidi="hi-IN"/>
        </w:rPr>
        <w:t xml:space="preserve">редметно-пространственная развивающая образовательная среда </w:t>
      </w:r>
      <w:r w:rsidRPr="00172509">
        <w:t xml:space="preserve">Организации должна </w:t>
      </w:r>
      <w:r w:rsidRPr="00172509">
        <w:rPr>
          <w:i/>
        </w:rPr>
        <w:t>обеспечивать условия для познавательно-исследовательского развития детей</w:t>
      </w:r>
      <w:r w:rsidRPr="00172509">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A12A06" w:rsidRPr="00172509" w:rsidRDefault="00A12A06" w:rsidP="00AA7979">
      <w:pPr>
        <w:widowControl w:val="0"/>
        <w:tabs>
          <w:tab w:val="left" w:pos="567"/>
        </w:tabs>
        <w:ind w:firstLine="709"/>
        <w:jc w:val="both"/>
      </w:pPr>
      <w:r w:rsidRPr="00172509">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A12A06" w:rsidRPr="00172509" w:rsidRDefault="00A12A06" w:rsidP="00AA7979">
      <w:pPr>
        <w:widowControl w:val="0"/>
        <w:tabs>
          <w:tab w:val="left" w:pos="567"/>
        </w:tabs>
        <w:ind w:firstLine="709"/>
        <w:jc w:val="both"/>
      </w:pPr>
      <w:r w:rsidRPr="00172509">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A12A06" w:rsidRPr="00172509" w:rsidRDefault="00A12A06" w:rsidP="00AA7979">
      <w:pPr>
        <w:widowControl w:val="0"/>
        <w:tabs>
          <w:tab w:val="left" w:pos="567"/>
          <w:tab w:val="left" w:pos="709"/>
        </w:tabs>
        <w:ind w:firstLine="709"/>
        <w:jc w:val="both"/>
      </w:pPr>
      <w:r w:rsidRPr="00172509">
        <w:t>Речевому развитию способствуют наличие в п</w:t>
      </w:r>
      <w:r w:rsidRPr="00172509">
        <w:rPr>
          <w:rFonts w:eastAsia="SimSun"/>
          <w:iCs/>
          <w:kern w:val="28"/>
          <w:lang w:eastAsia="hi-IN" w:bidi="hi-IN"/>
        </w:rPr>
        <w:t>редметно-пространственной развивающей образовательной среде</w:t>
      </w:r>
      <w:r w:rsidRPr="00172509">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A12A06" w:rsidRPr="00172509" w:rsidRDefault="00A12A06" w:rsidP="00AA7979">
      <w:pPr>
        <w:widowControl w:val="0"/>
        <w:tabs>
          <w:tab w:val="left" w:pos="567"/>
        </w:tabs>
        <w:ind w:firstLine="709"/>
        <w:jc w:val="both"/>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 должна </w:t>
      </w:r>
      <w:r w:rsidRPr="00172509">
        <w:rPr>
          <w:i/>
        </w:rPr>
        <w:t>обеспечивать условия для художественно-эстетического развития детей.</w:t>
      </w:r>
      <w:r w:rsidRPr="00172509">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A12A06" w:rsidRPr="00172509" w:rsidRDefault="00A12A06" w:rsidP="00AA7979">
      <w:pPr>
        <w:widowControl w:val="0"/>
        <w:ind w:firstLine="709"/>
        <w:jc w:val="both"/>
      </w:pPr>
      <w:r w:rsidRPr="00172509">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A12A06" w:rsidRPr="00172509" w:rsidRDefault="00A12A06" w:rsidP="00AA7979">
      <w:pPr>
        <w:widowControl w:val="0"/>
        <w:ind w:firstLine="709"/>
        <w:jc w:val="both"/>
      </w:pPr>
      <w:r w:rsidRPr="00172509">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A12A06" w:rsidRPr="00172509" w:rsidRDefault="00A12A06" w:rsidP="00AA7979">
      <w:pPr>
        <w:widowControl w:val="0"/>
        <w:tabs>
          <w:tab w:val="left" w:pos="567"/>
        </w:tabs>
        <w:ind w:firstLine="709"/>
        <w:jc w:val="both"/>
      </w:pPr>
      <w:r w:rsidRPr="00172509">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A12A06" w:rsidRPr="00172509" w:rsidRDefault="00A12A06" w:rsidP="00AA7979">
      <w:pPr>
        <w:widowControl w:val="0"/>
        <w:tabs>
          <w:tab w:val="left" w:pos="567"/>
        </w:tabs>
        <w:ind w:firstLine="709"/>
        <w:jc w:val="both"/>
        <w:rPr>
          <w:i/>
        </w:rPr>
      </w:pPr>
      <w:r w:rsidRPr="00172509">
        <w:rPr>
          <w:rFonts w:eastAsia="SimSun"/>
          <w:iCs/>
          <w:kern w:val="28"/>
          <w:lang w:eastAsia="hi-IN" w:bidi="hi-IN"/>
        </w:rPr>
        <w:t xml:space="preserve">Предметно-пространственная развивающая образовательная среда </w:t>
      </w:r>
      <w:r w:rsidRPr="00172509">
        <w:t xml:space="preserve"> Организации должна </w:t>
      </w:r>
      <w:r w:rsidRPr="00172509">
        <w:rPr>
          <w:i/>
        </w:rPr>
        <w:t>обеспечивать условия для физического и психического развития, охраны и укрепления здоровья, коррекции недостатков развития детей с ТНР.</w:t>
      </w:r>
    </w:p>
    <w:p w:rsidR="00A12A06" w:rsidRPr="00172509" w:rsidRDefault="00A12A06" w:rsidP="00AA7979">
      <w:pPr>
        <w:widowControl w:val="0"/>
        <w:tabs>
          <w:tab w:val="left" w:pos="567"/>
        </w:tabs>
        <w:ind w:firstLine="709"/>
        <w:jc w:val="both"/>
      </w:pPr>
      <w:r w:rsidRPr="00172509">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A12A06" w:rsidRPr="00172509" w:rsidRDefault="00A12A06" w:rsidP="00AA7979">
      <w:pPr>
        <w:widowControl w:val="0"/>
        <w:tabs>
          <w:tab w:val="left" w:pos="567"/>
        </w:tabs>
        <w:ind w:firstLine="709"/>
        <w:jc w:val="both"/>
      </w:pPr>
      <w:r w:rsidRPr="00172509">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A12A06" w:rsidRPr="00172509" w:rsidRDefault="00A12A06" w:rsidP="00AA7979">
      <w:pPr>
        <w:widowControl w:val="0"/>
        <w:tabs>
          <w:tab w:val="left" w:pos="567"/>
        </w:tabs>
        <w:ind w:firstLine="709"/>
        <w:jc w:val="both"/>
      </w:pPr>
      <w:r w:rsidRPr="00172509">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A12A06" w:rsidRPr="00172509" w:rsidRDefault="00A12A06" w:rsidP="00AA7979">
      <w:pPr>
        <w:widowControl w:val="0"/>
        <w:tabs>
          <w:tab w:val="left" w:pos="567"/>
        </w:tabs>
        <w:ind w:firstLine="709"/>
        <w:jc w:val="both"/>
      </w:pPr>
      <w:r w:rsidRPr="00172509">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A12A06" w:rsidRPr="00172509" w:rsidRDefault="00A12A06" w:rsidP="00AA7979">
      <w:pPr>
        <w:widowControl w:val="0"/>
        <w:tabs>
          <w:tab w:val="left" w:pos="567"/>
        </w:tabs>
        <w:ind w:firstLine="709"/>
        <w:jc w:val="both"/>
      </w:pPr>
      <w:r w:rsidRPr="00172509">
        <w:t xml:space="preserve">В Организации должны быть созданы условия </w:t>
      </w:r>
      <w:r w:rsidRPr="00172509">
        <w:rPr>
          <w:i/>
        </w:rPr>
        <w:t>для информатизации образовательного процесса.</w:t>
      </w:r>
    </w:p>
    <w:p w:rsidR="00A12A06" w:rsidRPr="00172509" w:rsidRDefault="00A12A06" w:rsidP="00AA7979">
      <w:pPr>
        <w:widowControl w:val="0"/>
        <w:tabs>
          <w:tab w:val="left" w:pos="567"/>
        </w:tabs>
        <w:ind w:firstLine="709"/>
        <w:jc w:val="both"/>
      </w:pPr>
      <w:r w:rsidRPr="00172509">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A12A06" w:rsidRPr="00172509" w:rsidRDefault="00A12A06" w:rsidP="00AA7979">
      <w:pPr>
        <w:widowControl w:val="0"/>
        <w:tabs>
          <w:tab w:val="left" w:pos="567"/>
        </w:tabs>
        <w:ind w:firstLine="709"/>
        <w:jc w:val="both"/>
      </w:pPr>
      <w:r w:rsidRPr="00172509">
        <w:t>Компьютерно-техническое оснащение Организации может использоваться для различных целей:</w:t>
      </w:r>
    </w:p>
    <w:p w:rsidR="00A12A06" w:rsidRPr="00172509" w:rsidRDefault="00A12A06" w:rsidP="00AA7979">
      <w:pPr>
        <w:widowControl w:val="0"/>
        <w:tabs>
          <w:tab w:val="left" w:pos="567"/>
        </w:tabs>
        <w:ind w:firstLine="709"/>
        <w:jc w:val="both"/>
      </w:pPr>
      <w:r w:rsidRPr="00172509">
        <w:rPr>
          <w:rFonts w:eastAsia="SchoolBookAC"/>
        </w:rPr>
        <w:t>–</w:t>
      </w:r>
      <w:r w:rsidRPr="00172509">
        <w:t xml:space="preserve"> для демонстрации детям познавательных, художественных, мультипликационных фильмов, литературных, музыкальных произведений и др.; </w:t>
      </w:r>
    </w:p>
    <w:p w:rsidR="00A12A06" w:rsidRPr="00172509" w:rsidRDefault="00A12A06" w:rsidP="00AA7979">
      <w:pPr>
        <w:widowControl w:val="0"/>
        <w:tabs>
          <w:tab w:val="left" w:pos="567"/>
        </w:tabs>
        <w:ind w:firstLine="709"/>
        <w:jc w:val="both"/>
      </w:pPr>
      <w:r w:rsidRPr="00172509">
        <w:rPr>
          <w:rFonts w:eastAsia="SchoolBookAC"/>
        </w:rPr>
        <w:t>–</w:t>
      </w:r>
      <w:r w:rsidRPr="00172509">
        <w:t> для поиска в информационной среде материалов, обеспечивающих реализацию основной образовательной программы;</w:t>
      </w:r>
    </w:p>
    <w:p w:rsidR="00A12A06" w:rsidRPr="00172509" w:rsidRDefault="00A12A06" w:rsidP="00AA7979">
      <w:pPr>
        <w:widowControl w:val="0"/>
        <w:tabs>
          <w:tab w:val="left" w:pos="567"/>
        </w:tabs>
        <w:ind w:firstLine="709"/>
        <w:jc w:val="both"/>
      </w:pPr>
      <w:r w:rsidRPr="00172509">
        <w:rPr>
          <w:rFonts w:eastAsia="SchoolBookAC"/>
        </w:rPr>
        <w:t>–</w:t>
      </w:r>
      <w:r w:rsidRPr="00172509">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A12A06" w:rsidRPr="00172509" w:rsidRDefault="00A12A06" w:rsidP="00AA7979">
      <w:pPr>
        <w:widowControl w:val="0"/>
        <w:tabs>
          <w:tab w:val="left" w:pos="567"/>
        </w:tabs>
        <w:ind w:firstLine="709"/>
        <w:jc w:val="both"/>
      </w:pPr>
      <w:r w:rsidRPr="00172509">
        <w:rPr>
          <w:rFonts w:eastAsia="SchoolBookAC"/>
        </w:rPr>
        <w:t>–</w:t>
      </w:r>
      <w:r w:rsidRPr="00172509">
        <w:t> для обсуждения с родителями (законными представителями) детей вопросов, связанных с реализацией Программы и т. п.</w:t>
      </w:r>
    </w:p>
    <w:p w:rsidR="00A12A06" w:rsidRPr="00172509" w:rsidRDefault="00A12A06" w:rsidP="00AA7979">
      <w:pPr>
        <w:widowControl w:val="0"/>
        <w:tabs>
          <w:tab w:val="left" w:pos="567"/>
          <w:tab w:val="left" w:pos="709"/>
        </w:tabs>
        <w:autoSpaceDE w:val="0"/>
        <w:autoSpaceDN w:val="0"/>
        <w:adjustRightInd w:val="0"/>
        <w:ind w:firstLine="709"/>
        <w:jc w:val="both"/>
        <w:rPr>
          <w:bCs/>
        </w:rPr>
      </w:pPr>
      <w:r w:rsidRPr="00172509">
        <w:rPr>
          <w:bCs/>
          <w:color w:val="000000"/>
        </w:rPr>
        <w:t xml:space="preserve">Для организации </w:t>
      </w:r>
      <w:r w:rsidRPr="00172509">
        <w:t>ППРОС</w:t>
      </w:r>
      <w:r w:rsidRPr="00172509">
        <w:rPr>
          <w:bCs/>
          <w:color w:val="000000"/>
        </w:rPr>
        <w:t xml:space="preserve"> в семейных условиях родителям </w:t>
      </w:r>
      <w:r w:rsidRPr="00172509">
        <w:t>(законным представителям)</w:t>
      </w:r>
      <w:r w:rsidRPr="00172509">
        <w:rPr>
          <w:bCs/>
          <w:color w:val="000000"/>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172509">
        <w:rPr>
          <w:bCs/>
        </w:rPr>
        <w:t>Знакомство с АООП будет способствовать конструктивному взаимодействию семьи и Организации в целях поддержки индивидуальности ребенка с ТНР.</w:t>
      </w:r>
    </w:p>
    <w:p w:rsidR="00A12A06" w:rsidRPr="00172509" w:rsidRDefault="00A12A06" w:rsidP="00AA7979">
      <w:pPr>
        <w:widowControl w:val="0"/>
        <w:ind w:firstLine="709"/>
        <w:jc w:val="both"/>
        <w:rPr>
          <w:color w:val="000000"/>
        </w:rPr>
      </w:pPr>
      <w:r w:rsidRPr="00172509">
        <w:rPr>
          <w:color w:val="000000"/>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w:t>
      </w:r>
    </w:p>
    <w:p w:rsidR="00A12A06" w:rsidRPr="00172509" w:rsidRDefault="00A12A06" w:rsidP="00AA7979">
      <w:pPr>
        <w:widowControl w:val="0"/>
        <w:ind w:firstLine="709"/>
        <w:jc w:val="both"/>
        <w:rPr>
          <w:color w:val="000000"/>
        </w:rPr>
      </w:pPr>
      <w:r w:rsidRPr="00172509">
        <w:rPr>
          <w:color w:val="000000"/>
        </w:rPr>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A12A06" w:rsidRPr="00172509" w:rsidRDefault="00A12A06" w:rsidP="00AA7979">
      <w:pPr>
        <w:widowControl w:val="0"/>
        <w:ind w:firstLine="709"/>
        <w:jc w:val="both"/>
        <w:rPr>
          <w:b/>
          <w:i/>
          <w:color w:val="000000"/>
        </w:rPr>
      </w:pPr>
      <w:r w:rsidRPr="00172509">
        <w:rPr>
          <w:b/>
          <w:i/>
          <w:color w:val="000000"/>
        </w:rPr>
        <w:t>Спортивное оборудование</w:t>
      </w:r>
    </w:p>
    <w:p w:rsidR="00A12A06" w:rsidRPr="00172509" w:rsidRDefault="00A12A06" w:rsidP="00AA7979">
      <w:pPr>
        <w:widowControl w:val="0"/>
        <w:ind w:firstLine="709"/>
        <w:jc w:val="both"/>
        <w:rPr>
          <w:color w:val="000000"/>
        </w:rPr>
      </w:pPr>
      <w:r w:rsidRPr="00172509">
        <w:rPr>
          <w:color w:val="000000"/>
        </w:rPr>
        <w:t>Тренажеры детские и подростковые, такие, как: велотренажеры, различные виды беговых дорожек и т.п.</w:t>
      </w:r>
    </w:p>
    <w:p w:rsidR="00A12A06" w:rsidRPr="00172509" w:rsidRDefault="00A12A06" w:rsidP="00AA7979">
      <w:pPr>
        <w:widowControl w:val="0"/>
        <w:ind w:firstLine="709"/>
        <w:jc w:val="both"/>
        <w:rPr>
          <w:color w:val="000000"/>
        </w:rPr>
      </w:pPr>
      <w:r w:rsidRPr="00172509">
        <w:rPr>
          <w:color w:val="000000"/>
        </w:rPr>
        <w:t>Спортивные комплексы (в различной комплектации и модификации);</w:t>
      </w:r>
    </w:p>
    <w:p w:rsidR="00A12A06" w:rsidRPr="00172509" w:rsidRDefault="00A12A06" w:rsidP="00AA7979">
      <w:pPr>
        <w:widowControl w:val="0"/>
        <w:ind w:firstLine="709"/>
        <w:jc w:val="both"/>
        <w:rPr>
          <w:color w:val="000000"/>
        </w:rPr>
      </w:pPr>
      <w:r w:rsidRPr="00172509">
        <w:rPr>
          <w:color w:val="000000"/>
        </w:rPr>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A12A06" w:rsidRPr="00172509" w:rsidRDefault="00A12A06" w:rsidP="00AA7979">
      <w:pPr>
        <w:widowControl w:val="0"/>
        <w:ind w:firstLine="709"/>
        <w:jc w:val="both"/>
        <w:rPr>
          <w:color w:val="000000"/>
        </w:rPr>
      </w:pPr>
      <w:r w:rsidRPr="00172509">
        <w:rPr>
          <w:color w:val="000000"/>
        </w:rPr>
        <w:t>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w:t>
      </w:r>
    </w:p>
    <w:p w:rsidR="00A12A06" w:rsidRPr="00172509" w:rsidRDefault="00A12A06" w:rsidP="00AA7979">
      <w:pPr>
        <w:widowControl w:val="0"/>
        <w:ind w:firstLine="709"/>
        <w:jc w:val="both"/>
        <w:rPr>
          <w:color w:val="000000"/>
        </w:rPr>
      </w:pPr>
      <w:r w:rsidRPr="00172509">
        <w:rPr>
          <w:color w:val="000000"/>
        </w:rPr>
        <w:t>Столы для механотерапии в разной комплектации.</w:t>
      </w:r>
    </w:p>
    <w:p w:rsidR="00A12A06" w:rsidRPr="00172509" w:rsidRDefault="00A12A06" w:rsidP="00AA7979">
      <w:pPr>
        <w:widowControl w:val="0"/>
        <w:ind w:firstLine="709"/>
        <w:jc w:val="both"/>
        <w:rPr>
          <w:color w:val="000000"/>
        </w:rPr>
      </w:pPr>
      <w:r w:rsidRPr="00172509">
        <w:rPr>
          <w:color w:val="000000"/>
        </w:rPr>
        <w:t>Оборудование для игр и занятий</w:t>
      </w:r>
    </w:p>
    <w:p w:rsidR="00A12A06" w:rsidRPr="00172509" w:rsidRDefault="00A12A06" w:rsidP="00AA7979">
      <w:pPr>
        <w:widowControl w:val="0"/>
        <w:ind w:firstLine="709"/>
        <w:jc w:val="both"/>
        <w:rPr>
          <w:color w:val="000000"/>
        </w:rPr>
      </w:pPr>
      <w:r w:rsidRPr="00172509">
        <w:rPr>
          <w:color w:val="000000"/>
        </w:rP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A12A06" w:rsidRPr="00172509" w:rsidRDefault="00A12A06" w:rsidP="00AA7979">
      <w:pPr>
        <w:widowControl w:val="0"/>
        <w:ind w:firstLine="709"/>
        <w:jc w:val="both"/>
        <w:rPr>
          <w:color w:val="000000"/>
        </w:rPr>
      </w:pPr>
      <w:r w:rsidRPr="00172509">
        <w:rPr>
          <w:color w:val="000000"/>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A12A06" w:rsidRPr="00172509" w:rsidRDefault="00A12A06" w:rsidP="00AA7979">
      <w:pPr>
        <w:widowControl w:val="0"/>
        <w:ind w:firstLine="709"/>
        <w:jc w:val="both"/>
        <w:rPr>
          <w:color w:val="000000"/>
        </w:rPr>
      </w:pPr>
      <w:r w:rsidRPr="00172509">
        <w:rPr>
          <w:color w:val="000000"/>
        </w:rPr>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A12A06" w:rsidRPr="00172509" w:rsidRDefault="00A12A06" w:rsidP="00AA7979">
      <w:pPr>
        <w:widowControl w:val="0"/>
        <w:ind w:firstLine="709"/>
        <w:jc w:val="both"/>
        <w:rPr>
          <w:color w:val="000000"/>
        </w:rPr>
      </w:pPr>
      <w:r w:rsidRPr="00172509">
        <w:rPr>
          <w:color w:val="000000"/>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A12A06" w:rsidRPr="00172509" w:rsidRDefault="00A12A06" w:rsidP="00AA7979">
      <w:pPr>
        <w:widowControl w:val="0"/>
        <w:ind w:firstLine="709"/>
        <w:jc w:val="both"/>
        <w:rPr>
          <w:b/>
          <w:i/>
          <w:color w:val="000000"/>
        </w:rPr>
      </w:pPr>
      <w:r w:rsidRPr="00172509">
        <w:rPr>
          <w:b/>
          <w:i/>
          <w:color w:val="000000"/>
        </w:rPr>
        <w:t>Игровая среда</w:t>
      </w:r>
    </w:p>
    <w:p w:rsidR="00A12A06" w:rsidRPr="00172509" w:rsidRDefault="00A12A06" w:rsidP="00AA7979">
      <w:pPr>
        <w:widowControl w:val="0"/>
        <w:ind w:firstLine="709"/>
        <w:jc w:val="both"/>
        <w:rPr>
          <w:color w:val="000000"/>
        </w:rPr>
      </w:pPr>
      <w:r w:rsidRPr="00172509">
        <w:rPr>
          <w:color w:val="000000"/>
        </w:rPr>
        <w:t>Игровые наборы для девочек, типа наборов по уходу за детьми, для уборки, глажки, набор «Парикмахерская», «Магазин», «Набор Принцессы» и т.п.</w:t>
      </w:r>
    </w:p>
    <w:p w:rsidR="00A12A06" w:rsidRPr="00172509" w:rsidRDefault="00A12A06" w:rsidP="00AA7979">
      <w:pPr>
        <w:widowControl w:val="0"/>
        <w:ind w:firstLine="709"/>
        <w:jc w:val="both"/>
        <w:rPr>
          <w:color w:val="000000"/>
        </w:rPr>
      </w:pPr>
      <w:r w:rsidRPr="00172509">
        <w:rPr>
          <w:color w:val="000000"/>
        </w:rPr>
        <w:t>Игровые наборы для мальчиков, типа мастерской, набора доктора, набора инструментов, набора пожарника и полицейского и т.д.</w:t>
      </w:r>
    </w:p>
    <w:p w:rsidR="00A12A06" w:rsidRPr="00172509" w:rsidRDefault="00A12A06" w:rsidP="00AA7979">
      <w:pPr>
        <w:widowControl w:val="0"/>
        <w:ind w:firstLine="709"/>
        <w:jc w:val="both"/>
        <w:rPr>
          <w:color w:val="000000"/>
        </w:rPr>
      </w:pPr>
      <w:r w:rsidRPr="00172509">
        <w:rPr>
          <w:color w:val="000000"/>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A12A06" w:rsidRPr="00172509" w:rsidRDefault="00A12A06" w:rsidP="00AA7979">
      <w:pPr>
        <w:widowControl w:val="0"/>
        <w:ind w:firstLine="709"/>
        <w:jc w:val="both"/>
        <w:rPr>
          <w:color w:val="000000"/>
        </w:rPr>
      </w:pPr>
      <w:r w:rsidRPr="00172509">
        <w:rPr>
          <w:color w:val="000000"/>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A12A06" w:rsidRPr="00172509" w:rsidRDefault="00A12A06" w:rsidP="00AA7979">
      <w:pPr>
        <w:widowControl w:val="0"/>
        <w:ind w:firstLine="709"/>
        <w:jc w:val="both"/>
        <w:rPr>
          <w:b/>
          <w:i/>
          <w:color w:val="000000"/>
        </w:rPr>
      </w:pPr>
      <w:r w:rsidRPr="00172509">
        <w:rPr>
          <w:b/>
          <w:i/>
          <w:color w:val="000000"/>
        </w:rPr>
        <w:t>Оборудование логопедического кабинета</w:t>
      </w:r>
    </w:p>
    <w:p w:rsidR="00A12A06" w:rsidRPr="00172509" w:rsidRDefault="00A12A06" w:rsidP="00AA7979">
      <w:pPr>
        <w:widowControl w:val="0"/>
        <w:ind w:firstLine="709"/>
        <w:jc w:val="both"/>
        <w:rPr>
          <w:color w:val="000000"/>
        </w:rPr>
      </w:pPr>
      <w:r w:rsidRPr="00172509">
        <w:rPr>
          <w:color w:val="000000"/>
        </w:rPr>
        <w:t>Мебель: столы,  стулья в количестве, достаточном для подгруппы детей, шкафы, стеллажи или полки для оборудования;</w:t>
      </w:r>
    </w:p>
    <w:p w:rsidR="00A12A06" w:rsidRPr="00172509" w:rsidRDefault="00A12A06" w:rsidP="00AA7979">
      <w:pPr>
        <w:widowControl w:val="0"/>
        <w:ind w:firstLine="709"/>
        <w:jc w:val="both"/>
        <w:rPr>
          <w:color w:val="000000"/>
        </w:rPr>
      </w:pPr>
      <w:r w:rsidRPr="00172509">
        <w:rPr>
          <w:color w:val="000000"/>
        </w:rPr>
        <w:t>Зеркала:   настенное большое зеркало с ширмой, индивидуальные маленькие и средние зеркала по количеству детей;</w:t>
      </w:r>
    </w:p>
    <w:p w:rsidR="00A12A06" w:rsidRPr="00172509" w:rsidRDefault="00A12A06" w:rsidP="00AA7979">
      <w:pPr>
        <w:widowControl w:val="0"/>
        <w:ind w:firstLine="709"/>
        <w:jc w:val="both"/>
        <w:rPr>
          <w:color w:val="000000"/>
        </w:rPr>
      </w:pPr>
      <w:r w:rsidRPr="00172509">
        <w:rPr>
          <w:color w:val="000000"/>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A12A06" w:rsidRPr="00172509" w:rsidRDefault="00A12A06" w:rsidP="00AA7979">
      <w:pPr>
        <w:widowControl w:val="0"/>
        <w:ind w:firstLine="709"/>
        <w:jc w:val="both"/>
        <w:rPr>
          <w:color w:val="000000"/>
        </w:rPr>
      </w:pPr>
      <w:r w:rsidRPr="00172509">
        <w:rPr>
          <w:color w:val="000000"/>
        </w:rPr>
        <w:t>Дидактические материалы для обследования и коррекционной работы:</w:t>
      </w:r>
    </w:p>
    <w:p w:rsidR="00A12A06" w:rsidRPr="00172509" w:rsidRDefault="00A12A06" w:rsidP="00AA7979">
      <w:pPr>
        <w:widowControl w:val="0"/>
        <w:ind w:firstLine="709"/>
        <w:jc w:val="both"/>
        <w:rPr>
          <w:color w:val="000000"/>
        </w:rPr>
      </w:pPr>
      <w:r w:rsidRPr="00172509">
        <w:rPr>
          <w:color w:val="000000"/>
        </w:rPr>
        <w:t xml:space="preserve">  - альбомы для обследования и коррекции звукопроизношения, слоговой структуры слов; </w:t>
      </w:r>
    </w:p>
    <w:p w:rsidR="00A12A06" w:rsidRPr="00172509" w:rsidRDefault="00A12A06" w:rsidP="00AA7979">
      <w:pPr>
        <w:widowControl w:val="0"/>
        <w:ind w:firstLine="709"/>
        <w:jc w:val="both"/>
        <w:rPr>
          <w:color w:val="000000"/>
        </w:rPr>
      </w:pPr>
      <w:r w:rsidRPr="00172509">
        <w:rPr>
          <w:color w:val="000000"/>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A12A06" w:rsidRPr="00172509" w:rsidRDefault="00A12A06" w:rsidP="00AA7979">
      <w:pPr>
        <w:widowControl w:val="0"/>
        <w:ind w:firstLine="709"/>
        <w:jc w:val="both"/>
        <w:rPr>
          <w:color w:val="000000"/>
        </w:rPr>
      </w:pPr>
      <w:r w:rsidRPr="00172509">
        <w:rPr>
          <w:color w:val="000000"/>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A12A06" w:rsidRPr="00172509" w:rsidRDefault="00A12A06" w:rsidP="00AA7979">
      <w:pPr>
        <w:widowControl w:val="0"/>
        <w:ind w:firstLine="709"/>
        <w:jc w:val="both"/>
        <w:rPr>
          <w:color w:val="000000"/>
        </w:rPr>
      </w:pPr>
      <w:r w:rsidRPr="00172509">
        <w:rPr>
          <w:color w:val="000000"/>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A12A06" w:rsidRPr="00172509" w:rsidRDefault="00A12A06" w:rsidP="00AA7979">
      <w:pPr>
        <w:widowControl w:val="0"/>
        <w:ind w:firstLine="709"/>
        <w:jc w:val="both"/>
        <w:rPr>
          <w:color w:val="000000"/>
        </w:rPr>
      </w:pPr>
      <w:r w:rsidRPr="00172509">
        <w:rPr>
          <w:color w:val="000000"/>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A12A06" w:rsidRPr="00172509" w:rsidRDefault="00A12A06" w:rsidP="00AA7979">
      <w:pPr>
        <w:widowControl w:val="0"/>
        <w:ind w:firstLine="709"/>
        <w:jc w:val="both"/>
        <w:rPr>
          <w:color w:val="000000"/>
        </w:rPr>
      </w:pPr>
      <w:r w:rsidRPr="00172509">
        <w:rPr>
          <w:color w:val="000000"/>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A12A06" w:rsidRPr="00172509" w:rsidRDefault="00A12A06" w:rsidP="00AA7979">
      <w:pPr>
        <w:widowControl w:val="0"/>
        <w:ind w:firstLine="709"/>
        <w:jc w:val="both"/>
        <w:rPr>
          <w:color w:val="000000"/>
        </w:rPr>
      </w:pPr>
      <w:r w:rsidRPr="00172509">
        <w:rPr>
          <w:color w:val="000000"/>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A12A06" w:rsidRPr="00172509" w:rsidRDefault="00A12A06" w:rsidP="00AA7979">
      <w:pPr>
        <w:widowControl w:val="0"/>
        <w:ind w:firstLine="709"/>
        <w:jc w:val="both"/>
        <w:rPr>
          <w:color w:val="000000"/>
        </w:rPr>
      </w:pPr>
      <w:r w:rsidRPr="00172509">
        <w:rPr>
          <w:color w:val="000000"/>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A12A06" w:rsidRPr="00172509" w:rsidRDefault="00A12A06" w:rsidP="00AA7979">
      <w:pPr>
        <w:widowControl w:val="0"/>
        <w:ind w:firstLine="709"/>
        <w:jc w:val="both"/>
        <w:rPr>
          <w:b/>
          <w:i/>
          <w:color w:val="000000"/>
        </w:rPr>
      </w:pPr>
      <w:r w:rsidRPr="00172509">
        <w:rPr>
          <w:b/>
          <w:i/>
          <w:color w:val="000000"/>
        </w:rPr>
        <w:t>Пособия для обследования и развития слуховых функций</w:t>
      </w:r>
    </w:p>
    <w:p w:rsidR="00A12A06" w:rsidRPr="00172509" w:rsidRDefault="00A12A06" w:rsidP="00AA7979">
      <w:pPr>
        <w:widowControl w:val="0"/>
        <w:ind w:firstLine="709"/>
        <w:jc w:val="both"/>
        <w:rPr>
          <w:color w:val="000000"/>
        </w:rPr>
      </w:pPr>
      <w:r w:rsidRPr="00172509">
        <w:rPr>
          <w:color w:val="000000"/>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A12A06" w:rsidRPr="00172509" w:rsidRDefault="00A12A06" w:rsidP="00AA7979">
      <w:pPr>
        <w:widowControl w:val="0"/>
        <w:ind w:firstLine="709"/>
        <w:jc w:val="both"/>
        <w:rPr>
          <w:b/>
          <w:i/>
          <w:color w:val="000000"/>
        </w:rPr>
      </w:pPr>
      <w:r w:rsidRPr="00172509">
        <w:rPr>
          <w:b/>
          <w:i/>
          <w:color w:val="000000"/>
        </w:rPr>
        <w:t>Пособия для обследования и развития интеллекта</w:t>
      </w:r>
    </w:p>
    <w:p w:rsidR="00A12A06" w:rsidRPr="00172509" w:rsidRDefault="00A12A06" w:rsidP="00AA7979">
      <w:pPr>
        <w:widowControl w:val="0"/>
        <w:ind w:firstLine="709"/>
        <w:jc w:val="both"/>
        <w:rPr>
          <w:color w:val="000000"/>
        </w:rPr>
      </w:pPr>
      <w:r w:rsidRPr="00172509">
        <w:rPr>
          <w:color w:val="000000"/>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A12A06" w:rsidRPr="00172509" w:rsidRDefault="00A12A06" w:rsidP="00AA7979">
      <w:pPr>
        <w:widowControl w:val="0"/>
        <w:ind w:firstLine="709"/>
        <w:jc w:val="both"/>
        <w:rPr>
          <w:b/>
          <w:i/>
          <w:color w:val="000000"/>
        </w:rPr>
      </w:pPr>
      <w:r w:rsidRPr="00172509">
        <w:rPr>
          <w:b/>
          <w:i/>
          <w:color w:val="000000"/>
        </w:rPr>
        <w:t>Пособия для обследования и развития фонематических процессов,  формирования навыков языкового анализа и синтеза,  обучения грамоте.</w:t>
      </w:r>
    </w:p>
    <w:p w:rsidR="00A12A06" w:rsidRPr="00172509" w:rsidRDefault="00A12A06" w:rsidP="00AA7979">
      <w:pPr>
        <w:widowControl w:val="0"/>
        <w:ind w:firstLine="709"/>
        <w:jc w:val="both"/>
        <w:rPr>
          <w:color w:val="000000"/>
        </w:rPr>
      </w:pPr>
      <w:r w:rsidRPr="00172509">
        <w:rPr>
          <w:color w:val="000000"/>
        </w:rPr>
        <w:t>Разрезная азбука.</w:t>
      </w:r>
    </w:p>
    <w:p w:rsidR="00A12A06" w:rsidRPr="00172509" w:rsidRDefault="00A12A06" w:rsidP="00AA7979">
      <w:pPr>
        <w:widowControl w:val="0"/>
        <w:ind w:firstLine="709"/>
        <w:jc w:val="both"/>
        <w:rPr>
          <w:color w:val="000000"/>
        </w:rPr>
      </w:pPr>
      <w:r w:rsidRPr="00172509">
        <w:rPr>
          <w:color w:val="000000"/>
        </w:rPr>
        <w:t>Символы звуков, схемы для анализа и синтеза слогов, слов.</w:t>
      </w:r>
    </w:p>
    <w:p w:rsidR="00A12A06" w:rsidRPr="00172509" w:rsidRDefault="00A12A06" w:rsidP="00AA7979">
      <w:pPr>
        <w:widowControl w:val="0"/>
        <w:ind w:firstLine="709"/>
        <w:jc w:val="both"/>
        <w:rPr>
          <w:color w:val="000000"/>
        </w:rPr>
      </w:pPr>
      <w:r w:rsidRPr="00172509">
        <w:rPr>
          <w:color w:val="000000"/>
        </w:rPr>
        <w:t>Символы для составления картинно-графической схемы предложений.</w:t>
      </w:r>
    </w:p>
    <w:p w:rsidR="00A12A06" w:rsidRPr="00172509" w:rsidRDefault="00A12A06" w:rsidP="00AA7979">
      <w:pPr>
        <w:widowControl w:val="0"/>
        <w:ind w:firstLine="709"/>
        <w:jc w:val="both"/>
        <w:rPr>
          <w:color w:val="000000"/>
        </w:rPr>
      </w:pPr>
      <w:r w:rsidRPr="00172509">
        <w:rPr>
          <w:color w:val="000000"/>
        </w:rPr>
        <w:t>Символы простых и сложных предлогов.</w:t>
      </w:r>
    </w:p>
    <w:p w:rsidR="00A12A06" w:rsidRPr="00172509" w:rsidRDefault="00A12A06" w:rsidP="00AA7979">
      <w:pPr>
        <w:widowControl w:val="0"/>
        <w:ind w:firstLine="709"/>
        <w:jc w:val="both"/>
        <w:rPr>
          <w:color w:val="000000"/>
        </w:rPr>
      </w:pPr>
      <w:r w:rsidRPr="00172509">
        <w:rPr>
          <w:color w:val="000000"/>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A12A06" w:rsidRPr="00172509" w:rsidRDefault="00A12A06" w:rsidP="00AA7979">
      <w:pPr>
        <w:widowControl w:val="0"/>
        <w:ind w:firstLine="709"/>
        <w:jc w:val="both"/>
        <w:rPr>
          <w:color w:val="000000"/>
        </w:rPr>
      </w:pPr>
      <w:r w:rsidRPr="00172509">
        <w:rPr>
          <w:color w:val="000000"/>
        </w:rPr>
        <w:t>Карточки с перевернутыми буквами, схемами слов разной сложности.</w:t>
      </w:r>
    </w:p>
    <w:p w:rsidR="00A12A06" w:rsidRDefault="00A12A06" w:rsidP="00AA7979">
      <w:pPr>
        <w:widowControl w:val="0"/>
        <w:ind w:firstLine="709"/>
        <w:jc w:val="both"/>
      </w:pPr>
      <w:r w:rsidRPr="00172509">
        <w:rPr>
          <w:color w:val="000000"/>
        </w:rPr>
        <w:t>Дидактические игры в соответствии с разделами коррекционно-развивающей работы с детьми с ТНР.</w:t>
      </w:r>
      <w:r w:rsidRPr="00EE2306">
        <w:t xml:space="preserve"> </w:t>
      </w:r>
    </w:p>
    <w:p w:rsidR="00A12A06" w:rsidRDefault="00A12A06" w:rsidP="00EA6369">
      <w:pPr>
        <w:pStyle w:val="zag3"/>
        <w:outlineLvl w:val="2"/>
      </w:pPr>
      <w:r>
        <w:t>3.2.Логопедическая документация</w:t>
      </w:r>
      <w:bookmarkEnd w:id="38"/>
      <w:bookmarkEnd w:id="39"/>
    </w:p>
    <w:p w:rsidR="00A12A06" w:rsidRDefault="00A12A06" w:rsidP="00EA6369">
      <w:pPr>
        <w:pStyle w:val="a"/>
        <w:jc w:val="both"/>
      </w:pPr>
      <w:r>
        <w:t>      Правильное ведение логопедической документации необходимо для наблюдения за процессом коррекционной работы и оценки эффективности используемых приемов.</w:t>
      </w:r>
    </w:p>
    <w:p w:rsidR="00A12A06" w:rsidRDefault="00A12A06" w:rsidP="00EA6369">
      <w:pPr>
        <w:pStyle w:val="a"/>
        <w:jc w:val="both"/>
      </w:pPr>
      <w:r>
        <w:t>      В течение учебного года логопед оформляет:</w:t>
      </w:r>
    </w:p>
    <w:p w:rsidR="00A12A06" w:rsidRDefault="00A12A06" w:rsidP="00EA6369">
      <w:pPr>
        <w:pStyle w:val="a"/>
        <w:jc w:val="both"/>
      </w:pPr>
      <w:r>
        <w:t>      • речевые карты на каждого ребенка;</w:t>
      </w:r>
    </w:p>
    <w:p w:rsidR="00A12A06" w:rsidRDefault="00A12A06" w:rsidP="00EA6369">
      <w:pPr>
        <w:pStyle w:val="a"/>
        <w:jc w:val="both"/>
      </w:pPr>
      <w:r>
        <w:t>      • развернутые планы фронтальных занятий, которые включают тему, цель, основные этапы занятия, используемый речевой и дидактический материал; фамилии детей, выделяемых для индивидуальной и подгрупповой работы;</w:t>
      </w:r>
    </w:p>
    <w:p w:rsidR="00A12A06" w:rsidRDefault="00A12A06" w:rsidP="00EA6369">
      <w:pPr>
        <w:pStyle w:val="a"/>
        <w:jc w:val="both"/>
      </w:pPr>
      <w:r>
        <w:t>      • индивидуальные тетради дошкольников, где кратко отражается характеристика ребенка, фиксируется комплекс упражнений для активизации артикуляционного аппарата на длительный период. В доступной для родителей форме записываются отдельные методические приемы по вызыванию отсутствующих звуков, по развитию фонематического слуха и др. Рекомендуются упражнения по развитию внимания, памяти, познавательной деятельности. Логопед таким образом информирует родителей об особенностях нарушений у ребенка и стимулирует их участие в педагогическом процессе;</w:t>
      </w:r>
    </w:p>
    <w:p w:rsidR="00A12A06" w:rsidRDefault="00A12A06" w:rsidP="00EA6369">
      <w:pPr>
        <w:pStyle w:val="a"/>
        <w:jc w:val="both"/>
      </w:pPr>
      <w:r>
        <w:t>      • тетрадь рабочих контактов логопеда и воспитателя, в которой логопед фиксирует индивидуальные задания для вечерних занятий и определяет специфические требования к отбору речевого материала в зависимости от этапа коррекции. Воспитатель отмечает особенности выполнения предлагаемых тренировочных упражнений и возникающие трудности у каждого ребенка;</w:t>
      </w:r>
    </w:p>
    <w:p w:rsidR="00A12A06" w:rsidRDefault="00A12A06" w:rsidP="00EA6369">
      <w:pPr>
        <w:pStyle w:val="a"/>
        <w:jc w:val="both"/>
      </w:pPr>
      <w:r>
        <w:t>      • отчет о результатах проведенной работы за год должен содержать информацию об эффективности логопедической работы и рекомендации о дальнейшем образовательном маршруте ребенка.</w:t>
      </w:r>
    </w:p>
    <w:p w:rsidR="00A12A06" w:rsidRDefault="00A12A06" w:rsidP="00EA6369">
      <w:pPr>
        <w:pStyle w:val="a"/>
        <w:jc w:val="both"/>
      </w:pPr>
      <w:r>
        <w:t>      Логопед в течение года проводит работу с воспитателями и родителями. В связи с этим планируются:</w:t>
      </w:r>
    </w:p>
    <w:p w:rsidR="00A12A06" w:rsidRDefault="00A12A06" w:rsidP="00EA6369">
      <w:pPr>
        <w:pStyle w:val="a"/>
        <w:jc w:val="both"/>
      </w:pPr>
      <w:r>
        <w:t>      • семинары для воспитателей, беседы и консультации;</w:t>
      </w:r>
    </w:p>
    <w:p w:rsidR="00A12A06" w:rsidRDefault="00A12A06" w:rsidP="00EA6369">
      <w:pPr>
        <w:pStyle w:val="a"/>
        <w:jc w:val="both"/>
      </w:pPr>
      <w:r>
        <w:t>      • лекции, открытые логопедические занятия;</w:t>
      </w:r>
    </w:p>
    <w:p w:rsidR="00A12A06" w:rsidRDefault="00A12A06" w:rsidP="00EA6369">
      <w:pPr>
        <w:pStyle w:val="a"/>
        <w:jc w:val="both"/>
      </w:pPr>
      <w:r>
        <w:t>      • консультативные разборы наиболее трудных детей с привлечением других специалистов (психоневролога, воспитателя);</w:t>
      </w:r>
    </w:p>
    <w:p w:rsidR="00A12A06" w:rsidRDefault="00A12A06" w:rsidP="00EA6369">
      <w:pPr>
        <w:pStyle w:val="a"/>
        <w:jc w:val="both"/>
      </w:pPr>
      <w:r>
        <w:t>      • работа с родителями (индивидуальные беседы; привлечение родителей к выполнению домашних заданий, оформлению тематических выставок; проведение открытых занятий, родительских собраний; организация выпусков детей в присутствии родителей и пр.).</w:t>
      </w:r>
    </w:p>
    <w:p w:rsidR="00A12A06" w:rsidRDefault="00A12A06" w:rsidP="00EA6369">
      <w:pPr>
        <w:pStyle w:val="a"/>
        <w:jc w:val="both"/>
      </w:pPr>
      <w:r>
        <w:t>      Для повышения эффективности коррекционно-развивающего процесса логопеду ДОУ рекомендуется поддерживать связь с логопедом общеобразовательной школы и поликлиники.</w:t>
      </w:r>
    </w:p>
    <w:p w:rsidR="00A12A06" w:rsidRDefault="00A12A06" w:rsidP="00EA6369">
      <w:pPr>
        <w:pStyle w:val="a"/>
        <w:jc w:val="both"/>
      </w:pPr>
      <w:r>
        <w:t>      Процесс коррекции фонетико-фонематического недоразвития строится с учетом общедидактических и специальных принципов обучения. Основополагающим принципом является положение о том, что формирование речи осуществляется в определенной последовательности — от конкретных значений к более абстрактным. Репродуктивные формы обучения применяются в определенных пределах для развития частных механизмов речи: моторики артикуляционного аппарата, воспроизведения различных навыков звуко-слоговых структур и др. На начальных этапах коррекции большое значение придается принципу взаимосвязи сенсорного, умственного и речевого развития детей. Он базируется на понимании речи как речемыслительной деятельности, развитие которой связано с познанием окружающего мира. По мере улучшения фонетической стороны речи выдвигаются следующие принципы:</w:t>
      </w:r>
    </w:p>
    <w:p w:rsidR="00A12A06" w:rsidRDefault="00A12A06" w:rsidP="00EA6369">
      <w:pPr>
        <w:pStyle w:val="a"/>
        <w:jc w:val="both"/>
      </w:pPr>
      <w:r>
        <w:t>      • коммуникативно-деятельностный, учитывающий психолингвистические положения о последовательном усложнении речевых операций — от речевого навыка к речевому умению, речевым высказываниям, подчиненным задачам общения;</w:t>
      </w:r>
    </w:p>
    <w:p w:rsidR="00A12A06" w:rsidRDefault="00A12A06" w:rsidP="00EA6369">
      <w:pPr>
        <w:pStyle w:val="a"/>
        <w:jc w:val="both"/>
      </w:pPr>
      <w:r>
        <w:t>      • активизации речевой практики, т. е. употребление и воспитание различных форм речи в меняющихся условиях общения. В соответствии с этим принципом используются наиболее адекватные разнообразные приемы, обеспечивающие речевую активность детей в различных видах деятельности.</w:t>
      </w:r>
    </w:p>
    <w:p w:rsidR="00A12A06" w:rsidRDefault="00A12A06" w:rsidP="00EA6369">
      <w:pPr>
        <w:pStyle w:val="NormalWeb"/>
        <w:jc w:val="center"/>
        <w:rPr>
          <w:b/>
          <w:bCs/>
        </w:rPr>
      </w:pPr>
      <w:r>
        <w:rPr>
          <w:b/>
          <w:bCs/>
        </w:rPr>
        <w:t>3.3.Организация коррекционно-развивающей работы с детьми с ОНР</w:t>
      </w:r>
    </w:p>
    <w:p w:rsidR="00A12A06" w:rsidRDefault="00A12A06" w:rsidP="00EA6369">
      <w:pPr>
        <w:pStyle w:val="zag3"/>
        <w:outlineLvl w:val="2"/>
      </w:pPr>
      <w:bookmarkStart w:id="40" w:name="_Toc279698457"/>
      <w:r>
        <w:t>Организация коррекционно-развивающей работы с детьми (II уровень речевого развития)</w:t>
      </w:r>
      <w:bookmarkEnd w:id="40"/>
    </w:p>
    <w:p w:rsidR="00A12A06" w:rsidRDefault="00A12A06" w:rsidP="00EA6369">
      <w:pPr>
        <w:pStyle w:val="4"/>
        <w:jc w:val="both"/>
      </w:pPr>
      <w:r>
        <w:t>      Задачи и содержание коррекционно-развивающего обучения детей 4 лет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w:t>
      </w:r>
    </w:p>
    <w:p w:rsidR="00A12A06" w:rsidRDefault="00A12A06" w:rsidP="00EA6369">
      <w:pPr>
        <w:pStyle w:val="4"/>
        <w:jc w:val="both"/>
      </w:pPr>
      <w:r>
        <w:t>      Логопедические занятия в средней группе для этих детей подразделяются на индивидуальные и подгрупповые. 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w:t>
      </w:r>
    </w:p>
    <w:p w:rsidR="00A12A06" w:rsidRDefault="00A12A06" w:rsidP="00EA6369">
      <w:pPr>
        <w:pStyle w:val="4"/>
        <w:jc w:val="both"/>
      </w:pPr>
      <w:r>
        <w:t>      В 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w:t>
      </w:r>
    </w:p>
    <w:p w:rsidR="00A12A06" w:rsidRDefault="00A12A06" w:rsidP="00EA6369">
      <w:pPr>
        <w:pStyle w:val="4"/>
        <w:jc w:val="both"/>
      </w:pPr>
      <w:r>
        <w:t>      На индивидуальных занятиях проводится работа по:</w:t>
      </w:r>
    </w:p>
    <w:p w:rsidR="00A12A06" w:rsidRDefault="00A12A06" w:rsidP="00EA6369">
      <w:pPr>
        <w:pStyle w:val="4"/>
        <w:jc w:val="both"/>
      </w:pPr>
      <w:r>
        <w:t>      1) активизации и выработке дифференцированных движений органов артикуляционного аппарата;</w:t>
      </w:r>
    </w:p>
    <w:p w:rsidR="00A12A06" w:rsidRDefault="00A12A06" w:rsidP="00EA6369">
      <w:pPr>
        <w:pStyle w:val="4"/>
        <w:jc w:val="both"/>
      </w:pPr>
      <w:r>
        <w:t>      2) подготовке артикуляционной базы для усвоения отсутствующих звуков;</w:t>
      </w:r>
    </w:p>
    <w:p w:rsidR="00A12A06" w:rsidRDefault="00A12A06" w:rsidP="00EA6369">
      <w:pPr>
        <w:pStyle w:val="4"/>
        <w:jc w:val="both"/>
      </w:pPr>
      <w:r>
        <w:t>      3) постановке отсутствующих звуков, их различению на слух и первоначальному этапу автоматизации на уровне слогов, слов.</w:t>
      </w:r>
    </w:p>
    <w:p w:rsidR="00A12A06" w:rsidRDefault="00A12A06" w:rsidP="00EA6369">
      <w:pPr>
        <w:pStyle w:val="4"/>
        <w:jc w:val="both"/>
      </w:pPr>
      <w:r>
        <w:t>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w:t>
      </w:r>
    </w:p>
    <w:p w:rsidR="00A12A06" w:rsidRDefault="00A12A06" w:rsidP="00EA6369">
      <w:pPr>
        <w:pStyle w:val="4"/>
        <w:jc w:val="both"/>
      </w:pPr>
      <w:r>
        <w:t>      Содержание логопедических занятий определяется задачами коррекционного обучения детей:</w:t>
      </w:r>
    </w:p>
    <w:p w:rsidR="00A12A06" w:rsidRDefault="00A12A06" w:rsidP="00EA6369">
      <w:pPr>
        <w:pStyle w:val="4"/>
        <w:jc w:val="both"/>
      </w:pPr>
      <w:r>
        <w:t>      • развитие понимания речи;</w:t>
      </w:r>
    </w:p>
    <w:p w:rsidR="00A12A06" w:rsidRDefault="00A12A06" w:rsidP="00EA6369">
      <w:pPr>
        <w:pStyle w:val="4"/>
        <w:jc w:val="both"/>
      </w:pPr>
      <w:r>
        <w:t>      • активизация речевой деятельности и развитие лексико-грамматических средств языка;</w:t>
      </w:r>
    </w:p>
    <w:p w:rsidR="00A12A06" w:rsidRDefault="00A12A06" w:rsidP="00EA6369">
      <w:pPr>
        <w:pStyle w:val="4"/>
        <w:jc w:val="both"/>
      </w:pPr>
      <w:r>
        <w:t>      • развитие произносительной стороны речи;</w:t>
      </w:r>
    </w:p>
    <w:p w:rsidR="00A12A06" w:rsidRDefault="00A12A06" w:rsidP="00EA6369">
      <w:pPr>
        <w:pStyle w:val="4"/>
        <w:jc w:val="both"/>
      </w:pPr>
      <w:r>
        <w:t xml:space="preserve">      • развитие самостоятельной фразовой речи. </w:t>
      </w:r>
    </w:p>
    <w:p w:rsidR="00A12A06" w:rsidRDefault="00A12A06" w:rsidP="00EA6369">
      <w:pPr>
        <w:pStyle w:val="4"/>
        <w:jc w:val="both"/>
      </w:pPr>
      <w:r>
        <w:t>      Выделяются следующие виды подгрупповых логопедических занятий по формированию:</w:t>
      </w:r>
    </w:p>
    <w:p w:rsidR="00A12A06" w:rsidRDefault="00A12A06" w:rsidP="00EA6369">
      <w:pPr>
        <w:pStyle w:val="4"/>
        <w:jc w:val="both"/>
      </w:pPr>
      <w:r>
        <w:t>      1) словарного запаса;</w:t>
      </w:r>
    </w:p>
    <w:p w:rsidR="00A12A06" w:rsidRDefault="00A12A06" w:rsidP="00EA6369">
      <w:pPr>
        <w:pStyle w:val="4"/>
        <w:jc w:val="both"/>
      </w:pPr>
      <w:r>
        <w:t>      2) грамматически правильной речи;</w:t>
      </w:r>
    </w:p>
    <w:p w:rsidR="00A12A06" w:rsidRDefault="00A12A06" w:rsidP="00EA6369">
      <w:pPr>
        <w:pStyle w:val="4"/>
        <w:jc w:val="both"/>
      </w:pPr>
      <w:r>
        <w:t>      3) связной речи;</w:t>
      </w:r>
    </w:p>
    <w:p w:rsidR="00A12A06" w:rsidRDefault="00A12A06" w:rsidP="00EA6369">
      <w:pPr>
        <w:pStyle w:val="4"/>
        <w:jc w:val="both"/>
      </w:pPr>
      <w:r>
        <w:t>      4) звукопроизношения, развитию фонематического слуха и слоговой структуры.</w:t>
      </w:r>
    </w:p>
    <w:p w:rsidR="00A12A06" w:rsidRDefault="00A12A06" w:rsidP="00311FB6">
      <w:pPr>
        <w:pStyle w:val="NormalWeb"/>
        <w:jc w:val="both"/>
      </w:pPr>
      <w:r>
        <w:t>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rsidR="00A12A06" w:rsidRDefault="00A12A06" w:rsidP="00EA6369">
      <w:pPr>
        <w:pStyle w:val="zag3"/>
        <w:outlineLvl w:val="2"/>
      </w:pPr>
      <w:bookmarkStart w:id="41" w:name="_Toc279698459"/>
      <w:r>
        <w:t>Организация коррекционно-развивающей работы с детьми (III уровень развития речи)</w:t>
      </w:r>
      <w:bookmarkEnd w:id="41"/>
    </w:p>
    <w:p w:rsidR="00A12A06" w:rsidRDefault="00A12A06" w:rsidP="00EA6369">
      <w:pPr>
        <w:pStyle w:val="a"/>
        <w:jc w:val="both"/>
      </w:pPr>
      <w:r>
        <w:t>      Основными задачами коррекционно-развивающего обучения данного речевого уровня детей является продолжение работы по развитию:</w:t>
      </w:r>
    </w:p>
    <w:p w:rsidR="00A12A06" w:rsidRDefault="00A12A06" w:rsidP="00EA6369">
      <w:pPr>
        <w:pStyle w:val="a"/>
        <w:jc w:val="both"/>
      </w:pPr>
      <w:r>
        <w:t>      1) понимания речи и лексико-грамматических средств языка;</w:t>
      </w:r>
    </w:p>
    <w:p w:rsidR="00A12A06" w:rsidRDefault="00A12A06" w:rsidP="00EA6369">
      <w:pPr>
        <w:pStyle w:val="a"/>
        <w:jc w:val="both"/>
      </w:pPr>
      <w:r>
        <w:t>      2) произносительной стороны речи;</w:t>
      </w:r>
    </w:p>
    <w:p w:rsidR="00A12A06" w:rsidRDefault="00A12A06" w:rsidP="00EA6369">
      <w:pPr>
        <w:pStyle w:val="a"/>
        <w:jc w:val="both"/>
      </w:pPr>
      <w:r>
        <w:t>      3) самостоятельной развернутой фразовой речи;</w:t>
      </w:r>
    </w:p>
    <w:p w:rsidR="00A12A06" w:rsidRDefault="00A12A06" w:rsidP="00EA6369">
      <w:pPr>
        <w:pStyle w:val="a"/>
        <w:jc w:val="both"/>
      </w:pPr>
      <w:r>
        <w:t>      4) подготовка к овладению элементарными навыками письма и чтения.</w:t>
      </w:r>
    </w:p>
    <w:p w:rsidR="00A12A06" w:rsidRDefault="00A12A06" w:rsidP="00EA6369">
      <w:pPr>
        <w:pStyle w:val="a"/>
        <w:jc w:val="both"/>
      </w:pPr>
      <w:r>
        <w:t>      На первом году обучения пятилетние дети с общим недоразвитием речи не могут полноценно овладевать учебным материалом на фронтальных занятиях со всей группой. Сказываются не только отставание в развитии речи, но и трудности концентрации внимания, памяти, быстрая истощаемость и утомляемость. Поэтому целесообразно для проведения фронтальных логопедических, а также частично и воспитательных занятий делить группу на две подгруппы с учетом уровня речевого развития.</w:t>
      </w:r>
    </w:p>
    <w:p w:rsidR="00A12A06" w:rsidRDefault="00A12A06" w:rsidP="00EA6369">
      <w:pPr>
        <w:pStyle w:val="a"/>
        <w:jc w:val="both"/>
      </w:pPr>
      <w:r>
        <w:t>      Предусматриваются следующие виды занятий по формированию:</w:t>
      </w:r>
    </w:p>
    <w:p w:rsidR="00A12A06" w:rsidRDefault="00A12A06" w:rsidP="00EA6369">
      <w:pPr>
        <w:pStyle w:val="a"/>
        <w:jc w:val="both"/>
      </w:pPr>
      <w:r>
        <w:t>      • связной речи;</w:t>
      </w:r>
    </w:p>
    <w:p w:rsidR="00A12A06" w:rsidRDefault="00A12A06" w:rsidP="00EA6369">
      <w:pPr>
        <w:pStyle w:val="a"/>
        <w:jc w:val="both"/>
      </w:pPr>
      <w:r>
        <w:t>      • словарного запаса, грамматического строя;</w:t>
      </w:r>
    </w:p>
    <w:p w:rsidR="00A12A06" w:rsidRDefault="00A12A06" w:rsidP="00EA6369">
      <w:pPr>
        <w:pStyle w:val="a"/>
        <w:jc w:val="both"/>
      </w:pPr>
      <w:r>
        <w:t>      • произношения.</w:t>
      </w:r>
    </w:p>
    <w:p w:rsidR="00A12A06" w:rsidRDefault="00A12A06" w:rsidP="00EA6369">
      <w:pPr>
        <w:pStyle w:val="a"/>
        <w:jc w:val="both"/>
      </w:pPr>
      <w:r>
        <w:t>      Количество занятий, реализующих коррекционно-развивающие задачи, меняется в зависимости от периода обучения.</w:t>
      </w:r>
    </w:p>
    <w:p w:rsidR="00A12A06" w:rsidRDefault="00A12A06" w:rsidP="007C1C2A">
      <w:pPr>
        <w:pStyle w:val="NormalWeb"/>
        <w:jc w:val="center"/>
        <w:rPr>
          <w:b/>
          <w:bCs/>
        </w:rPr>
      </w:pPr>
    </w:p>
    <w:p w:rsidR="00A12A06" w:rsidRDefault="00A12A06" w:rsidP="007C1C2A">
      <w:pPr>
        <w:pStyle w:val="NormalWeb"/>
        <w:jc w:val="center"/>
        <w:rPr>
          <w:b/>
          <w:bCs/>
        </w:rPr>
      </w:pPr>
      <w:r>
        <w:rPr>
          <w:b/>
          <w:bCs/>
        </w:rPr>
        <w:t>3.4.</w:t>
      </w:r>
      <w:r w:rsidRPr="007C1C2A">
        <w:rPr>
          <w:b/>
          <w:bCs/>
        </w:rPr>
        <w:t>Взаимодействие логопеда и воспитателя в логопедической группе для детей с ОНР</w:t>
      </w:r>
    </w:p>
    <w:p w:rsidR="00A12A06" w:rsidRPr="007C1C2A" w:rsidRDefault="00A12A06" w:rsidP="007C1C2A">
      <w:pPr>
        <w:pStyle w:val="NormalWeb"/>
        <w:jc w:val="center"/>
        <w:rPr>
          <w:b/>
          <w:bCs/>
        </w:rPr>
      </w:pPr>
    </w:p>
    <w:p w:rsidR="00A12A06" w:rsidRPr="007C1C2A" w:rsidRDefault="00A12A06" w:rsidP="007C1C2A">
      <w:pPr>
        <w:pStyle w:val="NormalWeb"/>
        <w:jc w:val="both"/>
      </w:pPr>
      <w:r w:rsidRPr="007C1C2A">
        <w:t>В задачу воспитателя детского сада для детей с нарушениями речи входит обязательное выполнение требований общеобразовательной программы воспитания и обучения, а также решения коррекционных задач в соответствии с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w:t>
      </w:r>
      <w:r w:rsidRPr="007C1C2A">
        <w:br/>
        <w:t>      В детском саду для детей с тяжелыми нарушениями речи воспитателю предоставлены все возможности для всестороннего формирования личности ребенка с речевым дефектом.</w:t>
      </w:r>
      <w:r w:rsidRPr="007C1C2A">
        <w:br/>
        <w:t>      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программой массового детского сада.</w:t>
      </w:r>
      <w:r w:rsidRPr="007C1C2A">
        <w:br/>
        <w:t>      В процессе овладения этими видами деятельности воспитатель должен учитывать индивидуально-типологические особенности детей с нарушениями речи, способствовать развитию восприятия, мнестических процессов, мотивации, доступных форм мышления.</w:t>
      </w:r>
      <w:r w:rsidRPr="007C1C2A">
        <w:br/>
        <w:t>      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w:t>
      </w:r>
      <w:r w:rsidRPr="007C1C2A">
        <w:br/>
        <w:t>      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 Реализация указанных задач возможна на основе хороших знаний возрастных и индивидуальных психофизиологических особенностей детей.</w:t>
      </w:r>
      <w:r w:rsidRPr="007C1C2A">
        <w:br/>
        <w:t>      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w:t>
      </w:r>
    </w:p>
    <w:p w:rsidR="00A12A06" w:rsidRPr="007C1C2A" w:rsidRDefault="00A12A06" w:rsidP="007C1C2A">
      <w:pPr>
        <w:pStyle w:val="NormalWeb"/>
        <w:jc w:val="both"/>
      </w:pPr>
      <w:r w:rsidRPr="007C1C2A">
        <w:t>9</w:t>
      </w:r>
    </w:p>
    <w:p w:rsidR="00A12A06" w:rsidRPr="007C1C2A" w:rsidRDefault="00A12A06" w:rsidP="007C1C2A">
      <w:pPr>
        <w:pStyle w:val="NormalWeb"/>
        <w:jc w:val="both"/>
      </w:pPr>
      <w:r w:rsidRPr="007C1C2A">
        <w:t>    Основные задачи воспитателя в области развития речи состоят в следующем:</w:t>
      </w:r>
      <w:r w:rsidRPr="007C1C2A">
        <w:br/>
        <w:t>      1) расширение и активизация речевого запаса детей на основе углубления представлений об окружающем;</w:t>
      </w:r>
      <w:r w:rsidRPr="007C1C2A">
        <w:br/>
        <w:t>      2) развитие у детей способности применять сформированные умения и навыки связной речи в различных ситуациях общения;</w:t>
      </w:r>
      <w:r w:rsidRPr="007C1C2A">
        <w:br/>
        <w:t>      3) автоматизация в свободной самостоятельной речи детей усвоенных навыков правильного произношения звуков, звуко-слоговой структуры слова, грамматического оформления речи в соответствии с программой логопедической непосредственно образовательной деятельности.</w:t>
      </w:r>
      <w:r w:rsidRPr="007C1C2A">
        <w:br/>
        <w:t>      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 логопедической непосредственно образовательной деятельности, обеспечивая необходимую познавательную 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w:t>
      </w:r>
      <w:r w:rsidRPr="007C1C2A">
        <w:br/>
        <w:t>      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 сложных инвертированных конструкций, повторов, вводных слов, усложняющих понимание речи.</w:t>
      </w:r>
      <w:r w:rsidRPr="007C1C2A">
        <w:br/>
        <w:t>      В 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w:t>
      </w:r>
      <w:r w:rsidRPr="007C1C2A">
        <w:br/>
        <w:t xml:space="preserve">      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w:t>
      </w:r>
    </w:p>
    <w:p w:rsidR="00A12A06" w:rsidRPr="007C1C2A" w:rsidRDefault="00A12A06" w:rsidP="007C1C2A">
      <w:pPr>
        <w:pStyle w:val="NormalWeb"/>
        <w:jc w:val="both"/>
      </w:pPr>
      <w:r w:rsidRPr="007C1C2A">
        <w:t>10</w:t>
      </w:r>
    </w:p>
    <w:p w:rsidR="00A12A06" w:rsidRPr="007C1C2A" w:rsidRDefault="00A12A06" w:rsidP="007C1C2A">
      <w:pPr>
        <w:pStyle w:val="NormalWeb"/>
        <w:jc w:val="both"/>
      </w:pPr>
      <w:r w:rsidRPr="007C1C2A">
        <w:t>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w:t>
      </w:r>
      <w:r w:rsidRPr="007C1C2A">
        <w:br/>
        <w:t>      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к 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w:t>
      </w:r>
      <w:r w:rsidRPr="007C1C2A">
        <w:br/>
        <w:t>      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w:t>
      </w:r>
      <w:r w:rsidRPr="007C1C2A">
        <w:br/>
        <w:t>      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w:t>
      </w:r>
      <w:r w:rsidRPr="007C1C2A">
        <w:br/>
        <w:t>      Процесс усвоения родного языка, совершенствования формируемых на логопедической непосредственно образовательной деятельности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w:t>
      </w:r>
      <w:r w:rsidRPr="007C1C2A">
        <w:br/>
        <w:t>      В процессе воспитания важно организовать возможность межличностного общения детей, совместные игры.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w:t>
      </w:r>
      <w:r w:rsidRPr="007C1C2A">
        <w:br/>
        <w:t>      Основой для проведения непосредственно образовательной деятельности по развитию речи служат постепенно расширяющиеся знания детей об окружающей жизни в соответствии с намеченной тематикой («Помещение детского сада», «Профессии», «Одежда», «Посуда», «Продукты питания», «Игрушки», «Осень», «Овощи», «Фрукты» и т. д.).</w:t>
      </w:r>
      <w:r w:rsidRPr="007C1C2A">
        <w:br/>
        <w:t>      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w:t>
      </w:r>
      <w:r w:rsidRPr="007C1C2A">
        <w:br/>
        <w:t>      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w:t>
      </w:r>
      <w:r w:rsidRPr="007C1C2A">
        <w:br/>
        <w:t xml:space="preserve">      Необходимым элементом при прохождении каждой новой темы являются упражнения по развитию логического мышления, внимания, памяти. </w:t>
      </w:r>
    </w:p>
    <w:p w:rsidR="00A12A06" w:rsidRPr="007C1C2A" w:rsidRDefault="00A12A06" w:rsidP="007C1C2A">
      <w:pPr>
        <w:pStyle w:val="NormalWeb"/>
        <w:jc w:val="both"/>
      </w:pPr>
    </w:p>
    <w:p w:rsidR="00A12A06" w:rsidRPr="007C1C2A" w:rsidRDefault="00A12A06" w:rsidP="007C1C2A">
      <w:pPr>
        <w:pStyle w:val="NormalWeb"/>
        <w:jc w:val="both"/>
        <w:rPr>
          <w:b/>
          <w:bCs/>
        </w:rPr>
      </w:pPr>
      <w:r w:rsidRPr="007C1C2A">
        <w:t>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предметов, действий, признаков (с помощью картинок).</w:t>
      </w:r>
      <w:r w:rsidRPr="007C1C2A">
        <w:br/>
        <w:t>      Формирование лексического запаса и грамматического строя на непосредственно образовательной деятельности воспитателя осуществляется поэтапно:</w:t>
      </w:r>
      <w:r w:rsidRPr="007C1C2A">
        <w:br/>
        <w:t>      1) дети знакомятся непосредственно с изучаемым явлением;</w:t>
      </w:r>
      <w:r w:rsidRPr="007C1C2A">
        <w:br/>
        <w:t>      2) дети с помощью отчетливого образца речи воспитателя учатся понимать словесные обозначения этих явлений;</w:t>
      </w:r>
      <w:r w:rsidRPr="007C1C2A">
        <w:br/>
        <w:t>      3) воспитатель организует речевую практику детей, в которой закрепляются словесные выражения, относящиеся к изучаемым явлениям.</w:t>
      </w:r>
      <w:r w:rsidRPr="007C1C2A">
        <w:br/>
        <w:t>      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 Усложнение речевых заданий соотносится с коррекционной работой логопеда.</w:t>
      </w:r>
      <w:r w:rsidRPr="007C1C2A">
        <w:br/>
        <w:t>      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w:t>
      </w:r>
    </w:p>
    <w:p w:rsidR="00A12A06" w:rsidRDefault="00A12A06" w:rsidP="0083411C">
      <w:pPr>
        <w:pStyle w:val="NormalWeb"/>
        <w:jc w:val="center"/>
        <w:rPr>
          <w:b/>
          <w:bCs/>
        </w:rPr>
      </w:pPr>
    </w:p>
    <w:p w:rsidR="00A12A06" w:rsidRPr="0083411C" w:rsidRDefault="00A12A06" w:rsidP="0083411C">
      <w:pPr>
        <w:pStyle w:val="NormalWeb"/>
        <w:jc w:val="center"/>
        <w:rPr>
          <w:b/>
          <w:bCs/>
        </w:rPr>
      </w:pPr>
    </w:p>
    <w:p w:rsidR="00A12A06" w:rsidRDefault="00A12A06" w:rsidP="00CB37ED">
      <w:pPr>
        <w:pStyle w:val="zag3"/>
        <w:outlineLvl w:val="2"/>
      </w:pPr>
      <w:bookmarkStart w:id="42" w:name="_Toc279611451"/>
      <w:bookmarkStart w:id="43" w:name="_Toc279698432"/>
      <w:r>
        <w:t>3.5. Организация коррекционно-развивающей работы с детьми с ФФН</w:t>
      </w:r>
    </w:p>
    <w:p w:rsidR="00A12A06" w:rsidRDefault="00A12A06" w:rsidP="00234A4E">
      <w:pPr>
        <w:pStyle w:val="13"/>
        <w:jc w:val="both"/>
      </w:pPr>
      <w:r>
        <w:t>В основу коррекционно-развивающей работы положен комплексный подход, направленный на решение взаимосвязанных задач, охватывающих разные стороны речевого развития — фонетическую, лексическую, грамматическую и на их основе — задачу развития связной речи. Названные задачи решаются концентрически, за счет усложнения и различной сочетаемости упражнений. В то же 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подготовка к звуковому анализу речи.</w:t>
      </w:r>
    </w:p>
    <w:p w:rsidR="00A12A06" w:rsidRDefault="00A12A06" w:rsidP="00234A4E">
      <w:pPr>
        <w:pStyle w:val="13"/>
        <w:jc w:val="both"/>
      </w:pPr>
      <w:r>
        <w:t>      Формирование полноценной звуковой культуры речи у детей с отклонениями в развитии — сложная многоаспектная задача, решение которой зависит от степени развития фонематического восприятия, овладения артикуляцией звуков, просодических средств, умения произвольно использовать приобретенные речевые умения и навыки в разных условиях речевого общения.</w:t>
      </w:r>
    </w:p>
    <w:p w:rsidR="00A12A06" w:rsidRDefault="00A12A06" w:rsidP="00234A4E">
      <w:pPr>
        <w:pStyle w:val="13"/>
        <w:jc w:val="both"/>
      </w:pPr>
      <w:r>
        <w:t>      Формирование произношения состоит в выработке слухопроизносительных навыков и умений в области фонетической и просодической системы родного языка. Под усвоением звуков подразумевается овладение правильной артикуляцией в тесном взаимодействии с развитием слухового восприятия. В результате работы над формированием звуков должна быть создана единая система четко различаемых, противопоставленных друг другу фонем. Известно, что звуки русского языка не одинаковы по трудности для произношения.</w:t>
      </w:r>
    </w:p>
    <w:p w:rsidR="00A12A06" w:rsidRDefault="00A12A06" w:rsidP="00234A4E">
      <w:pPr>
        <w:pStyle w:val="13"/>
        <w:jc w:val="both"/>
      </w:pPr>
      <w:r>
        <w:t>      В первую очередь уточняется произношение так называемых сохранных или опорных звуков. Несмотря на доступность артикуляции, эти звуки произносятся неотчетливо в речевом потоке, что снижает кинестетические ощущения в артикуляционном аппарате ребенка. В связи с этим осуществляется уточнение их артикуляционной позы, тренируется произношение звуко-слоговых рядов разной структурной сложности.</w:t>
      </w:r>
    </w:p>
    <w:p w:rsidR="00A12A06" w:rsidRDefault="00A12A06" w:rsidP="00234A4E">
      <w:pPr>
        <w:pStyle w:val="13"/>
        <w:jc w:val="both"/>
      </w:pPr>
      <w:r>
        <w:t>      В программе предусмотрена определенная последовательность усложнения речедвигательных дифференцировок. Освоение каждого нового звука происходит в сравнении с другими звуками. В период постановки звука его правильная артикуляция и звучание сопоставляется с дефектным. Усвоению звука способствует осознанное выделение характерных признаков как в звучании, так и в артикуляции. Таким образом, устанавливаются связи между акустическими и артикуляционными характеристиками звуков, что обеспечивает полноценную их дифференциацию. Этому способствует также сопоставление каждого изучаемого звука как с ранее изученными, так и с неисправленными, но в последнем случае — без проговаривания, только на слух. В начале обучения сравниваются контрастные звуки, т. е. резко противопоставленные по артикуляции и звучанию, затем вводятся упражнения на различение звуков, близких по артикуляционно-перцептивным признакам. Для систематических упражнений подбираются сначала звуки, слоги, слова. По мере овладения детьми звуковым анализом слова упражнения усложняются за счет включения новых типов звуко-слоговых структур. При автоматизации из речевого материала исключаются дефектно произносимые и смешиваемые звуки.</w:t>
      </w:r>
    </w:p>
    <w:p w:rsidR="00A12A06" w:rsidRDefault="00A12A06" w:rsidP="00234A4E">
      <w:pPr>
        <w:pStyle w:val="13"/>
        <w:jc w:val="both"/>
      </w:pPr>
      <w:r>
        <w:t>      Очень важным методическим требованием является особая организация речевого материала для занятий:</w:t>
      </w:r>
    </w:p>
    <w:p w:rsidR="00A12A06" w:rsidRDefault="00A12A06" w:rsidP="00234A4E">
      <w:pPr>
        <w:pStyle w:val="13"/>
        <w:jc w:val="both"/>
      </w:pPr>
      <w:r>
        <w:t>      • он должен быть максимально насыщен изучаемым звуком;</w:t>
      </w:r>
    </w:p>
    <w:p w:rsidR="00A12A06" w:rsidRDefault="00A12A06" w:rsidP="00234A4E">
      <w:pPr>
        <w:pStyle w:val="13"/>
        <w:jc w:val="both"/>
      </w:pPr>
      <w:r>
        <w:t>      • нарушенные в произношении звуки не включаются (по мере возможности);</w:t>
      </w:r>
    </w:p>
    <w:p w:rsidR="00A12A06" w:rsidRDefault="00A12A06" w:rsidP="00234A4E">
      <w:pPr>
        <w:pStyle w:val="13"/>
        <w:jc w:val="both"/>
      </w:pPr>
      <w:r>
        <w:t>      • произношение изучаемого звука отрабатывается во всех доступных сочетаниях; одновременно учитывается слоговой состав слов, их лексическое значение и грамматическая структура предложения в соответствии с возрастом.</w:t>
      </w:r>
    </w:p>
    <w:p w:rsidR="00A12A06" w:rsidRDefault="00A12A06" w:rsidP="00234A4E">
      <w:pPr>
        <w:pStyle w:val="13"/>
        <w:jc w:val="both"/>
      </w:pPr>
      <w:r>
        <w:t>      Помимо специфических логопедических приемов рекомендуется регулярно применять упражнения, направленные на развитие слуховой памяти — запоминание рядов из 3—4 слов; воспроизведение серии простых действий. Постепенно в упражнения включаются слова все более сходного звукового состава; увеличивается их количество. Широко используются различные виды слоговых упражнений:</w:t>
      </w:r>
    </w:p>
    <w:p w:rsidR="00A12A06" w:rsidRDefault="00A12A06" w:rsidP="00234A4E">
      <w:pPr>
        <w:pStyle w:val="13"/>
        <w:jc w:val="both"/>
      </w:pPr>
      <w:r>
        <w:t>      • воспроизведение ритмов;</w:t>
      </w:r>
    </w:p>
    <w:p w:rsidR="00A12A06" w:rsidRDefault="00A12A06" w:rsidP="00234A4E">
      <w:pPr>
        <w:pStyle w:val="13"/>
        <w:jc w:val="both"/>
      </w:pPr>
      <w:r>
        <w:t>      • сочетание отстукивания ритма и проговаривания;</w:t>
      </w:r>
    </w:p>
    <w:p w:rsidR="00A12A06" w:rsidRDefault="00A12A06" w:rsidP="00234A4E">
      <w:pPr>
        <w:pStyle w:val="13"/>
        <w:jc w:val="both"/>
      </w:pPr>
      <w:r>
        <w:t>      • рифмованные фразы.</w:t>
      </w:r>
    </w:p>
    <w:p w:rsidR="00A12A06" w:rsidRDefault="00A12A06" w:rsidP="00234A4E">
      <w:pPr>
        <w:pStyle w:val="13"/>
        <w:jc w:val="both"/>
      </w:pPr>
      <w:r>
        <w:t>      Увеличивается количество элементов задания, включаются прямые и обратные слоги со стечением согласных, ускоряется темп.</w:t>
      </w:r>
    </w:p>
    <w:p w:rsidR="00A12A06" w:rsidRDefault="00A12A06" w:rsidP="00234A4E">
      <w:pPr>
        <w:pStyle w:val="13"/>
        <w:jc w:val="both"/>
      </w:pPr>
      <w:r>
        <w:t>      Однако простого механического повторения и закрепления навыка произнесения речевых структур недостаточно для усвоения звуковой стороны речи. Необходимо взаимосвязанное формирование различных сторон речи как целостного образования.</w:t>
      </w:r>
    </w:p>
    <w:p w:rsidR="00A12A06" w:rsidRDefault="00A12A06" w:rsidP="00234A4E">
      <w:pPr>
        <w:pStyle w:val="13"/>
        <w:jc w:val="both"/>
      </w:pPr>
      <w:r>
        <w:t>      При формировании фонематического слуха и звукопроизношения важно опираться на специфические принципы системности и правильного подбора лексического материала. При определении лексического минимума учитываются разные позиции звука в слове.</w:t>
      </w:r>
    </w:p>
    <w:p w:rsidR="00A12A06" w:rsidRDefault="00A12A06" w:rsidP="00234A4E">
      <w:pPr>
        <w:pStyle w:val="zag3"/>
        <w:jc w:val="both"/>
        <w:outlineLvl w:val="2"/>
        <w:rPr>
          <w:b w:val="0"/>
          <w:bCs w:val="0"/>
        </w:rPr>
      </w:pPr>
      <w:r w:rsidRPr="00234A4E">
        <w:rPr>
          <w:b w:val="0"/>
          <w:bCs w:val="0"/>
        </w:rPr>
        <w:t>      Важно соблюдать принцип сознательной опоры на значение слова, подчеркивая, что изменение одного звука приводит к другому значению слов (ка</w:t>
      </w:r>
      <w:r w:rsidRPr="00234A4E">
        <w:rPr>
          <w:rStyle w:val="Strong"/>
          <w:b/>
        </w:rPr>
        <w:t>ш</w:t>
      </w:r>
      <w:r w:rsidRPr="00234A4E">
        <w:rPr>
          <w:b w:val="0"/>
          <w:bCs w:val="0"/>
        </w:rPr>
        <w:t>ка — ка</w:t>
      </w:r>
      <w:r w:rsidRPr="00234A4E">
        <w:rPr>
          <w:rStyle w:val="Strong"/>
          <w:b/>
        </w:rPr>
        <w:t>с</w:t>
      </w:r>
      <w:r w:rsidRPr="00234A4E">
        <w:rPr>
          <w:b w:val="0"/>
          <w:bCs w:val="0"/>
        </w:rPr>
        <w:t>ка, мы</w:t>
      </w:r>
      <w:r w:rsidRPr="00234A4E">
        <w:rPr>
          <w:rStyle w:val="Strong"/>
          <w:b/>
        </w:rPr>
        <w:t>ш</w:t>
      </w:r>
      <w:r w:rsidRPr="00234A4E">
        <w:rPr>
          <w:b w:val="0"/>
          <w:bCs w:val="0"/>
        </w:rPr>
        <w:t>ка — ми</w:t>
      </w:r>
      <w:r w:rsidRPr="00234A4E">
        <w:rPr>
          <w:rStyle w:val="Strong"/>
          <w:b/>
        </w:rPr>
        <w:t>с</w:t>
      </w:r>
      <w:r w:rsidRPr="00234A4E">
        <w:rPr>
          <w:b w:val="0"/>
          <w:bCs w:val="0"/>
        </w:rPr>
        <w:t xml:space="preserve">ка, </w:t>
      </w:r>
      <w:r w:rsidRPr="00234A4E">
        <w:rPr>
          <w:rStyle w:val="Strong"/>
          <w:b/>
        </w:rPr>
        <w:t>л</w:t>
      </w:r>
      <w:r w:rsidRPr="00234A4E">
        <w:rPr>
          <w:b w:val="0"/>
          <w:bCs w:val="0"/>
        </w:rPr>
        <w:t xml:space="preserve">ук — </w:t>
      </w:r>
      <w:r w:rsidRPr="00234A4E">
        <w:rPr>
          <w:rStyle w:val="Strong"/>
          <w:b/>
        </w:rPr>
        <w:t>ж</w:t>
      </w:r>
      <w:r w:rsidRPr="00234A4E">
        <w:rPr>
          <w:b w:val="0"/>
          <w:bCs w:val="0"/>
        </w:rPr>
        <w:t>ук и т. д.). Учитывается также многообразие языкового контекста (коса девочки, коса — орудие труда; ключ от замка, ключ в озере).</w:t>
      </w:r>
    </w:p>
    <w:p w:rsidR="00A12A06" w:rsidRDefault="00A12A06" w:rsidP="00234A4E">
      <w:pPr>
        <w:pStyle w:val="zag3"/>
        <w:outlineLvl w:val="3"/>
      </w:pPr>
      <w:r>
        <w:t>3.6.Взаимодействие логопеда и воспитателя в логопедической группе для детей с ФФН.</w:t>
      </w:r>
    </w:p>
    <w:p w:rsidR="00A12A06" w:rsidRDefault="00A12A06" w:rsidP="00234A4E">
      <w:pPr>
        <w:pStyle w:val="13"/>
        <w:jc w:val="both"/>
      </w:pPr>
      <w:r>
        <w:t>      Работа воспитателя в группах для детей с ФФН имеет свою специфику. В задачу воспитателя входит выявление степени отставания детей в усвоении программного материала по всем видам учебной и игровой деятельности. Это необходимо для устранения пробелов в развитии детей и создания условий для успешного обучения в среде нормально развивающихся сверстников. С этой целью в первые две недели воспитатель определяет возможности детей в речевой, изобразительной, конструктивной деятельности, в овладении счетными операциями и т. п.</w:t>
      </w:r>
    </w:p>
    <w:p w:rsidR="00A12A06" w:rsidRDefault="00A12A06" w:rsidP="00234A4E">
      <w:pPr>
        <w:pStyle w:val="13"/>
        <w:jc w:val="both"/>
      </w:pPr>
      <w:r>
        <w:t>      Совместно с логопедом воспитатель анализирует особенности речевого развития детей. Воспитатель должен иметь представление о том, пользуется ли ребенок краткой или развернутой формой высказывания, владеет ли разными типами связной речи, доступными по возрасту детям старшей группы: пересказом по картине, серии картин, описанием, рассказом из личного опыта и др.</w:t>
      </w:r>
    </w:p>
    <w:p w:rsidR="00A12A06" w:rsidRDefault="00A12A06" w:rsidP="00234A4E">
      <w:pPr>
        <w:pStyle w:val="13"/>
        <w:jc w:val="both"/>
      </w:pPr>
      <w:r>
        <w:t>      При оценке состояния навыков по этим направлениям следует учитывать общеобразовательные программные требования для данной возрастной группы. Исходя из неоднородности состава детей в группах ФФН, обусловленной различной этиологией нарушения и социокультурными факторами, важно в результате первичного обследования дифференцированно оценить степень отставания в усвоении учебного материала, предлагаемого для средней и старшей группы детского сада общеразвивающего вида. Возможны разные варианты соответствия программным требованиям: полностью соответствует, отстает, значительно отстает. После проведенного обследования воспитатель получает представление о состоянии навыков каждого ребенка по направлениям: элементарные математические представления, речь, изобразительная деятельность, конструктивная деятельность, игровая деятельность, двигательные навыки, музыкально-ритмические способности. Это позволит при проведении занятий усилить их коррекционную направленность и адресно осуществить индивидуальный подход.</w:t>
      </w:r>
    </w:p>
    <w:p w:rsidR="00A12A06" w:rsidRDefault="00A12A06" w:rsidP="00234A4E">
      <w:pPr>
        <w:pStyle w:val="13"/>
        <w:jc w:val="both"/>
      </w:pPr>
      <w:r>
        <w:t>      На педагогическом совете логопед и воспитатель сообщают результаты обследования и коллегиально обсуждается выбор типовой программы и варианты ее реализации с учетом возможностей детей. Предъявляемый речевой материал должен быть соотнесен с уровнем фонетического, фонематического и общего речевого развития детей. Чрезмерные речевые нагрузки могут негативно повлиять на процесс коррекции.</w:t>
      </w:r>
    </w:p>
    <w:p w:rsidR="00A12A06" w:rsidRDefault="00A12A06" w:rsidP="00234A4E">
      <w:pPr>
        <w:pStyle w:val="13"/>
        <w:jc w:val="both"/>
      </w:pPr>
      <w:r>
        <w:t>      Занятия, направленные на развитие правильной связной речи детей (уточнение и расширение словарного запаса, совершенствование грамматического строя речи), проводятся в течение года как воспитателем, так и логопедом.</w:t>
      </w:r>
    </w:p>
    <w:p w:rsidR="00A12A06" w:rsidRDefault="00A12A06" w:rsidP="00234A4E">
      <w:pPr>
        <w:pStyle w:val="13"/>
        <w:jc w:val="both"/>
      </w:pPr>
      <w:r>
        <w:t>      Процесс воспитания и обучения в детском саду предусматривает определенный круг знаний об окружающем мире и соответствующий объем словаря, речевых умений и навыков, которые должны быть усвоены детьми на данном возрастном этапе.</w:t>
      </w:r>
    </w:p>
    <w:p w:rsidR="00A12A06" w:rsidRDefault="00A12A06" w:rsidP="00234A4E">
      <w:pPr>
        <w:pStyle w:val="13"/>
        <w:jc w:val="both"/>
      </w:pPr>
      <w:r>
        <w:t>      Необходимо отметить, что логопед и воспитатель, работая над развитием речи детей, не подменяют, а дополняют друг друга.</w:t>
      </w:r>
    </w:p>
    <w:p w:rsidR="00A12A06" w:rsidRDefault="00A12A06" w:rsidP="00234A4E">
      <w:pPr>
        <w:pStyle w:val="13"/>
        <w:jc w:val="both"/>
      </w:pPr>
      <w:r>
        <w:t>      Воспитатель ориентируется на программный материал, предлагаемый для данного возрастного уровня детей дошкольного образовательного учреждения общеразвивающего вида. Он осуществляет обучение родному языку на занятиях и руководство развитием речи детей вне занятий в повседневной жизни (в играх, в быту, на прогулках), учитывая особенности речевого развития детей. Процесс обучения родному языку имеет некоторое своеобразие.</w:t>
      </w:r>
    </w:p>
    <w:p w:rsidR="00A12A06" w:rsidRDefault="00A12A06" w:rsidP="00234A4E">
      <w:pPr>
        <w:pStyle w:val="13"/>
        <w:jc w:val="both"/>
      </w:pPr>
      <w:r>
        <w:t>      В начале обучения воспитатель использует преимущественно методы и приемы развития речи, не требующие развернутого высказывания детей. Так, широко применяется наглядный метод обучения, например, экскурсии, знакомство детей с теми или иными объектами, показ картин и видеофильмов. Использование словесных методов обучения сводится преимущественно к чтению детям художественных произведений, рассказам воспитателя, беседам. Большое внимание воспитатель уделяет развитию диалогической речи. Сюда относятся различные формы вопросов и ответов: краткий ответ, развернутый ответ (несколько позднее), понимание различных вариантов вопроса, умение поддерживать разговор с собеседником. В то же время во втором полугодии большое внимание уделяется развитию основных типов монологической речи.</w:t>
      </w:r>
    </w:p>
    <w:p w:rsidR="00A12A06" w:rsidRDefault="00A12A06" w:rsidP="00234A4E">
      <w:pPr>
        <w:pStyle w:val="13"/>
        <w:jc w:val="both"/>
      </w:pPr>
      <w:r>
        <w:t>      Содержание логопедических занятий, организация и методические приемы определяются целями коррекционного обучения с учетом конкретных представлений и речевого опыта, накопленных детьми в процессе работы воспитателя по разделам программы. Усилия логопеда направлены на ликвидацию имеющихся у детей пробелов в области словоизменения, словообразования и недостаточного овладения предложно-падежным управлением.</w:t>
      </w:r>
    </w:p>
    <w:p w:rsidR="00A12A06" w:rsidRDefault="00A12A06" w:rsidP="00234A4E">
      <w:pPr>
        <w:pStyle w:val="13"/>
        <w:jc w:val="both"/>
      </w:pPr>
      <w:r>
        <w:t>      Работа логопеда над словарем носит выборочный характер, в нее входят накопление и уточнение слов (существительных и прилагательных), имеющих уменьшительно-ласкательное значение, понимание и правильное употребление в речи приставочных глаголов; практическое накопление родственных слов, знакомство с наиболее распространенными случаями многозначности слов, практическое ознакомление со словами, имеющими противоположное значение.</w:t>
      </w:r>
    </w:p>
    <w:p w:rsidR="00A12A06" w:rsidRDefault="00A12A06" w:rsidP="00234A4E">
      <w:pPr>
        <w:pStyle w:val="13"/>
        <w:jc w:val="both"/>
      </w:pPr>
      <w:r>
        <w:t>      Основная цель лексических заданий — научить детей правильно и осмысленно употреблять слова в спонтанной речи, упражнять детей в составлении словосочетаний и предложений. Сначала используются модели, предлагаемые логопедом, а затем — самостоятельно. Большое внимание уделяется совершенствованию практического навыка употребления в речи простого распространенного предложения. Для логопедических занятий подбираются определенные группы слов и синтаксических конструкций, в образовании которых дети наиболее часто допускают грамматические ошибки. Используются упражнения на изменение падежных форм существительного в зависимости от предлога или вопроса; на изменение грамматических форм числа существительных; числа, лица и времени глаголов, а также на правильное употребление форм глаголов при сочетании с личными местоимениями. Особое внимание уделяется правильному согласованию прилагательных с существительными в косвенных падежах, согласованию порядковых числительных с существительными. Постепенно усвоенные типы речевых конструкций логопед включает в работу над связной речью, применяя специальные методические приемы. Особого внимания требуют подбор и группировка различного наглядного и словесного материала, игровых упражнений, дидактических игр, обеспечивающих практическое овладение навыками грамматически правильной речи.</w:t>
      </w:r>
    </w:p>
    <w:p w:rsidR="00A12A06" w:rsidRDefault="00A12A06" w:rsidP="00234A4E">
      <w:pPr>
        <w:pStyle w:val="13"/>
        <w:jc w:val="both"/>
      </w:pPr>
      <w:r>
        <w:t>      Чтобы повысить коррекционное значение словарной работы, широко используются специальные упражнения, развивающие направленность на смысловую и звуковую сторону слов, умение подмечать общие и различные морфологические элементы изучаемых лексических единиц.</w:t>
      </w:r>
    </w:p>
    <w:p w:rsidR="00A12A06" w:rsidRDefault="00A12A06" w:rsidP="00234A4E">
      <w:pPr>
        <w:pStyle w:val="13"/>
        <w:jc w:val="both"/>
      </w:pPr>
      <w:r>
        <w:t>      Основные направления работы логопеда и воспитателя по данной программе — формирование у детей полноценной фонетической системы языка, развитие фонематического восприятия и первоначальных навыков звукового анализа, автоматизация слухопроизносительных умений и навыков в различных ситуациях, развитие навыков изменения просодических характеристик самостоятельных высказываний в зависимости от речевых намерений.</w:t>
      </w:r>
    </w:p>
    <w:p w:rsidR="00A12A06" w:rsidRDefault="00A12A06" w:rsidP="00234A4E">
      <w:pPr>
        <w:pStyle w:val="13"/>
        <w:jc w:val="both"/>
      </w:pPr>
      <w:r>
        <w:t>      Формирование звуковой стороны речи рассматривается не как самоцель, а как одно из необходимых средств воспитания звуковой культуры в целом, развития связной речи и подготовки детей к успешному овладению письменной формой речи, развития языковой способности ребенка.</w:t>
      </w:r>
    </w:p>
    <w:p w:rsidR="00A12A06" w:rsidRDefault="00A12A06" w:rsidP="00234A4E">
      <w:pPr>
        <w:pStyle w:val="zag3"/>
        <w:jc w:val="both"/>
        <w:outlineLvl w:val="2"/>
        <w:rPr>
          <w:b w:val="0"/>
          <w:bCs w:val="0"/>
        </w:rPr>
      </w:pPr>
      <w:r>
        <w:t>      </w:t>
      </w:r>
      <w:r w:rsidRPr="00234A4E">
        <w:rPr>
          <w:b w:val="0"/>
          <w:bCs w:val="0"/>
        </w:rPr>
        <w:t>Логопедическая работа, предусмотренная в программе, строится на основе теоретических положений о роли полноценных фонематических процессов в развитии речи и становления письма и чтения (Р. Е. Левина, А. А. Леонтьев, А. Р. Лурия, Н. И. Жинкин и др.)</w:t>
      </w:r>
    </w:p>
    <w:p w:rsidR="00A12A06" w:rsidRDefault="00A12A06" w:rsidP="00234A4E">
      <w:pPr>
        <w:pStyle w:val="zag3"/>
        <w:jc w:val="both"/>
        <w:outlineLvl w:val="2"/>
        <w:rPr>
          <w:b w:val="0"/>
          <w:bCs w:val="0"/>
        </w:rPr>
      </w:pPr>
    </w:p>
    <w:p w:rsidR="00A12A06" w:rsidRPr="00FC681C" w:rsidRDefault="00A12A06" w:rsidP="00FC681C">
      <w:pPr>
        <w:pStyle w:val="zag3"/>
        <w:outlineLvl w:val="2"/>
      </w:pPr>
      <w:r>
        <w:t>3.7. В</w:t>
      </w:r>
      <w:r w:rsidRPr="00FC681C">
        <w:t>заимодействие логопеда и музыкального руководителя</w:t>
      </w:r>
      <w:r>
        <w:t xml:space="preserve"> в логопедической </w:t>
      </w:r>
      <w:r w:rsidRPr="00FC681C">
        <w:t>группе</w:t>
      </w:r>
    </w:p>
    <w:p w:rsidR="00A12A06" w:rsidRPr="00FC681C" w:rsidRDefault="00A12A06" w:rsidP="00FC681C">
      <w:pPr>
        <w:jc w:val="both"/>
      </w:pPr>
      <w:r w:rsidRPr="00FC681C">
        <w:t>В коррекционной работе с детьми, страдающими различными дефектами речи, положи-тельную роль играют совместные занятия логопеда и музыкального руководителя, предс-тавляющие собой объединение системы движений, музыкального фона и словарного на-полнения. Ведь кроме коррекционных целей достигается повышение эффективности в раз-витии неречевых и речевых функций, что способствует более интенсивной адаптации детей.</w:t>
      </w:r>
    </w:p>
    <w:p w:rsidR="00A12A06" w:rsidRPr="00FC681C" w:rsidRDefault="00A12A06" w:rsidP="00FC681C">
      <w:pPr>
        <w:spacing w:after="240"/>
        <w:jc w:val="both"/>
      </w:pPr>
      <w:r w:rsidRPr="00FC681C">
        <w:t>Во время проведения таких занятий развитие речи идет с помощью синтеза слова, движения и музыки. Движение помогает осмыслить слово. Слово и музыка организуют и регулируют двигательную сферу детей, что активизирует их познавательную деятельность, эмоциональ-ную сферу, помогает адаптации к условиям внешней среды.</w:t>
      </w:r>
    </w:p>
    <w:p w:rsidR="00A12A06" w:rsidRPr="00FC681C" w:rsidRDefault="00A12A06" w:rsidP="00FC681C">
      <w:pPr>
        <w:spacing w:after="240"/>
        <w:jc w:val="both"/>
      </w:pPr>
      <w:r w:rsidRPr="00FC681C">
        <w:t>Совместные коррекционные занятия, с одной стороны – устраняют нарушенные речевые функции, а с другой – развивают функциональные системы ребенка: дыхание, голосовую функцию, артикуляционный аппарат, произвольное внимание в целом, процессы запомина-ния и воспроизведения речевого и двигательного материала.</w:t>
      </w:r>
    </w:p>
    <w:p w:rsidR="00A12A06" w:rsidRPr="00FC681C" w:rsidRDefault="00A12A06" w:rsidP="00FC681C">
      <w:pPr>
        <w:spacing w:after="240"/>
        <w:jc w:val="both"/>
      </w:pPr>
      <w:r w:rsidRPr="00FC681C">
        <w:rPr>
          <w:b/>
          <w:bCs/>
        </w:rPr>
        <w:t>Взаимодействие логопеда и музыкального руководителя осуществляется</w:t>
      </w:r>
    </w:p>
    <w:p w:rsidR="00A12A06" w:rsidRPr="00FC681C" w:rsidRDefault="00A12A06" w:rsidP="00FC681C">
      <w:pPr>
        <w:spacing w:after="240"/>
        <w:jc w:val="both"/>
      </w:pPr>
      <w:r w:rsidRPr="00FC681C">
        <w:rPr>
          <w:b/>
          <w:bCs/>
        </w:rPr>
        <w:t>по двум направлениям:</w:t>
      </w:r>
    </w:p>
    <w:p w:rsidR="00A12A06" w:rsidRPr="00FC681C" w:rsidRDefault="00A12A06" w:rsidP="00FC681C">
      <w:pPr>
        <w:spacing w:after="240"/>
        <w:jc w:val="both"/>
      </w:pPr>
      <w:r w:rsidRPr="00FC681C">
        <w:t>коррекционно-развивающее;</w:t>
      </w:r>
    </w:p>
    <w:p w:rsidR="00A12A06" w:rsidRPr="00FC681C" w:rsidRDefault="00A12A06" w:rsidP="00FC681C">
      <w:pPr>
        <w:spacing w:after="240"/>
        <w:jc w:val="both"/>
      </w:pPr>
      <w:r w:rsidRPr="00FC681C">
        <w:t>информационно-консультативное.</w:t>
      </w:r>
    </w:p>
    <w:p w:rsidR="00A12A06" w:rsidRPr="00FC681C" w:rsidRDefault="00A12A06" w:rsidP="00FC681C">
      <w:pPr>
        <w:spacing w:after="240"/>
        <w:jc w:val="both"/>
      </w:pPr>
      <w:r w:rsidRPr="00FC681C">
        <w:rPr>
          <w:b/>
          <w:bCs/>
        </w:rPr>
        <w:t>Осуществляя свою работу и логопед, и музыкальный руководитель</w:t>
      </w:r>
    </w:p>
    <w:p w:rsidR="00A12A06" w:rsidRPr="00FC681C" w:rsidRDefault="00A12A06" w:rsidP="00FC681C">
      <w:pPr>
        <w:spacing w:after="240"/>
        <w:jc w:val="both"/>
      </w:pPr>
      <w:r w:rsidRPr="00FC681C">
        <w:rPr>
          <w:b/>
          <w:bCs/>
        </w:rPr>
        <w:t>должны учитывать:</w:t>
      </w:r>
    </w:p>
    <w:p w:rsidR="00A12A06" w:rsidRPr="00FC681C" w:rsidRDefault="00A12A06" w:rsidP="00FC681C">
      <w:pPr>
        <w:spacing w:after="240"/>
        <w:jc w:val="both"/>
      </w:pPr>
      <w:r w:rsidRPr="00FC681C">
        <w:t>структуру речевого нарушения;</w:t>
      </w:r>
    </w:p>
    <w:p w:rsidR="00A12A06" w:rsidRPr="00FC681C" w:rsidRDefault="00A12A06" w:rsidP="00FC681C">
      <w:pPr>
        <w:spacing w:after="240"/>
        <w:jc w:val="both"/>
      </w:pPr>
      <w:r w:rsidRPr="00FC681C">
        <w:t>осуществлять индивидуальный подход на фоне коллективной деятельности;</w:t>
      </w:r>
    </w:p>
    <w:p w:rsidR="00A12A06" w:rsidRPr="00FC681C" w:rsidRDefault="00A12A06" w:rsidP="00FC681C">
      <w:pPr>
        <w:spacing w:after="240"/>
        <w:jc w:val="both"/>
      </w:pPr>
      <w:r w:rsidRPr="00FC681C">
        <w:t>закреплять знания, умения и навыки приобретенные на логопедических занятиях;</w:t>
      </w:r>
    </w:p>
    <w:p w:rsidR="00A12A06" w:rsidRPr="00FC681C" w:rsidRDefault="00A12A06" w:rsidP="00FC681C">
      <w:pPr>
        <w:spacing w:after="240"/>
        <w:jc w:val="both"/>
      </w:pPr>
      <w:r w:rsidRPr="00FC681C">
        <w:t>всесторонне развивать личность дошкольника.</w:t>
      </w:r>
    </w:p>
    <w:p w:rsidR="00A12A06" w:rsidRPr="00FC681C" w:rsidRDefault="00A12A06" w:rsidP="00FC681C">
      <w:pPr>
        <w:spacing w:after="240"/>
        <w:jc w:val="both"/>
      </w:pPr>
      <w:r w:rsidRPr="00FC681C">
        <w:t>И логопед, и музыкальный руководитель предъявляют единые требования к проведению совместных занятий с детьми.</w:t>
      </w:r>
    </w:p>
    <w:p w:rsidR="00A12A06" w:rsidRPr="00FC681C" w:rsidRDefault="00A12A06" w:rsidP="00FC681C">
      <w:pPr>
        <w:spacing w:after="240"/>
        <w:jc w:val="both"/>
      </w:pPr>
      <w:r w:rsidRPr="00FC681C">
        <w:t>Принципы построения совместных занятий:</w:t>
      </w:r>
    </w:p>
    <w:p w:rsidR="00A12A06" w:rsidRPr="00FC681C" w:rsidRDefault="00A12A06" w:rsidP="00FC681C">
      <w:pPr>
        <w:spacing w:after="240"/>
        <w:jc w:val="both"/>
      </w:pPr>
      <w:r w:rsidRPr="00FC681C">
        <w:t>Занятия строятся на основе общих положений коррекционно- педагогической работы с дошкольниками, имеющими отклонения в развитии</w:t>
      </w:r>
    </w:p>
    <w:p w:rsidR="00A12A06" w:rsidRPr="00FC681C" w:rsidRDefault="00A12A06" w:rsidP="00FC681C">
      <w:pPr>
        <w:spacing w:after="240"/>
        <w:jc w:val="both"/>
      </w:pPr>
      <w:r w:rsidRPr="00FC681C">
        <w:t>Занятия проводятся систематически т.к. только при этом условии у дошкольников формируются и закрепляются правильные двигательные динамические стереотипы.</w:t>
      </w:r>
    </w:p>
    <w:p w:rsidR="00A12A06" w:rsidRPr="00FC681C" w:rsidRDefault="00A12A06" w:rsidP="00FC681C">
      <w:pPr>
        <w:spacing w:after="240"/>
        <w:jc w:val="both"/>
      </w:pPr>
      <w:r w:rsidRPr="00FC681C">
        <w:t>Принцип всестороннего воздействия</w:t>
      </w:r>
    </w:p>
    <w:p w:rsidR="00A12A06" w:rsidRPr="00FC681C" w:rsidRDefault="00A12A06" w:rsidP="00FC681C">
      <w:pPr>
        <w:spacing w:after="240"/>
        <w:jc w:val="both"/>
      </w:pPr>
      <w:r w:rsidRPr="00FC681C">
        <w:t>Принцип доступности и индивидуального подхода. Содержание и дидактические приемы проведения совместных занятий подбираются и внедряются дифференцированно, сообразно возрасту детей, структуре и составу речевых нарушений.</w:t>
      </w:r>
    </w:p>
    <w:p w:rsidR="00A12A06" w:rsidRPr="00FC681C" w:rsidRDefault="00A12A06" w:rsidP="00FC681C">
      <w:pPr>
        <w:spacing w:after="240"/>
        <w:jc w:val="both"/>
      </w:pPr>
      <w:r w:rsidRPr="00FC681C">
        <w:t>Принцип наглядности.</w:t>
      </w:r>
    </w:p>
    <w:p w:rsidR="00A12A06" w:rsidRPr="00FC681C" w:rsidRDefault="00A12A06" w:rsidP="00FC681C">
      <w:pPr>
        <w:spacing w:after="240"/>
        <w:jc w:val="both"/>
      </w:pPr>
      <w:r w:rsidRPr="00FC681C">
        <w:t>Принцип постепенного усложнения двигательных, речевых и музыкальных заданий.</w:t>
      </w:r>
    </w:p>
    <w:p w:rsidR="00A12A06" w:rsidRPr="00FC681C" w:rsidRDefault="00A12A06" w:rsidP="00FC681C">
      <w:pPr>
        <w:spacing w:after="240"/>
        <w:jc w:val="both"/>
      </w:pPr>
      <w:r w:rsidRPr="00FC681C">
        <w:t>Можно выделить основные задачи, стоящие перед логопедом и музыкальным руководителем при проведении коррекционно-образовательной работы. Это - оздоровительные, образова-тельно-воспитательные и коррекционные  задачи.</w:t>
      </w:r>
    </w:p>
    <w:tbl>
      <w:tblPr>
        <w:tblW w:w="9441" w:type="dxa"/>
        <w:tblCellSpacing w:w="15" w:type="dxa"/>
        <w:tblCellMar>
          <w:top w:w="15" w:type="dxa"/>
          <w:left w:w="15" w:type="dxa"/>
          <w:bottom w:w="15" w:type="dxa"/>
          <w:right w:w="15" w:type="dxa"/>
        </w:tblCellMar>
        <w:tblLook w:val="00A0"/>
      </w:tblPr>
      <w:tblGrid>
        <w:gridCol w:w="2897"/>
        <w:gridCol w:w="3833"/>
        <w:gridCol w:w="2696"/>
      </w:tblGrid>
      <w:tr w:rsidR="00A12A06" w:rsidRPr="00FC681C" w:rsidTr="00623AB8">
        <w:trPr>
          <w:trHeight w:val="208"/>
          <w:tblCellSpacing w:w="15" w:type="dxa"/>
        </w:trPr>
        <w:tc>
          <w:tcPr>
            <w:tcW w:w="0" w:type="auto"/>
            <w:tcMar>
              <w:top w:w="75" w:type="dxa"/>
              <w:left w:w="150" w:type="dxa"/>
              <w:bottom w:w="75" w:type="dxa"/>
              <w:right w:w="150" w:type="dxa"/>
            </w:tcMar>
          </w:tcPr>
          <w:p w:rsidR="00A12A06" w:rsidRPr="00FC681C" w:rsidRDefault="00A12A06" w:rsidP="00FC681C">
            <w:pPr>
              <w:jc w:val="both"/>
            </w:pPr>
            <w:r w:rsidRPr="00FC681C">
              <w:rPr>
                <w:b/>
                <w:bCs/>
              </w:rPr>
              <w:t>Оздоровительные</w:t>
            </w:r>
          </w:p>
        </w:tc>
        <w:tc>
          <w:tcPr>
            <w:tcW w:w="0" w:type="auto"/>
            <w:tcMar>
              <w:top w:w="75" w:type="dxa"/>
              <w:left w:w="150" w:type="dxa"/>
              <w:bottom w:w="75" w:type="dxa"/>
              <w:right w:w="150" w:type="dxa"/>
            </w:tcMar>
          </w:tcPr>
          <w:p w:rsidR="00A12A06" w:rsidRPr="00FC681C" w:rsidRDefault="00A12A06" w:rsidP="00FC681C">
            <w:pPr>
              <w:jc w:val="both"/>
            </w:pPr>
            <w:r w:rsidRPr="00FC681C">
              <w:rPr>
                <w:b/>
                <w:bCs/>
              </w:rPr>
              <w:t>Образовательно-воспитательные</w:t>
            </w:r>
          </w:p>
        </w:tc>
        <w:tc>
          <w:tcPr>
            <w:tcW w:w="0" w:type="auto"/>
            <w:tcMar>
              <w:top w:w="75" w:type="dxa"/>
              <w:left w:w="150" w:type="dxa"/>
              <w:bottom w:w="75" w:type="dxa"/>
              <w:right w:w="150" w:type="dxa"/>
            </w:tcMar>
          </w:tcPr>
          <w:p w:rsidR="00A12A06" w:rsidRPr="00FC681C" w:rsidRDefault="00A12A06" w:rsidP="00FC681C">
            <w:pPr>
              <w:jc w:val="both"/>
            </w:pPr>
            <w:r w:rsidRPr="00FC681C">
              <w:rPr>
                <w:b/>
                <w:bCs/>
              </w:rPr>
              <w:t>Коррекционные</w:t>
            </w:r>
          </w:p>
        </w:tc>
      </w:tr>
      <w:tr w:rsidR="00A12A06" w:rsidRPr="00FC681C" w:rsidTr="00623AB8">
        <w:trPr>
          <w:trHeight w:val="2924"/>
          <w:tblCellSpacing w:w="15" w:type="dxa"/>
        </w:trPr>
        <w:tc>
          <w:tcPr>
            <w:tcW w:w="0" w:type="auto"/>
            <w:tcMar>
              <w:top w:w="75" w:type="dxa"/>
              <w:left w:w="150" w:type="dxa"/>
              <w:bottom w:w="75" w:type="dxa"/>
              <w:right w:w="150" w:type="dxa"/>
            </w:tcMar>
          </w:tcPr>
          <w:p w:rsidR="00A12A06" w:rsidRPr="00FC681C" w:rsidRDefault="00A12A06" w:rsidP="00FC681C">
            <w:pPr>
              <w:spacing w:after="240"/>
              <w:jc w:val="both"/>
            </w:pPr>
            <w:r w:rsidRPr="00FC681C">
              <w:t>Укреплять костно-мышечный аппарат.</w:t>
            </w:r>
          </w:p>
          <w:p w:rsidR="00A12A06" w:rsidRPr="00FC681C" w:rsidRDefault="00A12A06" w:rsidP="00FC681C">
            <w:pPr>
              <w:spacing w:after="240"/>
              <w:jc w:val="both"/>
            </w:pPr>
            <w:r w:rsidRPr="00FC681C">
              <w:t>Развивать дыхание.</w:t>
            </w:r>
          </w:p>
          <w:p w:rsidR="00A12A06" w:rsidRPr="00FC681C" w:rsidRDefault="00A12A06" w:rsidP="00FC681C">
            <w:pPr>
              <w:spacing w:after="240"/>
              <w:jc w:val="both"/>
            </w:pPr>
            <w:r w:rsidRPr="00FC681C">
              <w:t>Развивать координацию движений и моторные функции.</w:t>
            </w:r>
          </w:p>
          <w:p w:rsidR="00A12A06" w:rsidRPr="00FC681C" w:rsidRDefault="00A12A06" w:rsidP="00FC681C">
            <w:pPr>
              <w:jc w:val="both"/>
            </w:pPr>
            <w:r w:rsidRPr="00FC681C">
              <w:t>Формировать правильную осанку.</w:t>
            </w:r>
          </w:p>
        </w:tc>
        <w:tc>
          <w:tcPr>
            <w:tcW w:w="0" w:type="auto"/>
            <w:tcMar>
              <w:top w:w="75" w:type="dxa"/>
              <w:left w:w="150" w:type="dxa"/>
              <w:bottom w:w="75" w:type="dxa"/>
              <w:right w:w="150" w:type="dxa"/>
            </w:tcMar>
          </w:tcPr>
          <w:p w:rsidR="00A12A06" w:rsidRPr="00FC681C" w:rsidRDefault="00A12A06" w:rsidP="00FC681C">
            <w:pPr>
              <w:spacing w:after="240"/>
              <w:jc w:val="both"/>
            </w:pPr>
            <w:r w:rsidRPr="00FC681C">
              <w:t>Воспитывать и развивать чувство ритма,способность ощущать в музыке, движениях ритмическую выразительность.</w:t>
            </w:r>
          </w:p>
          <w:p w:rsidR="00A12A06" w:rsidRPr="00FC681C" w:rsidRDefault="00A12A06" w:rsidP="00FC681C">
            <w:pPr>
              <w:spacing w:after="240"/>
              <w:jc w:val="both"/>
            </w:pPr>
            <w:r w:rsidRPr="00FC681C">
              <w:t>Формировать способность восприятия музыкальных образов.</w:t>
            </w:r>
          </w:p>
          <w:p w:rsidR="00A12A06" w:rsidRPr="00FC681C" w:rsidRDefault="00A12A06" w:rsidP="00FC681C">
            <w:pPr>
              <w:jc w:val="both"/>
            </w:pPr>
            <w:r w:rsidRPr="00FC681C">
              <w:t>Совершенствовать личност-ные качества, чувство кол-лективизма.</w:t>
            </w:r>
          </w:p>
        </w:tc>
        <w:tc>
          <w:tcPr>
            <w:tcW w:w="0" w:type="auto"/>
            <w:tcMar>
              <w:top w:w="75" w:type="dxa"/>
              <w:left w:w="150" w:type="dxa"/>
              <w:bottom w:w="75" w:type="dxa"/>
              <w:right w:w="150" w:type="dxa"/>
            </w:tcMar>
          </w:tcPr>
          <w:p w:rsidR="00A12A06" w:rsidRPr="00FC681C" w:rsidRDefault="00A12A06" w:rsidP="00FC681C">
            <w:pPr>
              <w:spacing w:after="240"/>
              <w:jc w:val="both"/>
            </w:pPr>
            <w:r w:rsidRPr="00FC681C">
              <w:t>Развивать речевое дыхание.</w:t>
            </w:r>
          </w:p>
          <w:p w:rsidR="00A12A06" w:rsidRPr="00FC681C" w:rsidRDefault="00A12A06" w:rsidP="00FC681C">
            <w:pPr>
              <w:spacing w:after="240"/>
              <w:jc w:val="both"/>
            </w:pPr>
            <w:r w:rsidRPr="00FC681C">
              <w:t>Развивать артикуляционный аппарат.</w:t>
            </w:r>
          </w:p>
          <w:p w:rsidR="00A12A06" w:rsidRPr="00FC681C" w:rsidRDefault="00A12A06" w:rsidP="00FC681C">
            <w:pPr>
              <w:spacing w:after="240"/>
              <w:jc w:val="both"/>
            </w:pPr>
            <w:r w:rsidRPr="00FC681C">
              <w:t>Формировать просодические компоненты речи.</w:t>
            </w:r>
          </w:p>
          <w:p w:rsidR="00A12A06" w:rsidRPr="00FC681C" w:rsidRDefault="00A12A06" w:rsidP="00FC681C">
            <w:pPr>
              <w:spacing w:after="240"/>
              <w:jc w:val="both"/>
            </w:pPr>
            <w:r w:rsidRPr="00FC681C">
              <w:t>Развивать фонематическое восприятие.</w:t>
            </w:r>
          </w:p>
          <w:p w:rsidR="00A12A06" w:rsidRPr="00FC681C" w:rsidRDefault="00A12A06" w:rsidP="00FC681C">
            <w:pPr>
              <w:jc w:val="both"/>
            </w:pPr>
            <w:r w:rsidRPr="00FC681C">
              <w:t>Развивать грамматический строй и связную речь.</w:t>
            </w:r>
          </w:p>
        </w:tc>
      </w:tr>
      <w:tr w:rsidR="00A12A06" w:rsidRPr="00FC681C" w:rsidTr="00623AB8">
        <w:trPr>
          <w:trHeight w:hRule="exact" w:val="9"/>
          <w:tblCellSpacing w:w="15" w:type="dxa"/>
        </w:trPr>
        <w:tc>
          <w:tcPr>
            <w:tcW w:w="0" w:type="auto"/>
            <w:gridSpan w:val="3"/>
            <w:vAlign w:val="center"/>
          </w:tcPr>
          <w:p w:rsidR="00A12A06" w:rsidRPr="00FC681C" w:rsidRDefault="00A12A06" w:rsidP="00FC681C">
            <w:pPr>
              <w:jc w:val="both"/>
            </w:pPr>
          </w:p>
        </w:tc>
      </w:tr>
    </w:tbl>
    <w:p w:rsidR="00A12A06" w:rsidRPr="00FC681C" w:rsidRDefault="00A12A06" w:rsidP="00FC681C">
      <w:pPr>
        <w:spacing w:after="240"/>
        <w:jc w:val="both"/>
      </w:pPr>
      <w:r w:rsidRPr="00FC681C">
        <w:t> </w:t>
      </w:r>
    </w:p>
    <w:p w:rsidR="00A12A06" w:rsidRPr="00FC681C" w:rsidRDefault="00A12A06" w:rsidP="00FC681C">
      <w:pPr>
        <w:spacing w:after="240"/>
        <w:jc w:val="both"/>
      </w:pPr>
      <w:r w:rsidRPr="00FC681C">
        <w:t>При этом каждый из субъектов коррекционно-развивающей работы осуществляет развитие следующих направлений:</w:t>
      </w:r>
    </w:p>
    <w:p w:rsidR="00A12A06" w:rsidRPr="00FC681C" w:rsidRDefault="00A12A06" w:rsidP="00FC681C">
      <w:pPr>
        <w:spacing w:after="240"/>
        <w:jc w:val="both"/>
      </w:pPr>
      <w:r w:rsidRPr="00FC681C">
        <w:rPr>
          <w:b/>
          <w:bCs/>
        </w:rPr>
        <w:t>Учитель-логопед:</w:t>
      </w:r>
    </w:p>
    <w:p w:rsidR="00A12A06" w:rsidRPr="00FC681C" w:rsidRDefault="00A12A06" w:rsidP="00FC681C">
      <w:pPr>
        <w:spacing w:after="240"/>
        <w:jc w:val="both"/>
      </w:pPr>
      <w:r w:rsidRPr="00FC681C">
        <w:t>постановка диафрагмально-речевого дыхания;</w:t>
      </w:r>
    </w:p>
    <w:p w:rsidR="00A12A06" w:rsidRPr="00FC681C" w:rsidRDefault="00A12A06" w:rsidP="00FC681C">
      <w:pPr>
        <w:spacing w:after="240"/>
        <w:jc w:val="both"/>
      </w:pPr>
      <w:r w:rsidRPr="00FC681C">
        <w:t>укрепление мышечного аппарата речевых органов средствами логопедического массажа;</w:t>
      </w:r>
    </w:p>
    <w:p w:rsidR="00A12A06" w:rsidRPr="00FC681C" w:rsidRDefault="00A12A06" w:rsidP="00FC681C">
      <w:pPr>
        <w:spacing w:after="240"/>
        <w:jc w:val="both"/>
      </w:pPr>
      <w:r w:rsidRPr="00FC681C">
        <w:t>формирование артикуляторной базы для исправления неправильно произносимых звуков;</w:t>
      </w:r>
    </w:p>
    <w:p w:rsidR="00A12A06" w:rsidRPr="00FC681C" w:rsidRDefault="00A12A06" w:rsidP="00FC681C">
      <w:pPr>
        <w:spacing w:after="240"/>
        <w:jc w:val="both"/>
      </w:pPr>
      <w:r w:rsidRPr="00FC681C">
        <w:t>коррекция нарушенных звуков, их автоматизация и дифференциация;</w:t>
      </w:r>
    </w:p>
    <w:p w:rsidR="00A12A06" w:rsidRPr="00FC681C" w:rsidRDefault="00A12A06" w:rsidP="00FC681C">
      <w:pPr>
        <w:spacing w:after="240"/>
        <w:jc w:val="both"/>
      </w:pPr>
      <w:r w:rsidRPr="00FC681C">
        <w:t>развитие фонематического восприятия, анализа и синтеза;</w:t>
      </w:r>
    </w:p>
    <w:p w:rsidR="00A12A06" w:rsidRPr="00FC681C" w:rsidRDefault="00A12A06" w:rsidP="00FC681C">
      <w:pPr>
        <w:spacing w:after="240"/>
        <w:jc w:val="both"/>
      </w:pPr>
      <w:r w:rsidRPr="00FC681C">
        <w:t>совершенствование лексико-грамматической стороны речи;</w:t>
      </w:r>
    </w:p>
    <w:p w:rsidR="00A12A06" w:rsidRPr="00FC681C" w:rsidRDefault="00A12A06" w:rsidP="00FC681C">
      <w:pPr>
        <w:spacing w:after="240"/>
        <w:jc w:val="both"/>
      </w:pPr>
      <w:r w:rsidRPr="00FC681C">
        <w:t>обучение умению связно выражать свои мысли;</w:t>
      </w:r>
    </w:p>
    <w:p w:rsidR="00A12A06" w:rsidRPr="00FC681C" w:rsidRDefault="00A12A06" w:rsidP="00FC681C">
      <w:pPr>
        <w:spacing w:after="240"/>
        <w:jc w:val="both"/>
      </w:pPr>
      <w:r w:rsidRPr="00FC681C">
        <w:t>обучение грамоте, профилактика дисграфии и дислексии;</w:t>
      </w:r>
    </w:p>
    <w:p w:rsidR="00A12A06" w:rsidRPr="00FC681C" w:rsidRDefault="00A12A06" w:rsidP="00FC681C">
      <w:pPr>
        <w:spacing w:after="240"/>
        <w:jc w:val="both"/>
      </w:pPr>
      <w:r w:rsidRPr="00FC681C">
        <w:t>развитие психологической базы речи;</w:t>
      </w:r>
    </w:p>
    <w:p w:rsidR="00A12A06" w:rsidRPr="00FC681C" w:rsidRDefault="00A12A06" w:rsidP="00FC681C">
      <w:pPr>
        <w:spacing w:after="240"/>
        <w:jc w:val="both"/>
      </w:pPr>
      <w:r w:rsidRPr="00FC681C">
        <w:t>совершенствование мелкой моторики;</w:t>
      </w:r>
    </w:p>
    <w:p w:rsidR="00A12A06" w:rsidRPr="00FC681C" w:rsidRDefault="00A12A06" w:rsidP="00FC681C">
      <w:pPr>
        <w:spacing w:after="240"/>
        <w:jc w:val="both"/>
      </w:pPr>
      <w:r w:rsidRPr="00FC681C">
        <w:t>логопедизация занятий и режимных моментов.</w:t>
      </w:r>
    </w:p>
    <w:p w:rsidR="00A12A06" w:rsidRPr="00FC681C" w:rsidRDefault="00A12A06" w:rsidP="00FC681C">
      <w:pPr>
        <w:spacing w:after="240"/>
        <w:jc w:val="both"/>
      </w:pPr>
      <w:r w:rsidRPr="00FC681C">
        <w:rPr>
          <w:b/>
          <w:bCs/>
        </w:rPr>
        <w:t>Музыкальный руководитель:</w:t>
      </w:r>
    </w:p>
    <w:p w:rsidR="00A12A06" w:rsidRPr="00FC681C" w:rsidRDefault="00A12A06" w:rsidP="00FC681C">
      <w:pPr>
        <w:spacing w:after="240"/>
        <w:jc w:val="both"/>
      </w:pPr>
      <w:r w:rsidRPr="00FC681C">
        <w:rPr>
          <w:i/>
          <w:iCs/>
        </w:rPr>
        <w:t>Развитие и формирование:</w:t>
      </w:r>
    </w:p>
    <w:p w:rsidR="00A12A06" w:rsidRPr="00FC681C" w:rsidRDefault="00A12A06" w:rsidP="00FC681C">
      <w:pPr>
        <w:spacing w:after="240"/>
        <w:jc w:val="both"/>
      </w:pPr>
      <w:r w:rsidRPr="00FC681C">
        <w:t>слухового внимания и слуховой памяти;</w:t>
      </w:r>
    </w:p>
    <w:p w:rsidR="00A12A06" w:rsidRPr="00FC681C" w:rsidRDefault="00A12A06" w:rsidP="00FC681C">
      <w:pPr>
        <w:spacing w:after="240"/>
        <w:jc w:val="both"/>
      </w:pPr>
      <w:r w:rsidRPr="00FC681C">
        <w:t>оптико-пространственных представлений;</w:t>
      </w:r>
    </w:p>
    <w:p w:rsidR="00A12A06" w:rsidRPr="00FC681C" w:rsidRDefault="00A12A06" w:rsidP="00FC681C">
      <w:pPr>
        <w:spacing w:after="240"/>
        <w:jc w:val="both"/>
      </w:pPr>
      <w:r w:rsidRPr="00FC681C">
        <w:t>зрительной ориентировки на собеседника;</w:t>
      </w:r>
    </w:p>
    <w:p w:rsidR="00A12A06" w:rsidRPr="00FC681C" w:rsidRDefault="00A12A06" w:rsidP="00FC681C">
      <w:pPr>
        <w:spacing w:after="240"/>
        <w:jc w:val="both"/>
      </w:pPr>
      <w:r w:rsidRPr="00FC681C">
        <w:t>координации движений;</w:t>
      </w:r>
    </w:p>
    <w:p w:rsidR="00A12A06" w:rsidRPr="00FC681C" w:rsidRDefault="00A12A06" w:rsidP="00FC681C">
      <w:pPr>
        <w:spacing w:after="240"/>
        <w:jc w:val="both"/>
      </w:pPr>
      <w:r w:rsidRPr="00FC681C">
        <w:t>умения передавать несложный музыкальный ритмический рисунок.</w:t>
      </w:r>
    </w:p>
    <w:p w:rsidR="00A12A06" w:rsidRPr="00FC681C" w:rsidRDefault="00A12A06" w:rsidP="00FC681C">
      <w:pPr>
        <w:spacing w:after="240"/>
        <w:jc w:val="both"/>
      </w:pPr>
      <w:r w:rsidRPr="00FC681C">
        <w:rPr>
          <w:i/>
          <w:iCs/>
        </w:rPr>
        <w:t>Воспитание:</w:t>
      </w:r>
    </w:p>
    <w:p w:rsidR="00A12A06" w:rsidRPr="00FC681C" w:rsidRDefault="00A12A06" w:rsidP="00FC681C">
      <w:pPr>
        <w:spacing w:after="240"/>
        <w:jc w:val="both"/>
      </w:pPr>
      <w:r w:rsidRPr="00FC681C">
        <w:t>темпа и ритма дыхания и речи;</w:t>
      </w:r>
    </w:p>
    <w:p w:rsidR="00A12A06" w:rsidRPr="00FC681C" w:rsidRDefault="00A12A06" w:rsidP="00FC681C">
      <w:pPr>
        <w:spacing w:after="240"/>
        <w:jc w:val="both"/>
      </w:pPr>
      <w:r w:rsidRPr="00FC681C">
        <w:t>орального праксиса;</w:t>
      </w:r>
    </w:p>
    <w:p w:rsidR="00A12A06" w:rsidRPr="00FC681C" w:rsidRDefault="00A12A06" w:rsidP="00FC681C">
      <w:pPr>
        <w:spacing w:after="240"/>
        <w:jc w:val="both"/>
      </w:pPr>
      <w:r w:rsidRPr="00FC681C">
        <w:t>просодики;</w:t>
      </w:r>
    </w:p>
    <w:p w:rsidR="00A12A06" w:rsidRPr="00FC681C" w:rsidRDefault="00A12A06" w:rsidP="00FC681C">
      <w:pPr>
        <w:spacing w:after="240"/>
        <w:jc w:val="both"/>
      </w:pPr>
      <w:r w:rsidRPr="00FC681C">
        <w:t>фонематического слуха.</w:t>
      </w:r>
    </w:p>
    <w:p w:rsidR="00A12A06" w:rsidRPr="00FC681C" w:rsidRDefault="00A12A06" w:rsidP="00FC681C">
      <w:pPr>
        <w:spacing w:after="240"/>
        <w:jc w:val="both"/>
      </w:pPr>
      <w:r w:rsidRPr="00FC681C">
        <w:t>Эффективность коррекционной работы с детьми логопедических групп определяется четкой организацией их пребывания в детском саду, правильном распределении нагрузки в течении дня и преемственностью в работе логопеда и других специалистов ДОУ.</w:t>
      </w:r>
    </w:p>
    <w:p w:rsidR="00A12A06" w:rsidRPr="00482892" w:rsidRDefault="00A12A06" w:rsidP="00631097">
      <w:pPr>
        <w:jc w:val="center"/>
        <w:rPr>
          <w:b/>
          <w:bCs/>
          <w:color w:val="000000"/>
        </w:rPr>
      </w:pPr>
      <w:r>
        <w:rPr>
          <w:b/>
          <w:bCs/>
          <w:color w:val="000000"/>
        </w:rPr>
        <w:t>3.8.</w:t>
      </w:r>
      <w:r w:rsidRPr="00482892">
        <w:rPr>
          <w:b/>
          <w:bCs/>
          <w:color w:val="000000"/>
        </w:rPr>
        <w:t>Национально-региональный компонент программы.</w:t>
      </w:r>
    </w:p>
    <w:p w:rsidR="00A12A06" w:rsidRPr="00482892" w:rsidRDefault="00A12A06" w:rsidP="00631097">
      <w:pPr>
        <w:jc w:val="both"/>
      </w:pPr>
      <w:r w:rsidRPr="00482892">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rsidR="00A12A06" w:rsidRPr="00482892" w:rsidRDefault="00A12A06" w:rsidP="00631097">
      <w:pPr>
        <w:ind w:firstLine="360"/>
        <w:jc w:val="both"/>
      </w:pPr>
      <w:r w:rsidRPr="00482892">
        <w:t>Среди направлений образовательной программы дошкольного учреждения (коррекционно-образовательная деятельность, физическое, познавательно-речевое, социально-личностное, художественно-эстетическое развитие) важное место занимает региональный компонент.</w:t>
      </w:r>
    </w:p>
    <w:p w:rsidR="00A12A06" w:rsidRPr="00482892" w:rsidRDefault="00A12A06" w:rsidP="00631097">
      <w:pPr>
        <w:jc w:val="both"/>
      </w:pPr>
      <w:r w:rsidRPr="00482892">
        <w:rPr>
          <w:b/>
        </w:rPr>
        <w:t xml:space="preserve">      </w:t>
      </w:r>
      <w:r w:rsidRPr="00482892">
        <w:t>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культур.</w:t>
      </w:r>
      <w:r w:rsidRPr="00482892">
        <w:rPr>
          <w:i/>
        </w:rPr>
        <w:t xml:space="preserve"> </w:t>
      </w:r>
      <w:r w:rsidRPr="00482892">
        <w:t>Сохранение и возрождение культурного наследия начинается со своего края и играет важную роль в воспитании подрастающего поколения.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личностной культуры.</w:t>
      </w:r>
    </w:p>
    <w:p w:rsidR="00A12A06" w:rsidRPr="00482892" w:rsidRDefault="00A12A06" w:rsidP="00631097">
      <w:pPr>
        <w:jc w:val="both"/>
        <w:rPr>
          <w:i/>
        </w:rPr>
      </w:pPr>
    </w:p>
    <w:p w:rsidR="00A12A06" w:rsidRPr="00482892" w:rsidRDefault="00A12A06" w:rsidP="00631097">
      <w:pPr>
        <w:jc w:val="both"/>
      </w:pPr>
      <w:r w:rsidRPr="00482892">
        <w:rPr>
          <w:b/>
        </w:rPr>
        <w:t xml:space="preserve">    </w:t>
      </w:r>
      <w:r w:rsidRPr="00482892">
        <w:t xml:space="preserve">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w:t>
      </w:r>
    </w:p>
    <w:p w:rsidR="00A12A06" w:rsidRPr="00482892" w:rsidRDefault="00A12A06" w:rsidP="00631097">
      <w:pPr>
        <w:jc w:val="both"/>
      </w:pPr>
    </w:p>
    <w:p w:rsidR="00A12A06" w:rsidRPr="00482892" w:rsidRDefault="00A12A06" w:rsidP="00631097">
      <w:pPr>
        <w:numPr>
          <w:ilvl w:val="0"/>
          <w:numId w:val="10"/>
        </w:numPr>
        <w:jc w:val="both"/>
      </w:pPr>
      <w:r w:rsidRPr="00482892">
        <w:t>обеспечивает единство и преемственность содержания образования в рамках региона и Российской Федерации, решая задачу целостности образовательного пространства;</w:t>
      </w:r>
    </w:p>
    <w:p w:rsidR="00A12A06" w:rsidRPr="00482892" w:rsidRDefault="00A12A06" w:rsidP="00631097">
      <w:pPr>
        <w:numPr>
          <w:ilvl w:val="0"/>
          <w:numId w:val="10"/>
        </w:numPr>
        <w:jc w:val="both"/>
      </w:pPr>
      <w:r w:rsidRPr="00482892">
        <w:t>позволяет использовать идеи индивидуально-личностного обучения;</w:t>
      </w:r>
    </w:p>
    <w:p w:rsidR="00A12A06" w:rsidRPr="00482892" w:rsidRDefault="00A12A06" w:rsidP="00631097">
      <w:pPr>
        <w:numPr>
          <w:ilvl w:val="0"/>
          <w:numId w:val="10"/>
        </w:numPr>
        <w:jc w:val="both"/>
      </w:pPr>
      <w:r w:rsidRPr="00482892">
        <w:t>создает условия для возрождения национальной культуры, воспитания патриотизма;</w:t>
      </w:r>
    </w:p>
    <w:p w:rsidR="00A12A06" w:rsidRPr="00482892" w:rsidRDefault="00A12A06" w:rsidP="00631097">
      <w:pPr>
        <w:numPr>
          <w:ilvl w:val="0"/>
          <w:numId w:val="10"/>
        </w:numPr>
        <w:jc w:val="both"/>
      </w:pPr>
      <w:r w:rsidRPr="00482892">
        <w:t>способствует адаптации к окружающей социальной и природной среде в условиях региона.</w:t>
      </w:r>
    </w:p>
    <w:p w:rsidR="00A12A06" w:rsidRPr="00482892" w:rsidRDefault="00A12A06" w:rsidP="00631097">
      <w:pPr>
        <w:ind w:left="720"/>
        <w:jc w:val="both"/>
      </w:pPr>
    </w:p>
    <w:p w:rsidR="00A12A06" w:rsidRPr="00482892" w:rsidRDefault="00A12A06" w:rsidP="00631097">
      <w:pPr>
        <w:jc w:val="both"/>
      </w:pPr>
      <w:r w:rsidRPr="00482892">
        <w:rPr>
          <w:u w:val="single"/>
        </w:rPr>
        <w:t xml:space="preserve">ЦЕЛЬ </w:t>
      </w:r>
      <w:r w:rsidRPr="00482892">
        <w:t xml:space="preserve">данного раздела: </w:t>
      </w:r>
    </w:p>
    <w:p w:rsidR="00A12A06" w:rsidRPr="00482892" w:rsidRDefault="00A12A06" w:rsidP="00631097">
      <w:pPr>
        <w:ind w:left="708"/>
        <w:jc w:val="both"/>
      </w:pPr>
      <w:r w:rsidRPr="00482892">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rsidR="00A12A06" w:rsidRPr="00482892" w:rsidRDefault="00A12A06" w:rsidP="00631097">
      <w:pPr>
        <w:jc w:val="both"/>
      </w:pPr>
    </w:p>
    <w:p w:rsidR="00A12A06" w:rsidRPr="00482892" w:rsidRDefault="00A12A06" w:rsidP="00631097">
      <w:pPr>
        <w:ind w:firstLine="360"/>
        <w:jc w:val="both"/>
      </w:pPr>
      <w:r w:rsidRPr="00482892">
        <w:t xml:space="preserve">Включение национально-регионального компонента в учебно-воспитательное и коррекционно-развивающее обучение позволяет решать педагогам следующие </w:t>
      </w:r>
      <w:r w:rsidRPr="00482892">
        <w:rPr>
          <w:u w:val="single"/>
        </w:rPr>
        <w:t>задачи</w:t>
      </w:r>
      <w:r w:rsidRPr="00482892">
        <w:t>:</w:t>
      </w:r>
    </w:p>
    <w:p w:rsidR="00A12A06" w:rsidRPr="00482892" w:rsidRDefault="00A12A06" w:rsidP="00631097">
      <w:pPr>
        <w:numPr>
          <w:ilvl w:val="0"/>
          <w:numId w:val="11"/>
        </w:numPr>
        <w:jc w:val="both"/>
        <w:rPr>
          <w:i/>
        </w:rPr>
      </w:pPr>
      <w:r w:rsidRPr="00482892">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w:t>
      </w:r>
      <w:r w:rsidRPr="00482892">
        <w:rPr>
          <w:i/>
        </w:rPr>
        <w:t xml:space="preserve"> </w:t>
      </w:r>
      <w:r w:rsidRPr="00482892">
        <w:t>Воспитывать в детях толерантность в полинациональном обществе.</w:t>
      </w:r>
    </w:p>
    <w:p w:rsidR="00A12A06" w:rsidRPr="00482892" w:rsidRDefault="00A12A06" w:rsidP="00631097">
      <w:pPr>
        <w:numPr>
          <w:ilvl w:val="0"/>
          <w:numId w:val="12"/>
        </w:numPr>
        <w:jc w:val="both"/>
      </w:pPr>
      <w:r w:rsidRPr="00482892">
        <w:t>Побуждать детей к изучению истории и настоящего родного края.</w:t>
      </w:r>
    </w:p>
    <w:p w:rsidR="00A12A06" w:rsidRPr="00482892" w:rsidRDefault="00A12A06" w:rsidP="00631097">
      <w:pPr>
        <w:numPr>
          <w:ilvl w:val="0"/>
          <w:numId w:val="12"/>
        </w:numPr>
        <w:jc w:val="both"/>
      </w:pPr>
      <w:r w:rsidRPr="00482892">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A12A06" w:rsidRPr="00482892" w:rsidRDefault="00A12A06" w:rsidP="00631097">
      <w:pPr>
        <w:numPr>
          <w:ilvl w:val="0"/>
          <w:numId w:val="11"/>
        </w:numPr>
        <w:jc w:val="both"/>
      </w:pPr>
      <w:r w:rsidRPr="00482892">
        <w:t>Активизировать творческий, познавательно-речевой потенциал через экскурсоводческую деятельность, фольклорные встречи, занятия.</w:t>
      </w:r>
    </w:p>
    <w:p w:rsidR="00A12A06" w:rsidRPr="00482892" w:rsidRDefault="00A12A06" w:rsidP="00631097">
      <w:pPr>
        <w:numPr>
          <w:ilvl w:val="0"/>
          <w:numId w:val="11"/>
        </w:numPr>
        <w:jc w:val="both"/>
      </w:pPr>
      <w:r w:rsidRPr="00482892">
        <w:t>Сохранение и приумножение семейных традиций, формирование духовной личности</w:t>
      </w:r>
    </w:p>
    <w:p w:rsidR="00A12A06" w:rsidRPr="00482892" w:rsidRDefault="00A12A06" w:rsidP="00631097">
      <w:pPr>
        <w:jc w:val="both"/>
      </w:pPr>
      <w:r w:rsidRPr="00482892">
        <w:t>Включение национально-регионального компонента в учебно-воспитательный и коррекционно-развивающий процесс позволяет также решать задачи коррекционного обучения: развитие высших психических функций, стимулирование речевой активности детей, развитие коммуникативных навыков, формирование навыков понимания и построения развернутых речевых высказываний, развитие мелкой моторики кистей и пальцев рук.</w:t>
      </w:r>
    </w:p>
    <w:p w:rsidR="00A12A06" w:rsidRPr="00482892" w:rsidRDefault="00A12A06" w:rsidP="00631097">
      <w:pPr>
        <w:ind w:firstLine="708"/>
        <w:jc w:val="both"/>
      </w:pPr>
      <w:r w:rsidRPr="00482892">
        <w:t xml:space="preserve">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природных, социокультурных и экономических особенностей региона, национального (родного) языка и национальной литературы.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A12A06" w:rsidRPr="00631097" w:rsidRDefault="00A12A06" w:rsidP="00631097">
      <w:pPr>
        <w:pStyle w:val="zag3"/>
        <w:jc w:val="both"/>
        <w:outlineLvl w:val="2"/>
        <w:rPr>
          <w:b w:val="0"/>
          <w:bCs w:val="0"/>
        </w:rPr>
      </w:pPr>
      <w:r w:rsidRPr="00631097">
        <w:rPr>
          <w:b w:val="0"/>
          <w:bCs w:val="0"/>
        </w:rPr>
        <w:t>Ознакомление с национальной культурой осуществляется через все виды  деятельности ребенка-дошкольника: речевую, игровую, учебную, театрализованную, изобразительную, музыкальную, двигательную и др</w:t>
      </w:r>
      <w:r w:rsidRPr="00631097">
        <w:rPr>
          <w:b w:val="0"/>
          <w:bCs w:val="0"/>
          <w:sz w:val="28"/>
          <w:szCs w:val="28"/>
        </w:rPr>
        <w:t>.</w:t>
      </w:r>
    </w:p>
    <w:p w:rsidR="00A12A06" w:rsidRDefault="00A12A06" w:rsidP="00CB37ED">
      <w:pPr>
        <w:pStyle w:val="zag3"/>
        <w:outlineLvl w:val="2"/>
      </w:pPr>
      <w:r>
        <w:t>3.9. Календарно-тематическое планирование</w:t>
      </w:r>
    </w:p>
    <w:p w:rsidR="00A12A06" w:rsidRDefault="00A12A06" w:rsidP="00CB37ED">
      <w:pPr>
        <w:pStyle w:val="zag3"/>
        <w:outlineLvl w:val="2"/>
      </w:pPr>
      <w:r>
        <w:t>Старшая логопедическая группа</w:t>
      </w:r>
    </w:p>
    <w:p w:rsidR="00A12A06" w:rsidRDefault="00A12A06" w:rsidP="00623AB8">
      <w:pPr>
        <w:jc w:val="center"/>
      </w:pPr>
      <w:r>
        <w:t>1 период обучения (сентябрь, октябрь, ноябрь)</w:t>
      </w:r>
    </w:p>
    <w:p w:rsidR="00A12A06" w:rsidRDefault="00A12A06" w:rsidP="00623AB8">
      <w:pPr>
        <w:jc w:val="center"/>
      </w:pPr>
    </w:p>
    <w:p w:rsidR="00A12A06" w:rsidRDefault="00A12A06" w:rsidP="00623AB8">
      <w:pPr>
        <w:jc w:val="center"/>
      </w:pPr>
    </w:p>
    <w:tbl>
      <w:tblPr>
        <w:tblW w:w="9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8"/>
        <w:gridCol w:w="1003"/>
        <w:gridCol w:w="4485"/>
        <w:gridCol w:w="2206"/>
        <w:gridCol w:w="1051"/>
      </w:tblGrid>
      <w:tr w:rsidR="00A12A06" w:rsidTr="00623AB8">
        <w:tc>
          <w:tcPr>
            <w:tcW w:w="806" w:type="dxa"/>
          </w:tcPr>
          <w:p w:rsidR="00A12A06" w:rsidRDefault="00A12A06" w:rsidP="00623AB8">
            <w:pPr>
              <w:jc w:val="center"/>
            </w:pPr>
            <w:r>
              <w:t>Недели</w:t>
            </w:r>
          </w:p>
        </w:tc>
        <w:tc>
          <w:tcPr>
            <w:tcW w:w="1003" w:type="dxa"/>
          </w:tcPr>
          <w:p w:rsidR="00A12A06" w:rsidRDefault="00A12A06" w:rsidP="00623AB8">
            <w:pPr>
              <w:jc w:val="center"/>
            </w:pPr>
            <w:r>
              <w:t>Темы</w:t>
            </w:r>
          </w:p>
        </w:tc>
        <w:tc>
          <w:tcPr>
            <w:tcW w:w="4485" w:type="dxa"/>
          </w:tcPr>
          <w:p w:rsidR="00A12A06" w:rsidRDefault="00A12A06" w:rsidP="00623AB8">
            <w:pPr>
              <w:jc w:val="center"/>
            </w:pPr>
            <w:r>
              <w:t>Цели и задачи  занятия</w:t>
            </w:r>
          </w:p>
        </w:tc>
        <w:tc>
          <w:tcPr>
            <w:tcW w:w="2206" w:type="dxa"/>
          </w:tcPr>
          <w:p w:rsidR="00A12A06" w:rsidRDefault="00A12A06" w:rsidP="00623AB8">
            <w:pPr>
              <w:jc w:val="center"/>
            </w:pPr>
            <w:r>
              <w:t>Оборудование</w:t>
            </w:r>
          </w:p>
        </w:tc>
        <w:tc>
          <w:tcPr>
            <w:tcW w:w="1051" w:type="dxa"/>
          </w:tcPr>
          <w:p w:rsidR="00A12A06" w:rsidRDefault="00A12A06" w:rsidP="00623AB8">
            <w:pPr>
              <w:jc w:val="center"/>
            </w:pPr>
            <w:r>
              <w:t>Взаимосвязь с татарским языком</w:t>
            </w:r>
          </w:p>
        </w:tc>
      </w:tr>
      <w:tr w:rsidR="00A12A06" w:rsidTr="00623AB8">
        <w:tc>
          <w:tcPr>
            <w:tcW w:w="8500" w:type="dxa"/>
            <w:gridSpan w:val="4"/>
          </w:tcPr>
          <w:p w:rsidR="00A12A06" w:rsidRDefault="00A12A06" w:rsidP="00623AB8">
            <w:pPr>
              <w:jc w:val="center"/>
              <w:rPr>
                <w:b/>
              </w:rPr>
            </w:pPr>
            <w:r>
              <w:rPr>
                <w:b/>
              </w:rPr>
              <w:t>Сентябрь</w:t>
            </w:r>
          </w:p>
        </w:tc>
        <w:tc>
          <w:tcPr>
            <w:tcW w:w="1051" w:type="dxa"/>
          </w:tcPr>
          <w:p w:rsidR="00A12A06" w:rsidRDefault="00A12A06" w:rsidP="00623AB8">
            <w:pPr>
              <w:widowControl w:val="0"/>
              <w:rPr>
                <w:b/>
              </w:rPr>
            </w:pPr>
          </w:p>
        </w:tc>
      </w:tr>
      <w:tr w:rsidR="00A12A06" w:rsidTr="00623AB8">
        <w:tc>
          <w:tcPr>
            <w:tcW w:w="806" w:type="dxa"/>
          </w:tcPr>
          <w:p w:rsidR="00A12A06" w:rsidRDefault="00A12A06" w:rsidP="00623AB8">
            <w:pPr>
              <w:jc w:val="center"/>
            </w:pPr>
            <w:r>
              <w:t>1</w:t>
            </w:r>
          </w:p>
        </w:tc>
        <w:tc>
          <w:tcPr>
            <w:tcW w:w="7694" w:type="dxa"/>
            <w:gridSpan w:val="3"/>
          </w:tcPr>
          <w:p w:rsidR="00A12A06" w:rsidRDefault="00A12A06" w:rsidP="00623AB8">
            <w:pPr>
              <w:jc w:val="center"/>
            </w:pPr>
            <w:r>
              <w:t>Обследование</w:t>
            </w:r>
          </w:p>
        </w:tc>
        <w:tc>
          <w:tcPr>
            <w:tcW w:w="1051" w:type="dxa"/>
          </w:tcPr>
          <w:p w:rsidR="00A12A06" w:rsidRDefault="00A12A06" w:rsidP="00623AB8">
            <w:pPr>
              <w:widowControl w:val="0"/>
            </w:pPr>
          </w:p>
        </w:tc>
      </w:tr>
      <w:tr w:rsidR="00A12A06" w:rsidTr="00623AB8">
        <w:tc>
          <w:tcPr>
            <w:tcW w:w="806" w:type="dxa"/>
          </w:tcPr>
          <w:p w:rsidR="00A12A06" w:rsidRDefault="00A12A06" w:rsidP="00623AB8">
            <w:pPr>
              <w:jc w:val="center"/>
            </w:pPr>
            <w:r>
              <w:t>2</w:t>
            </w:r>
          </w:p>
        </w:tc>
        <w:tc>
          <w:tcPr>
            <w:tcW w:w="7694" w:type="dxa"/>
            <w:gridSpan w:val="3"/>
          </w:tcPr>
          <w:p w:rsidR="00A12A06" w:rsidRDefault="00A12A06" w:rsidP="00623AB8">
            <w:pPr>
              <w:jc w:val="center"/>
            </w:pPr>
            <w:r>
              <w:t>Обследование</w:t>
            </w:r>
          </w:p>
        </w:tc>
        <w:tc>
          <w:tcPr>
            <w:tcW w:w="1051" w:type="dxa"/>
          </w:tcPr>
          <w:p w:rsidR="00A12A06" w:rsidRDefault="00A12A06" w:rsidP="00623AB8">
            <w:pPr>
              <w:widowControl w:val="0"/>
            </w:pPr>
          </w:p>
        </w:tc>
      </w:tr>
      <w:tr w:rsidR="00A12A06" w:rsidTr="00623AB8">
        <w:trPr>
          <w:trHeight w:val="2955"/>
        </w:trPr>
        <w:tc>
          <w:tcPr>
            <w:tcW w:w="806" w:type="dxa"/>
            <w:vMerge w:val="restart"/>
          </w:tcPr>
          <w:p w:rsidR="00A12A06" w:rsidRDefault="00A12A06" w:rsidP="00623AB8">
            <w:pPr>
              <w:jc w:val="center"/>
            </w:pPr>
            <w:r>
              <w:t>3</w:t>
            </w:r>
          </w:p>
        </w:tc>
        <w:tc>
          <w:tcPr>
            <w:tcW w:w="1003" w:type="dxa"/>
          </w:tcPr>
          <w:p w:rsidR="00A12A06" w:rsidRDefault="00A12A06" w:rsidP="00623AB8">
            <w:r>
              <w:t>Развитие слухового внимания и восприятия на неречевых звуках</w:t>
            </w:r>
          </w:p>
        </w:tc>
        <w:tc>
          <w:tcPr>
            <w:tcW w:w="4485" w:type="dxa"/>
          </w:tcPr>
          <w:p w:rsidR="00A12A06" w:rsidRDefault="00A12A06" w:rsidP="00623AB8">
            <w:pPr>
              <w:rPr>
                <w:i/>
              </w:rPr>
            </w:pPr>
            <w:r>
              <w:rPr>
                <w:i/>
              </w:rPr>
              <w:t>Коррекционно-образовательная:</w:t>
            </w:r>
          </w:p>
          <w:p w:rsidR="00A12A06" w:rsidRDefault="00A12A06" w:rsidP="00623AB8">
            <w:pPr>
              <w:rPr>
                <w:i/>
              </w:rPr>
            </w:pPr>
            <w:r>
              <w:t>-формировать слуховое внимание и восприятие детей на неречевых звуках</w:t>
            </w:r>
            <w:r>
              <w:rPr>
                <w:i/>
              </w:rPr>
              <w:t>.</w:t>
            </w:r>
          </w:p>
          <w:p w:rsidR="00A12A06" w:rsidRDefault="00A12A06" w:rsidP="00623AB8">
            <w:pPr>
              <w:rPr>
                <w:i/>
              </w:rPr>
            </w:pPr>
            <w:r>
              <w:rPr>
                <w:i/>
              </w:rPr>
              <w:t>Коррекционно-развивающие:</w:t>
            </w:r>
          </w:p>
          <w:p w:rsidR="00A12A06" w:rsidRDefault="00A12A06" w:rsidP="00623AB8">
            <w:r>
              <w:t>-развивать фонематические процессы;</w:t>
            </w:r>
          </w:p>
          <w:p w:rsidR="00A12A06" w:rsidRDefault="00A12A06" w:rsidP="00623AB8">
            <w:r>
              <w:t>-развивать общую, мелкую и артикуляционную моторику детей;</w:t>
            </w:r>
          </w:p>
          <w:p w:rsidR="00A12A06" w:rsidRDefault="00A12A06" w:rsidP="00623AB8">
            <w:r>
              <w:t>-развивать дыхание, голос.</w:t>
            </w:r>
          </w:p>
          <w:p w:rsidR="00A12A06" w:rsidRDefault="00A12A06" w:rsidP="00623AB8">
            <w:pPr>
              <w:rPr>
                <w:i/>
              </w:rPr>
            </w:pPr>
            <w:r>
              <w:rPr>
                <w:i/>
              </w:rPr>
              <w:t>Коррекционно-воспитательная:</w:t>
            </w:r>
          </w:p>
          <w:p w:rsidR="00A12A06" w:rsidRDefault="00A12A06" w:rsidP="00623AB8">
            <w:r>
              <w:t>-воспитывать умение слушать друг друга.</w:t>
            </w:r>
          </w:p>
          <w:p w:rsidR="00A12A06" w:rsidRDefault="00A12A06" w:rsidP="00623AB8"/>
        </w:tc>
        <w:tc>
          <w:tcPr>
            <w:tcW w:w="2206" w:type="dxa"/>
          </w:tcPr>
          <w:p w:rsidR="00A12A06" w:rsidRDefault="00A12A06" w:rsidP="00623AB8">
            <w:r>
              <w:t>Игрушки для развития речевого выдоха (музыкальные инструменты), бумага, стаканы, ложки и другие предметы, кассета с записью голосов птиц и животных, зеркала (по количеству детей).</w:t>
            </w:r>
          </w:p>
        </w:tc>
        <w:tc>
          <w:tcPr>
            <w:tcW w:w="1051" w:type="dxa"/>
          </w:tcPr>
          <w:p w:rsidR="00A12A06" w:rsidRDefault="00A12A06" w:rsidP="00623AB8">
            <w:r>
              <w:t>Сүзләрнең дөрес әйтелешен ныгыту: кем анда? Хәлләр ничек? Тәрбияче: Словесная игра: “Угости семью продуктами”</w:t>
            </w:r>
          </w:p>
        </w:tc>
      </w:tr>
      <w:tr w:rsidR="00A12A06" w:rsidTr="00623AB8">
        <w:trPr>
          <w:trHeight w:val="3785"/>
        </w:trPr>
        <w:tc>
          <w:tcPr>
            <w:tcW w:w="806" w:type="dxa"/>
            <w:vMerge/>
          </w:tcPr>
          <w:p w:rsidR="00A12A06" w:rsidRDefault="00A12A06" w:rsidP="00623AB8">
            <w:pPr>
              <w:widowControl w:val="0"/>
            </w:pPr>
          </w:p>
        </w:tc>
        <w:tc>
          <w:tcPr>
            <w:tcW w:w="1003" w:type="dxa"/>
          </w:tcPr>
          <w:p w:rsidR="00A12A06" w:rsidRDefault="00A12A06" w:rsidP="00623AB8">
            <w:r>
              <w:t>Детский сад</w:t>
            </w:r>
          </w:p>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p w:rsidR="00A12A06" w:rsidRDefault="00A12A06" w:rsidP="00623AB8"/>
        </w:tc>
        <w:tc>
          <w:tcPr>
            <w:tcW w:w="4485" w:type="dxa"/>
          </w:tcPr>
          <w:p w:rsidR="00A12A06" w:rsidRDefault="00A12A06" w:rsidP="00623AB8">
            <w:pPr>
              <w:rPr>
                <w:i/>
              </w:rPr>
            </w:pPr>
            <w:r>
              <w:rPr>
                <w:i/>
              </w:rPr>
              <w:t>Коррекционно-образовательная:</w:t>
            </w:r>
          </w:p>
          <w:p w:rsidR="00A12A06" w:rsidRDefault="00A12A06" w:rsidP="00623AB8">
            <w:pPr>
              <w:rPr>
                <w:i/>
              </w:rPr>
            </w:pPr>
            <w:r>
              <w:t xml:space="preserve">-обучать умению согласовывать существительные с притяжательными местоимениями </w:t>
            </w:r>
            <w:r>
              <w:rPr>
                <w:i/>
              </w:rPr>
              <w:t>мой, моя.</w:t>
            </w:r>
          </w:p>
          <w:p w:rsidR="00A12A06" w:rsidRDefault="00A12A06" w:rsidP="00623AB8">
            <w:pPr>
              <w:rPr>
                <w:i/>
              </w:rPr>
            </w:pPr>
            <w:r>
              <w:rPr>
                <w:i/>
              </w:rPr>
              <w:t>Коррекционно-развивающие:</w:t>
            </w:r>
          </w:p>
          <w:p w:rsidR="00A12A06" w:rsidRDefault="00A12A06" w:rsidP="00623AB8">
            <w:r>
              <w:t>-отрабатывать падежные окончания имен существительных единственного числа;</w:t>
            </w:r>
          </w:p>
          <w:p w:rsidR="00A12A06" w:rsidRDefault="00A12A06" w:rsidP="00623AB8">
            <w:r>
              <w:t>-закреплять, активизировать и расширять знания детей по теме;</w:t>
            </w:r>
          </w:p>
          <w:p w:rsidR="00A12A06" w:rsidRDefault="00A12A06" w:rsidP="00623AB8">
            <w:r>
              <w:t>-расширять и активизировать словарь глаголов.</w:t>
            </w:r>
          </w:p>
          <w:p w:rsidR="00A12A06" w:rsidRDefault="00A12A06" w:rsidP="00623AB8">
            <w:pPr>
              <w:rPr>
                <w:i/>
              </w:rPr>
            </w:pPr>
            <w:r>
              <w:rPr>
                <w:i/>
              </w:rPr>
              <w:t>Коррекционно-воспитательная:</w:t>
            </w:r>
          </w:p>
          <w:p w:rsidR="00A12A06" w:rsidRDefault="00A12A06" w:rsidP="00623AB8">
            <w:r>
              <w:t>-воспитывать интерес детей к слову и умение работать индивидуально.</w:t>
            </w:r>
          </w:p>
          <w:p w:rsidR="00A12A06" w:rsidRDefault="00A12A06" w:rsidP="00623AB8"/>
        </w:tc>
        <w:tc>
          <w:tcPr>
            <w:tcW w:w="2206" w:type="dxa"/>
          </w:tcPr>
          <w:p w:rsidR="00A12A06" w:rsidRDefault="00A12A06" w:rsidP="00623AB8">
            <w:r>
              <w:t>Игрушка – гном, фотографии помещений детского сада, предметные картинки с изображением торта, кекса, чая, сока, книги, мячика, пирамидки.</w:t>
            </w:r>
          </w:p>
        </w:tc>
        <w:tc>
          <w:tcPr>
            <w:tcW w:w="1051" w:type="dxa"/>
          </w:tcPr>
          <w:p w:rsidR="00A12A06" w:rsidRDefault="00A12A06" w:rsidP="00623AB8">
            <w:r>
              <w:t>[а] һәм [ә] авазларының дөрес әйтелешен ныгыту. Тәрбияче: Словесная игра: “Угости семью продуктами</w:t>
            </w:r>
          </w:p>
        </w:tc>
      </w:tr>
      <w:tr w:rsidR="00A12A06" w:rsidTr="00623AB8">
        <w:trPr>
          <w:trHeight w:val="2415"/>
        </w:trPr>
        <w:tc>
          <w:tcPr>
            <w:tcW w:w="806" w:type="dxa"/>
            <w:vMerge w:val="restart"/>
          </w:tcPr>
          <w:p w:rsidR="00A12A06" w:rsidRDefault="00A12A06" w:rsidP="00623AB8">
            <w:pPr>
              <w:jc w:val="center"/>
            </w:pPr>
            <w:r>
              <w:t>4</w:t>
            </w:r>
          </w:p>
        </w:tc>
        <w:tc>
          <w:tcPr>
            <w:tcW w:w="1003" w:type="dxa"/>
          </w:tcPr>
          <w:p w:rsidR="00A12A06" w:rsidRDefault="00A12A06" w:rsidP="00623AB8">
            <w:r>
              <w:t>Развитие слухового внимания и восприятия на неречевых звуках</w:t>
            </w:r>
          </w:p>
        </w:tc>
        <w:tc>
          <w:tcPr>
            <w:tcW w:w="4485" w:type="dxa"/>
          </w:tcPr>
          <w:p w:rsidR="00A12A06" w:rsidRDefault="00A12A06" w:rsidP="00623AB8">
            <w:pPr>
              <w:rPr>
                <w:i/>
              </w:rPr>
            </w:pPr>
            <w:r>
              <w:rPr>
                <w:i/>
              </w:rPr>
              <w:t>Коррекционно-образовательная:</w:t>
            </w:r>
          </w:p>
          <w:p w:rsidR="00A12A06" w:rsidRDefault="00A12A06" w:rsidP="00623AB8">
            <w:r>
              <w:t>-формировать у детей восприятие речи в процессе произношения слогов, слов и коротких предложениях;</w:t>
            </w:r>
          </w:p>
          <w:p w:rsidR="00A12A06" w:rsidRDefault="00A12A06" w:rsidP="00623AB8">
            <w:r>
              <w:t>-познакомить с понятием «слово».</w:t>
            </w:r>
          </w:p>
          <w:p w:rsidR="00A12A06" w:rsidRDefault="00A12A06" w:rsidP="00623AB8">
            <w:pPr>
              <w:rPr>
                <w:i/>
              </w:rPr>
            </w:pPr>
            <w:r>
              <w:rPr>
                <w:i/>
              </w:rPr>
              <w:t>Коррекционно-развивающие:</w:t>
            </w:r>
          </w:p>
          <w:p w:rsidR="00A12A06" w:rsidRDefault="00A12A06" w:rsidP="00623AB8">
            <w:r>
              <w:t>-развивать фонематическое восприятие детей;</w:t>
            </w:r>
          </w:p>
          <w:p w:rsidR="00A12A06" w:rsidRDefault="00A12A06" w:rsidP="00623AB8">
            <w:r>
              <w:t>-развивать слуховое внимание;</w:t>
            </w:r>
          </w:p>
          <w:p w:rsidR="00A12A06" w:rsidRDefault="00A12A06" w:rsidP="00623AB8">
            <w:r>
              <w:t>-развивать артикуляционную и пальчиковую моторику;</w:t>
            </w:r>
          </w:p>
          <w:p w:rsidR="00A12A06" w:rsidRDefault="00A12A06" w:rsidP="00623AB8">
            <w:r>
              <w:t>-развивать дыхание, голос и мимические мышцы.</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аккуратность и умение пользоваться раздаточным материалом.</w:t>
            </w:r>
          </w:p>
        </w:tc>
        <w:tc>
          <w:tcPr>
            <w:tcW w:w="2206" w:type="dxa"/>
          </w:tcPr>
          <w:p w:rsidR="00A12A06" w:rsidRDefault="00A12A06" w:rsidP="00623AB8">
            <w:r>
              <w:t>Ватные шарики, зеркала для каждого ребенка, плакат с изображением ротовой полости.</w:t>
            </w:r>
          </w:p>
        </w:tc>
        <w:tc>
          <w:tcPr>
            <w:tcW w:w="1051" w:type="dxa"/>
          </w:tcPr>
          <w:p w:rsidR="00A12A06" w:rsidRDefault="00A12A06" w:rsidP="00623AB8">
            <w:r>
              <w:t>Сүзләрнең дөрес әйтелешен ныгыту: бабай, әби, әти, әни, кыз, малай.</w:t>
            </w:r>
          </w:p>
        </w:tc>
      </w:tr>
      <w:tr w:rsidR="00A12A06" w:rsidTr="00623AB8">
        <w:trPr>
          <w:trHeight w:val="4727"/>
        </w:trPr>
        <w:tc>
          <w:tcPr>
            <w:tcW w:w="806" w:type="dxa"/>
            <w:vMerge/>
          </w:tcPr>
          <w:p w:rsidR="00A12A06" w:rsidRDefault="00A12A06" w:rsidP="00623AB8">
            <w:pPr>
              <w:widowControl w:val="0"/>
            </w:pPr>
          </w:p>
        </w:tc>
        <w:tc>
          <w:tcPr>
            <w:tcW w:w="1003" w:type="dxa"/>
          </w:tcPr>
          <w:p w:rsidR="00A12A06" w:rsidRDefault="00A12A06" w:rsidP="00623AB8">
            <w:r>
              <w:t>Игрушки</w:t>
            </w:r>
          </w:p>
        </w:tc>
        <w:tc>
          <w:tcPr>
            <w:tcW w:w="4485" w:type="dxa"/>
          </w:tcPr>
          <w:p w:rsidR="00A12A06" w:rsidRDefault="00A12A06" w:rsidP="00623AB8">
            <w:pPr>
              <w:rPr>
                <w:i/>
              </w:rPr>
            </w:pPr>
            <w:r>
              <w:rPr>
                <w:i/>
              </w:rPr>
              <w:t>Коррекционно-образовательная:</w:t>
            </w:r>
          </w:p>
          <w:p w:rsidR="00A12A06" w:rsidRDefault="00A12A06" w:rsidP="00623AB8">
            <w:r>
              <w:t>-учить детей преобразовывать имена существительные единственного числа в имена существительные множественного числа.</w:t>
            </w:r>
          </w:p>
          <w:p w:rsidR="00A12A06" w:rsidRDefault="00A12A06" w:rsidP="00623AB8">
            <w:pPr>
              <w:rPr>
                <w:i/>
              </w:rPr>
            </w:pPr>
            <w:r>
              <w:rPr>
                <w:i/>
              </w:rPr>
              <w:t>Коррекционно-развивающие:</w:t>
            </w:r>
          </w:p>
          <w:p w:rsidR="00A12A06" w:rsidRDefault="00A12A06" w:rsidP="00623AB8">
            <w:r>
              <w:t>-отрабатывать у детей навык правильного использования падежных окончаний имен существительных в форме единственного числа;</w:t>
            </w:r>
          </w:p>
          <w:p w:rsidR="00A12A06" w:rsidRDefault="00A12A06" w:rsidP="00623AB8">
            <w:r>
              <w:t xml:space="preserve">-углублять знания детей по теме; закреплять употребление предлога </w:t>
            </w:r>
            <w:r>
              <w:rPr>
                <w:i/>
              </w:rPr>
              <w:t>с</w:t>
            </w:r>
            <w:r>
              <w:t>;</w:t>
            </w:r>
          </w:p>
          <w:p w:rsidR="00A12A06" w:rsidRDefault="00A12A06" w:rsidP="00623AB8">
            <w:r>
              <w:t>-развивать умение строить небольшие предложения;</w:t>
            </w:r>
          </w:p>
          <w:p w:rsidR="00A12A06" w:rsidRDefault="00A12A06" w:rsidP="00623AB8">
            <w:r>
              <w:t>-развивать наблюдательность, инициативную речь.</w:t>
            </w:r>
          </w:p>
          <w:p w:rsidR="00A12A06" w:rsidRDefault="00A12A06" w:rsidP="00623AB8">
            <w:pPr>
              <w:rPr>
                <w:i/>
              </w:rPr>
            </w:pPr>
            <w:r>
              <w:rPr>
                <w:i/>
              </w:rPr>
              <w:t>Коррекционно-воспитательная:</w:t>
            </w:r>
          </w:p>
          <w:p w:rsidR="00A12A06" w:rsidRDefault="00A12A06" w:rsidP="00623AB8">
            <w:pPr>
              <w:rPr>
                <w:i/>
              </w:rPr>
            </w:pPr>
            <w:r>
              <w:t>-воспитывать бережное отношение к своим игрушкам и игрушкам своих друзей, доброжелательное отношение друг к другу.</w:t>
            </w:r>
          </w:p>
        </w:tc>
        <w:tc>
          <w:tcPr>
            <w:tcW w:w="2206" w:type="dxa"/>
          </w:tcPr>
          <w:p w:rsidR="00A12A06" w:rsidRDefault="00A12A06" w:rsidP="00623AB8">
            <w:r>
              <w:t>Разнообразные игрушки, предметные картинки с изображением игрушек.</w:t>
            </w:r>
          </w:p>
        </w:tc>
        <w:tc>
          <w:tcPr>
            <w:tcW w:w="1051" w:type="dxa"/>
          </w:tcPr>
          <w:p w:rsidR="00A12A06" w:rsidRDefault="00A12A06" w:rsidP="00623AB8">
            <w:r>
              <w:t xml:space="preserve">Сүзләрнең дөрес әйтелешен ныгыту: баллы; [л] авазын дөрес әйтелешен аңлату Музыка җитәкчесе: Аудиоязманы тыңлау, кушылып җырлау. Аудио (3 нче кисәк) </w:t>
            </w:r>
          </w:p>
        </w:tc>
      </w:tr>
      <w:tr w:rsidR="00A12A06" w:rsidTr="00623AB8">
        <w:tc>
          <w:tcPr>
            <w:tcW w:w="8500" w:type="dxa"/>
            <w:gridSpan w:val="4"/>
          </w:tcPr>
          <w:p w:rsidR="00A12A06" w:rsidRDefault="00A12A06" w:rsidP="00623AB8">
            <w:pPr>
              <w:jc w:val="center"/>
              <w:rPr>
                <w:b/>
              </w:rPr>
            </w:pPr>
            <w:r>
              <w:rPr>
                <w:b/>
              </w:rPr>
              <w:t>Октябрь</w:t>
            </w:r>
          </w:p>
        </w:tc>
        <w:tc>
          <w:tcPr>
            <w:tcW w:w="1051" w:type="dxa"/>
          </w:tcPr>
          <w:p w:rsidR="00A12A06" w:rsidRDefault="00A12A06" w:rsidP="00623AB8">
            <w:pPr>
              <w:widowControl w:val="0"/>
              <w:rPr>
                <w:b/>
              </w:rPr>
            </w:pPr>
          </w:p>
        </w:tc>
      </w:tr>
      <w:tr w:rsidR="00A12A06" w:rsidTr="00623AB8">
        <w:trPr>
          <w:trHeight w:val="2685"/>
        </w:trPr>
        <w:tc>
          <w:tcPr>
            <w:tcW w:w="806" w:type="dxa"/>
            <w:vMerge w:val="restart"/>
          </w:tcPr>
          <w:p w:rsidR="00A12A06" w:rsidRDefault="00A12A06" w:rsidP="00623AB8">
            <w:pPr>
              <w:jc w:val="center"/>
            </w:pPr>
            <w:r>
              <w:t>1</w:t>
            </w:r>
          </w:p>
        </w:tc>
        <w:tc>
          <w:tcPr>
            <w:tcW w:w="1003" w:type="dxa"/>
          </w:tcPr>
          <w:p w:rsidR="00A12A06" w:rsidRDefault="00A12A06" w:rsidP="00623AB8">
            <w:r>
              <w:t>Звук и буква У.</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У, способом его характеристики с опорой на артикуляцию и понятием «гласный звук»;</w:t>
            </w:r>
          </w:p>
          <w:p w:rsidR="00A12A06" w:rsidRDefault="00A12A06" w:rsidP="00623AB8">
            <w:r>
              <w:t>-учить выделять начальный ударный гласный звук в слогах и словах;</w:t>
            </w:r>
          </w:p>
          <w:p w:rsidR="00A12A06" w:rsidRDefault="00A12A06" w:rsidP="00623AB8">
            <w:r>
              <w:t>- познакомить с буквой У (без установки на запоминание буквы).</w:t>
            </w:r>
          </w:p>
          <w:p w:rsidR="00A12A06" w:rsidRDefault="00A12A06" w:rsidP="00623AB8">
            <w:pPr>
              <w:rPr>
                <w:i/>
              </w:rPr>
            </w:pPr>
            <w:r>
              <w:rPr>
                <w:i/>
              </w:rPr>
              <w:t>Коррекционно-развивающие:</w:t>
            </w:r>
          </w:p>
          <w:p w:rsidR="00A12A06" w:rsidRDefault="00A12A06" w:rsidP="00623AB8">
            <w:r>
              <w:t xml:space="preserve">-развивать общую, мелкую и артикуляционную моторику детей ; </w:t>
            </w:r>
          </w:p>
          <w:p w:rsidR="00A12A06" w:rsidRDefault="00A12A06" w:rsidP="00623AB8">
            <w:r>
              <w:t>-развивать дыхание и голос;</w:t>
            </w:r>
          </w:p>
          <w:p w:rsidR="00A12A06" w:rsidRDefault="00A12A06" w:rsidP="00623AB8">
            <w:r>
              <w:t>-закреплять понятие «слово»;</w:t>
            </w:r>
          </w:p>
          <w:p w:rsidR="00A12A06" w:rsidRDefault="00A12A06" w:rsidP="00623AB8">
            <w:r>
              <w:t>-развивать фонематический слух, фонематическое восприятие.</w:t>
            </w:r>
          </w:p>
          <w:p w:rsidR="00A12A06" w:rsidRDefault="00A12A06" w:rsidP="00623AB8">
            <w:pPr>
              <w:rPr>
                <w:i/>
              </w:rPr>
            </w:pPr>
            <w:r>
              <w:rPr>
                <w:i/>
              </w:rPr>
              <w:t>Коррекционно-воспитательная:</w:t>
            </w:r>
          </w:p>
          <w:p w:rsidR="00A12A06" w:rsidRDefault="00A12A06" w:rsidP="00623AB8">
            <w:r>
              <w:t>-воспитывать у детей умение внимательно вслушиваться в речь педагога.</w:t>
            </w:r>
          </w:p>
        </w:tc>
        <w:tc>
          <w:tcPr>
            <w:tcW w:w="2206" w:type="dxa"/>
          </w:tcPr>
          <w:p w:rsidR="00A12A06" w:rsidRDefault="00A12A06" w:rsidP="00623AB8">
            <w:r>
              <w:t>Предметные картинки со звуком У в начале слова (ударная позиция): улей, утка, ухо и т.д. картинка для звукоподражания, цветные фишки для обозначения звуков и составления схем, буква У.</w:t>
            </w:r>
          </w:p>
        </w:tc>
        <w:tc>
          <w:tcPr>
            <w:tcW w:w="1051" w:type="dxa"/>
          </w:tcPr>
          <w:p w:rsidR="00A12A06" w:rsidRDefault="00A12A06" w:rsidP="00623AB8">
            <w:r>
              <w:t>Сүзләрнең дөрес әйтелешен ныгыту: ничә, сана, биш.</w:t>
            </w:r>
          </w:p>
        </w:tc>
      </w:tr>
      <w:tr w:rsidR="00A12A06" w:rsidTr="00623AB8">
        <w:trPr>
          <w:trHeight w:val="2685"/>
        </w:trPr>
        <w:tc>
          <w:tcPr>
            <w:tcW w:w="806" w:type="dxa"/>
            <w:vMerge/>
          </w:tcPr>
          <w:p w:rsidR="00A12A06" w:rsidRDefault="00A12A06" w:rsidP="00623AB8">
            <w:pPr>
              <w:widowControl w:val="0"/>
            </w:pPr>
          </w:p>
        </w:tc>
        <w:tc>
          <w:tcPr>
            <w:tcW w:w="1003" w:type="dxa"/>
          </w:tcPr>
          <w:p w:rsidR="00A12A06" w:rsidRDefault="00A12A06" w:rsidP="00623AB8">
            <w:r>
              <w:t>Осень</w:t>
            </w:r>
          </w:p>
        </w:tc>
        <w:tc>
          <w:tcPr>
            <w:tcW w:w="4485" w:type="dxa"/>
          </w:tcPr>
          <w:p w:rsidR="00A12A06" w:rsidRDefault="00A12A06" w:rsidP="00623AB8">
            <w:pPr>
              <w:rPr>
                <w:i/>
              </w:rPr>
            </w:pPr>
            <w:r>
              <w:rPr>
                <w:i/>
              </w:rPr>
              <w:t>Коррекционно-образовательная:</w:t>
            </w:r>
          </w:p>
          <w:p w:rsidR="00A12A06" w:rsidRDefault="00A12A06" w:rsidP="00623AB8">
            <w:r>
              <w:t>- учить детей подбирать признаки к слову «осень» и согласовывать имена существительные с именами прилагательными в роде, числе и падеже.</w:t>
            </w:r>
          </w:p>
          <w:p w:rsidR="00A12A06" w:rsidRDefault="00A12A06" w:rsidP="00623AB8">
            <w:pPr>
              <w:rPr>
                <w:i/>
              </w:rPr>
            </w:pPr>
            <w:r>
              <w:rPr>
                <w:i/>
              </w:rPr>
              <w:t>Коррекционно-развивающие:</w:t>
            </w:r>
          </w:p>
          <w:p w:rsidR="00A12A06" w:rsidRDefault="00A12A06" w:rsidP="00623AB8">
            <w:r>
              <w:t xml:space="preserve">-развивать у детей умение составлять небольшие по объему предложения; </w:t>
            </w:r>
          </w:p>
          <w:p w:rsidR="00A12A06" w:rsidRDefault="00A12A06" w:rsidP="00623AB8">
            <w:r>
              <w:t>-закреплять умение отвечать на вопросы педагога полным предложение;</w:t>
            </w:r>
          </w:p>
          <w:p w:rsidR="00A12A06" w:rsidRDefault="00A12A06" w:rsidP="00623AB8">
            <w:r>
              <w:t>-уточнять, активизировать и развивать словарный запас детей по теме;</w:t>
            </w:r>
          </w:p>
          <w:p w:rsidR="00A12A06" w:rsidRDefault="00A12A06" w:rsidP="00623AB8">
            <w:r>
              <w:t>-упражнять в образовании множественного числа имен существительных.</w:t>
            </w:r>
          </w:p>
          <w:p w:rsidR="00A12A06" w:rsidRDefault="00A12A06" w:rsidP="00623AB8">
            <w:pPr>
              <w:rPr>
                <w:i/>
              </w:rPr>
            </w:pPr>
            <w:r>
              <w:rPr>
                <w:i/>
              </w:rPr>
              <w:t>Коррекционно-воспитательная:</w:t>
            </w:r>
          </w:p>
          <w:p w:rsidR="00A12A06" w:rsidRDefault="00A12A06" w:rsidP="00623AB8">
            <w:r>
              <w:t xml:space="preserve">-воспитывать у детей интерес к тем изменениям в природе, </w:t>
            </w:r>
          </w:p>
          <w:p w:rsidR="00A12A06" w:rsidRDefault="00A12A06" w:rsidP="00623AB8">
            <w:r>
              <w:t>которые происходят осенью;</w:t>
            </w:r>
          </w:p>
          <w:p w:rsidR="00A12A06" w:rsidRDefault="00A12A06" w:rsidP="00623AB8">
            <w:r>
              <w:t>-формировать эстетическое восприятие осеннего пейзажа.</w:t>
            </w:r>
          </w:p>
        </w:tc>
        <w:tc>
          <w:tcPr>
            <w:tcW w:w="2206" w:type="dxa"/>
          </w:tcPr>
          <w:p w:rsidR="00A12A06" w:rsidRDefault="00A12A06" w:rsidP="00623AB8">
            <w:r>
              <w:t>Сюжетная картинка с изображением осени, на которой допущены неточности (изображены приметы лета, зимы и весны); предметные картинки с изображением солнца, дождя, листьев, облаков, ветра, пшеницы, овощей, фруктов.</w:t>
            </w:r>
          </w:p>
        </w:tc>
        <w:tc>
          <w:tcPr>
            <w:tcW w:w="1051" w:type="dxa"/>
          </w:tcPr>
          <w:p w:rsidR="00A12A06" w:rsidRDefault="00A12A06" w:rsidP="00623AB8">
            <w:r>
              <w:t xml:space="preserve">Сүзләрнең дөрес әйтелешен ныгыту: кыяр, суган, кәбестә, бәрәңге </w:t>
            </w:r>
          </w:p>
        </w:tc>
      </w:tr>
      <w:tr w:rsidR="00A12A06" w:rsidTr="00623AB8">
        <w:trPr>
          <w:trHeight w:val="1129"/>
        </w:trPr>
        <w:tc>
          <w:tcPr>
            <w:tcW w:w="806" w:type="dxa"/>
            <w:vMerge w:val="restart"/>
          </w:tcPr>
          <w:p w:rsidR="00A12A06" w:rsidRDefault="00A12A06" w:rsidP="00623AB8">
            <w:pPr>
              <w:jc w:val="center"/>
            </w:pPr>
            <w:r>
              <w:t>2</w:t>
            </w:r>
          </w:p>
        </w:tc>
        <w:tc>
          <w:tcPr>
            <w:tcW w:w="1003" w:type="dxa"/>
          </w:tcPr>
          <w:p w:rsidR="00A12A06" w:rsidRDefault="00A12A06" w:rsidP="00623AB8">
            <w:r>
              <w:t>Звук и буква А</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А и его характеристикой (с опорой на артикуляцию);</w:t>
            </w:r>
          </w:p>
          <w:p w:rsidR="00A12A06" w:rsidRDefault="00A12A06" w:rsidP="00623AB8">
            <w:r>
              <w:t>-дать понятие о месте нахождения звука в слове (начало слова);</w:t>
            </w:r>
          </w:p>
          <w:p w:rsidR="00A12A06" w:rsidRDefault="00A12A06" w:rsidP="00623AB8">
            <w:r>
              <w:t>- познакомить с буквой А (без установки на запоминание буквы).</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w:t>
            </w:r>
          </w:p>
          <w:p w:rsidR="00A12A06" w:rsidRDefault="00A12A06" w:rsidP="00623AB8">
            <w:r>
              <w:t>-закреплять понятие «слово», «гласный звук»;</w:t>
            </w:r>
          </w:p>
          <w:p w:rsidR="00A12A06" w:rsidRDefault="00A12A06" w:rsidP="00623AB8">
            <w:r>
              <w:t>-развивать умение выделять ударный гласный звук в начале слов;</w:t>
            </w:r>
          </w:p>
          <w:p w:rsidR="00A12A06" w:rsidRDefault="00A12A06" w:rsidP="00623AB8">
            <w:r>
              <w:t>-развивать умение составлять небольшие предложения;</w:t>
            </w:r>
          </w:p>
          <w:p w:rsidR="00A12A06" w:rsidRDefault="00A12A06" w:rsidP="00623AB8">
            <w:pPr>
              <w:rPr>
                <w:i/>
              </w:rPr>
            </w:pPr>
            <w:r>
              <w:rPr>
                <w:i/>
              </w:rPr>
              <w:t>Коррекционно-воспитательная:</w:t>
            </w:r>
          </w:p>
          <w:p w:rsidR="00A12A06" w:rsidRDefault="00A12A06" w:rsidP="00623AB8">
            <w:r>
              <w:t>-воспитывать умение слушать друг друга.</w:t>
            </w:r>
          </w:p>
        </w:tc>
        <w:tc>
          <w:tcPr>
            <w:tcW w:w="2206" w:type="dxa"/>
          </w:tcPr>
          <w:p w:rsidR="00A12A06" w:rsidRDefault="00A12A06" w:rsidP="00623AB8">
            <w:r>
              <w:t xml:space="preserve">Картинки со звуком А в начале слова (ударная позиция): </w:t>
            </w:r>
            <w:r>
              <w:rPr>
                <w:i/>
              </w:rPr>
              <w:t xml:space="preserve">астра, Аня, аист </w:t>
            </w:r>
            <w:r>
              <w:t>;</w:t>
            </w:r>
          </w:p>
          <w:p w:rsidR="00A12A06" w:rsidRDefault="00A12A06" w:rsidP="00623AB8">
            <w:r>
              <w:t>Зеркала для каждого ребенка, картинка для звукоподражания (Звук А), счетные палочки, цветные фишки для обозначения звуков и составления схем, буква А.</w:t>
            </w:r>
          </w:p>
        </w:tc>
        <w:tc>
          <w:tcPr>
            <w:tcW w:w="1051" w:type="dxa"/>
          </w:tcPr>
          <w:p w:rsidR="00A12A06" w:rsidRDefault="00A12A06" w:rsidP="00623AB8">
            <w:r>
              <w:t>Сүзләрнең дөрес әйтелешен ныгыту: Ничә?, сана [с] авазын дөрес артикуляция белән әйтә белү күнекмәләрен булдыру.</w:t>
            </w:r>
          </w:p>
        </w:tc>
      </w:tr>
      <w:tr w:rsidR="00A12A06" w:rsidTr="00623AB8">
        <w:trPr>
          <w:trHeight w:val="711"/>
        </w:trPr>
        <w:tc>
          <w:tcPr>
            <w:tcW w:w="806" w:type="dxa"/>
            <w:vMerge/>
          </w:tcPr>
          <w:p w:rsidR="00A12A06" w:rsidRDefault="00A12A06" w:rsidP="00623AB8">
            <w:pPr>
              <w:widowControl w:val="0"/>
            </w:pPr>
          </w:p>
        </w:tc>
        <w:tc>
          <w:tcPr>
            <w:tcW w:w="1003" w:type="dxa"/>
          </w:tcPr>
          <w:p w:rsidR="00A12A06" w:rsidRDefault="00A12A06" w:rsidP="00623AB8">
            <w:r>
              <w:t>Овощи</w:t>
            </w:r>
          </w:p>
        </w:tc>
        <w:tc>
          <w:tcPr>
            <w:tcW w:w="4485" w:type="dxa"/>
          </w:tcPr>
          <w:p w:rsidR="00A12A06" w:rsidRDefault="00A12A06" w:rsidP="00623AB8">
            <w:pPr>
              <w:rPr>
                <w:i/>
              </w:rPr>
            </w:pPr>
            <w:r>
              <w:rPr>
                <w:i/>
              </w:rPr>
              <w:t>Коррекционно-образовательная:</w:t>
            </w:r>
          </w:p>
          <w:p w:rsidR="00A12A06" w:rsidRDefault="00A12A06" w:rsidP="00623AB8">
            <w:r>
              <w:t>-учить детей образовывать существительные с уменьшительно-ласкательным значением.</w:t>
            </w:r>
          </w:p>
          <w:p w:rsidR="00A12A06" w:rsidRDefault="00A12A06" w:rsidP="00623AB8">
            <w:pPr>
              <w:rPr>
                <w:i/>
              </w:rPr>
            </w:pPr>
            <w:r>
              <w:rPr>
                <w:i/>
              </w:rPr>
              <w:t>Коррекционно-развивающие:</w:t>
            </w:r>
          </w:p>
          <w:p w:rsidR="00A12A06" w:rsidRDefault="00A12A06" w:rsidP="00623AB8">
            <w:r>
              <w:t>-развивать и активизировать словарный запас детей по теме «Овощи»;</w:t>
            </w:r>
          </w:p>
          <w:p w:rsidR="00A12A06" w:rsidRDefault="00A12A06" w:rsidP="00623AB8">
            <w:r>
              <w:t>-упражнять в отгадывании предметов по их описанию;</w:t>
            </w:r>
          </w:p>
          <w:p w:rsidR="00A12A06" w:rsidRDefault="00A12A06" w:rsidP="00623AB8">
            <w:r>
              <w:t>-развивать мыслительную деятельность на основе установления причинно-следственных связей.</w:t>
            </w:r>
          </w:p>
          <w:p w:rsidR="00A12A06" w:rsidRDefault="00A12A06" w:rsidP="00623AB8">
            <w:pPr>
              <w:rPr>
                <w:i/>
              </w:rPr>
            </w:pPr>
            <w:r>
              <w:rPr>
                <w:i/>
              </w:rPr>
              <w:t>Коррекционно-воспитательная:</w:t>
            </w:r>
          </w:p>
          <w:p w:rsidR="00A12A06" w:rsidRDefault="00A12A06" w:rsidP="00623AB8">
            <w:r>
              <w:t>-воспитывать у детей интерес к окружающему, гигиенические навыки и навыки правильного питания.</w:t>
            </w:r>
          </w:p>
        </w:tc>
        <w:tc>
          <w:tcPr>
            <w:tcW w:w="2206" w:type="dxa"/>
          </w:tcPr>
          <w:p w:rsidR="00A12A06" w:rsidRDefault="00A12A06" w:rsidP="00623AB8">
            <w:r>
              <w:t>Картинки с изображением овощей, корзинка, муляжи овощей, куклы: бабушка и дедушка.</w:t>
            </w:r>
          </w:p>
        </w:tc>
        <w:tc>
          <w:tcPr>
            <w:tcW w:w="1051" w:type="dxa"/>
          </w:tcPr>
          <w:p w:rsidR="00A12A06" w:rsidRDefault="00A12A06" w:rsidP="00623AB8">
            <w:r>
              <w:t>Сүзләрнең дөрес әйтелешен ныгыту: Суган, бәрәңге, кишер [ң] авазын дөрес әйтә белү күнекмәләрен булдыру.</w:t>
            </w:r>
          </w:p>
        </w:tc>
      </w:tr>
      <w:tr w:rsidR="00A12A06" w:rsidTr="00623AB8">
        <w:trPr>
          <w:trHeight w:val="2018"/>
        </w:trPr>
        <w:tc>
          <w:tcPr>
            <w:tcW w:w="806" w:type="dxa"/>
            <w:vMerge w:val="restart"/>
          </w:tcPr>
          <w:p w:rsidR="00A12A06" w:rsidRDefault="00A12A06" w:rsidP="00623AB8">
            <w:pPr>
              <w:jc w:val="center"/>
            </w:pPr>
            <w:r>
              <w:t>3</w:t>
            </w:r>
          </w:p>
        </w:tc>
        <w:tc>
          <w:tcPr>
            <w:tcW w:w="1003" w:type="dxa"/>
          </w:tcPr>
          <w:p w:rsidR="00A12A06" w:rsidRDefault="00A12A06" w:rsidP="00623AB8">
            <w:r>
              <w:t>Звуки У-А</w:t>
            </w:r>
          </w:p>
        </w:tc>
        <w:tc>
          <w:tcPr>
            <w:tcW w:w="4485" w:type="dxa"/>
          </w:tcPr>
          <w:p w:rsidR="00A12A06" w:rsidRDefault="00A12A06" w:rsidP="00623AB8">
            <w:pPr>
              <w:rPr>
                <w:i/>
              </w:rPr>
            </w:pPr>
            <w:r>
              <w:rPr>
                <w:i/>
              </w:rPr>
              <w:t>Коррекционно-образовательная:</w:t>
            </w:r>
          </w:p>
          <w:p w:rsidR="00A12A06" w:rsidRDefault="00A12A06" w:rsidP="00623AB8">
            <w:r>
              <w:t>- учить детей давать сравнительную характеристику звукам А и У, подбирать слова (картинки на заданный звук).</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w:t>
            </w:r>
          </w:p>
          <w:p w:rsidR="00A12A06" w:rsidRDefault="00A12A06" w:rsidP="00623AB8">
            <w:r>
              <w:t>-закреплять понятие «слово», «гласный звук»;</w:t>
            </w:r>
          </w:p>
          <w:p w:rsidR="00A12A06" w:rsidRDefault="00A12A06" w:rsidP="00623AB8">
            <w:r>
              <w:t>- закреплять понятие о месте нахождения звука в слове: звук в начале слова;</w:t>
            </w:r>
          </w:p>
          <w:p w:rsidR="00A12A06" w:rsidRDefault="00A12A06" w:rsidP="00623AB8">
            <w:r>
              <w:t>-выделять звуки из состава слогов, слов (ударный звук в начале слогов, слов).</w:t>
            </w:r>
          </w:p>
          <w:p w:rsidR="00A12A06" w:rsidRDefault="00A12A06" w:rsidP="00623AB8">
            <w:pPr>
              <w:rPr>
                <w:i/>
              </w:rPr>
            </w:pPr>
            <w:r>
              <w:rPr>
                <w:i/>
              </w:rPr>
              <w:t>Коррекционно-воспитательная:</w:t>
            </w:r>
          </w:p>
          <w:p w:rsidR="00A12A06" w:rsidRDefault="00A12A06" w:rsidP="00623AB8">
            <w:r>
              <w:t>-воспитывать у детей усидчивость и умение обращаться с раздаточным материалом.</w:t>
            </w:r>
          </w:p>
        </w:tc>
        <w:tc>
          <w:tcPr>
            <w:tcW w:w="2206" w:type="dxa"/>
          </w:tcPr>
          <w:p w:rsidR="00A12A06" w:rsidRDefault="00A12A06" w:rsidP="00623AB8">
            <w:r>
              <w:t>Зеркала для каждого ребенка, предметные картинки со звуками А и У в начале слов, счетные палочки, цветные фишки для обозначения звуков и составления схем, буквы А и У.</w:t>
            </w:r>
          </w:p>
        </w:tc>
        <w:tc>
          <w:tcPr>
            <w:tcW w:w="1051" w:type="dxa"/>
          </w:tcPr>
          <w:p w:rsidR="00A12A06" w:rsidRDefault="00A12A06" w:rsidP="00623AB8">
            <w:r>
              <w:t>Сүзләрнең дөрес әйтелешен ныгыту: Суган, бәрәңге, кишер [ң] авазын дөрес әйтә белү күнекмәләрен булдыру.</w:t>
            </w:r>
          </w:p>
        </w:tc>
      </w:tr>
      <w:tr w:rsidR="00A12A06" w:rsidTr="00623AB8">
        <w:trPr>
          <w:trHeight w:val="2017"/>
        </w:trPr>
        <w:tc>
          <w:tcPr>
            <w:tcW w:w="806" w:type="dxa"/>
            <w:vMerge/>
          </w:tcPr>
          <w:p w:rsidR="00A12A06" w:rsidRDefault="00A12A06" w:rsidP="00623AB8">
            <w:pPr>
              <w:widowControl w:val="0"/>
            </w:pPr>
          </w:p>
        </w:tc>
        <w:tc>
          <w:tcPr>
            <w:tcW w:w="1003" w:type="dxa"/>
          </w:tcPr>
          <w:p w:rsidR="00A12A06" w:rsidRDefault="00A12A06" w:rsidP="00623AB8">
            <w:r>
              <w:t>Фрукты</w:t>
            </w:r>
          </w:p>
        </w:tc>
        <w:tc>
          <w:tcPr>
            <w:tcW w:w="4485" w:type="dxa"/>
          </w:tcPr>
          <w:p w:rsidR="00A12A06" w:rsidRDefault="00A12A06" w:rsidP="00623AB8">
            <w:pPr>
              <w:rPr>
                <w:i/>
              </w:rPr>
            </w:pPr>
            <w:r>
              <w:rPr>
                <w:i/>
              </w:rPr>
              <w:t>Коррекционно-образовательная:</w:t>
            </w:r>
          </w:p>
          <w:p w:rsidR="00A12A06" w:rsidRDefault="00A12A06" w:rsidP="00623AB8">
            <w:r>
              <w:t>- учить детей подбирать существительные к прилагательным, согласовывая их в роде, числе, падеже.</w:t>
            </w:r>
          </w:p>
          <w:p w:rsidR="00A12A06" w:rsidRDefault="00A12A06" w:rsidP="00623AB8">
            <w:pPr>
              <w:rPr>
                <w:i/>
              </w:rPr>
            </w:pPr>
            <w:r>
              <w:rPr>
                <w:i/>
              </w:rPr>
              <w:t>Коррекционно-развивающие:</w:t>
            </w:r>
          </w:p>
          <w:p w:rsidR="00A12A06" w:rsidRDefault="00A12A06" w:rsidP="00623AB8">
            <w:pPr>
              <w:rPr>
                <w:i/>
              </w:rPr>
            </w:pPr>
            <w:r>
              <w:t xml:space="preserve">-упражнять в согласовании существительных с притяжательными местоимениями </w:t>
            </w:r>
            <w:r>
              <w:rPr>
                <w:i/>
              </w:rPr>
              <w:t>мой, моя, моё, мои;</w:t>
            </w:r>
          </w:p>
          <w:p w:rsidR="00A12A06" w:rsidRDefault="00A12A06" w:rsidP="00623AB8">
            <w:r>
              <w:t>-развивать, активизировать и расширять словарный запас детей по теме;</w:t>
            </w:r>
          </w:p>
          <w:p w:rsidR="00A12A06" w:rsidRDefault="00A12A06" w:rsidP="00623AB8">
            <w:r>
              <w:t>Развивать внимание и мышление, учить устанавливать причинно – следственные связи.</w:t>
            </w:r>
          </w:p>
          <w:p w:rsidR="00A12A06" w:rsidRDefault="00A12A06" w:rsidP="00623AB8">
            <w:pPr>
              <w:rPr>
                <w:i/>
              </w:rPr>
            </w:pPr>
            <w:r>
              <w:rPr>
                <w:i/>
              </w:rPr>
              <w:t>Коррекционно-воспитательная:</w:t>
            </w:r>
          </w:p>
          <w:p w:rsidR="00A12A06" w:rsidRDefault="00A12A06" w:rsidP="00623AB8">
            <w:r>
              <w:t>-воспитывать у детей интерес к изменениям в природе в осенний период, трудолюбие.</w:t>
            </w:r>
          </w:p>
        </w:tc>
        <w:tc>
          <w:tcPr>
            <w:tcW w:w="2206" w:type="dxa"/>
          </w:tcPr>
          <w:p w:rsidR="00A12A06" w:rsidRDefault="00A12A06" w:rsidP="00623AB8">
            <w:r>
              <w:t>Картинки с изображением фруктов и деревьев: береза, осина, яблоня, дуб; серия предметных картинок: зернышко, росток, молодое дерево, яблоня в цвету, яблоня с плодами.</w:t>
            </w:r>
          </w:p>
        </w:tc>
        <w:tc>
          <w:tcPr>
            <w:tcW w:w="1051" w:type="dxa"/>
          </w:tcPr>
          <w:p w:rsidR="00A12A06" w:rsidRDefault="00A12A06" w:rsidP="00623AB8">
            <w:r>
              <w:t xml:space="preserve">Сүзләрнең дөрес әйтелешен ныгыту, кабатлау: кыяр суган, кәбестә бәрәңге, кишер </w:t>
            </w:r>
          </w:p>
        </w:tc>
      </w:tr>
      <w:tr w:rsidR="00A12A06" w:rsidTr="00623AB8">
        <w:trPr>
          <w:trHeight w:val="2145"/>
        </w:trPr>
        <w:tc>
          <w:tcPr>
            <w:tcW w:w="806" w:type="dxa"/>
            <w:vMerge w:val="restart"/>
          </w:tcPr>
          <w:p w:rsidR="00A12A06" w:rsidRDefault="00A12A06" w:rsidP="00623AB8">
            <w:pPr>
              <w:jc w:val="center"/>
            </w:pPr>
            <w:r>
              <w:t>4</w:t>
            </w:r>
          </w:p>
        </w:tc>
        <w:tc>
          <w:tcPr>
            <w:tcW w:w="1003" w:type="dxa"/>
          </w:tcPr>
          <w:p w:rsidR="00A12A06" w:rsidRDefault="00A12A06" w:rsidP="00623AB8">
            <w:r>
              <w:t>Звук и буква П</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П и способом его характеристики с опорой на артикуляционные и акустические признаки;</w:t>
            </w:r>
          </w:p>
          <w:p w:rsidR="00A12A06" w:rsidRDefault="00A12A06" w:rsidP="00623AB8">
            <w:r>
              <w:t>-познакомить с понятием «согласный глухой звук» и местонахождением звука в конце слов;</w:t>
            </w:r>
          </w:p>
          <w:p w:rsidR="00A12A06" w:rsidRDefault="00A12A06" w:rsidP="00623AB8">
            <w:r>
              <w:t>-учить выделять звук в слогах и словах (конец слова).</w:t>
            </w:r>
          </w:p>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-развивать голос и дыхание;</w:t>
            </w:r>
          </w:p>
          <w:p w:rsidR="00A12A06" w:rsidRDefault="00A12A06" w:rsidP="00623AB8">
            <w:r>
              <w:t>- развивать фонематические процессы;</w:t>
            </w:r>
          </w:p>
          <w:p w:rsidR="00A12A06" w:rsidRDefault="00A12A06" w:rsidP="00623AB8">
            <w:r>
              <w:t>-закреплять понятия «звук» и «слово».</w:t>
            </w:r>
          </w:p>
          <w:p w:rsidR="00A12A06" w:rsidRDefault="00A12A06" w:rsidP="00623AB8">
            <w:pPr>
              <w:rPr>
                <w:i/>
              </w:rPr>
            </w:pPr>
            <w:r>
              <w:rPr>
                <w:i/>
              </w:rPr>
              <w:t>Коррекционно-воспитательная:</w:t>
            </w:r>
          </w:p>
          <w:p w:rsidR="00A12A06" w:rsidRDefault="00A12A06" w:rsidP="00623AB8">
            <w:r>
              <w:t>-воспитывать у детей умение доводить до конца начатое дело.</w:t>
            </w:r>
          </w:p>
        </w:tc>
        <w:tc>
          <w:tcPr>
            <w:tcW w:w="2206" w:type="dxa"/>
          </w:tcPr>
          <w:p w:rsidR="00A12A06" w:rsidRDefault="00A12A06" w:rsidP="00623AB8">
            <w:r>
              <w:t>Сюжетная картинка для звукоподражания, предметные картинки со звуком П в конце слова (суп, микроскоп, серп ), зеркала для каждого ребенка, цветные фишки для обозначения звуков и составления схем, буква П.</w:t>
            </w:r>
          </w:p>
        </w:tc>
        <w:tc>
          <w:tcPr>
            <w:tcW w:w="1051" w:type="dxa"/>
          </w:tcPr>
          <w:p w:rsidR="00A12A06" w:rsidRDefault="00A12A06" w:rsidP="00623AB8">
            <w:r>
              <w:t>Сүзләрнең дөрес әйтелешен ныгыту, кабатлау: Татарстан зур, матур, чиста.</w:t>
            </w:r>
          </w:p>
        </w:tc>
      </w:tr>
      <w:tr w:rsidR="00A12A06" w:rsidTr="00623AB8">
        <w:trPr>
          <w:trHeight w:val="4254"/>
        </w:trPr>
        <w:tc>
          <w:tcPr>
            <w:tcW w:w="806" w:type="dxa"/>
            <w:vMerge/>
          </w:tcPr>
          <w:p w:rsidR="00A12A06" w:rsidRDefault="00A12A06" w:rsidP="00623AB8">
            <w:pPr>
              <w:widowControl w:val="0"/>
            </w:pPr>
          </w:p>
        </w:tc>
        <w:tc>
          <w:tcPr>
            <w:tcW w:w="1003" w:type="dxa"/>
          </w:tcPr>
          <w:p w:rsidR="00A12A06" w:rsidRDefault="00A12A06" w:rsidP="00623AB8">
            <w:r>
              <w:t>Сад - огород</w:t>
            </w:r>
          </w:p>
        </w:tc>
        <w:tc>
          <w:tcPr>
            <w:tcW w:w="4485" w:type="dxa"/>
          </w:tcPr>
          <w:p w:rsidR="00A12A06" w:rsidRDefault="00A12A06" w:rsidP="00623AB8">
            <w:pPr>
              <w:rPr>
                <w:i/>
              </w:rPr>
            </w:pPr>
            <w:r>
              <w:rPr>
                <w:i/>
              </w:rPr>
              <w:t>Коррекционно-образовательная:</w:t>
            </w:r>
          </w:p>
          <w:p w:rsidR="00A12A06" w:rsidRDefault="00A12A06" w:rsidP="00623AB8">
            <w:r>
              <w:t>-учить детей согласовывать имена существительные с глаголами.</w:t>
            </w:r>
          </w:p>
          <w:p w:rsidR="00A12A06" w:rsidRDefault="00A12A06" w:rsidP="00623AB8">
            <w:pPr>
              <w:rPr>
                <w:i/>
              </w:rPr>
            </w:pPr>
            <w:r>
              <w:rPr>
                <w:i/>
              </w:rPr>
              <w:t>Коррекционно-развивающие:</w:t>
            </w:r>
          </w:p>
          <w:p w:rsidR="00A12A06" w:rsidRDefault="00A12A06" w:rsidP="00623AB8">
            <w:r>
              <w:t xml:space="preserve">-развивать у детей умение составлять предложения и употреблять предлог </w:t>
            </w:r>
            <w:r>
              <w:rPr>
                <w:i/>
              </w:rPr>
              <w:t>в;</w:t>
            </w:r>
          </w:p>
          <w:p w:rsidR="00A12A06" w:rsidRDefault="00A12A06" w:rsidP="00623AB8">
            <w:r>
              <w:t>-упражнять в согласовании существительных и прилагательных в роде, числе и падеже;</w:t>
            </w:r>
          </w:p>
          <w:p w:rsidR="00A12A06" w:rsidRDefault="00A12A06" w:rsidP="00623AB8">
            <w:r>
              <w:t>-закреплять знания о геометрических фигурах, развивать внимание, мышление и умение соотносить различные формы.</w:t>
            </w:r>
          </w:p>
          <w:p w:rsidR="00A12A06" w:rsidRDefault="00A12A06" w:rsidP="00623AB8">
            <w:pPr>
              <w:rPr>
                <w:i/>
              </w:rPr>
            </w:pPr>
            <w:r>
              <w:rPr>
                <w:i/>
              </w:rPr>
              <w:t>Коррекционно-воспитательная:</w:t>
            </w:r>
          </w:p>
          <w:p w:rsidR="00A12A06" w:rsidRDefault="00A12A06" w:rsidP="00623AB8">
            <w:r>
              <w:t>-воспитывать у детей умение работать в команде, сопереживать и приходить на помощь товарищам.</w:t>
            </w:r>
          </w:p>
        </w:tc>
        <w:tc>
          <w:tcPr>
            <w:tcW w:w="2206" w:type="dxa"/>
          </w:tcPr>
          <w:p w:rsidR="00A12A06" w:rsidRDefault="00A12A06" w:rsidP="00623AB8">
            <w:r>
              <w:t>Картины с изображением сада и огорода, таблички для столов -«Огородники», «Садовники», две корзины, морковки и яблоки (вырезанные из картона) в качестве «очков», предметные картинки с изображением овощей и фруктов.</w:t>
            </w:r>
          </w:p>
        </w:tc>
        <w:tc>
          <w:tcPr>
            <w:tcW w:w="1051" w:type="dxa"/>
          </w:tcPr>
          <w:p w:rsidR="00A12A06" w:rsidRDefault="00A12A06" w:rsidP="00623AB8"/>
          <w:p w:rsidR="00A12A06" w:rsidRDefault="00A12A06" w:rsidP="00623AB8">
            <w:r>
              <w:t>Сүзләрнең дөрес әйтелешен ныгыту, кабатлау: кыяр суган, кәбестә бәрәңге, кишер, нинди?</w:t>
            </w:r>
          </w:p>
        </w:tc>
      </w:tr>
      <w:tr w:rsidR="00A12A06" w:rsidTr="00623AB8">
        <w:tc>
          <w:tcPr>
            <w:tcW w:w="8500" w:type="dxa"/>
            <w:gridSpan w:val="4"/>
          </w:tcPr>
          <w:p w:rsidR="00A12A06" w:rsidRDefault="00A12A06" w:rsidP="00623AB8">
            <w:pPr>
              <w:jc w:val="center"/>
              <w:rPr>
                <w:b/>
              </w:rPr>
            </w:pPr>
            <w:r>
              <w:rPr>
                <w:b/>
              </w:rPr>
              <w:t>Ноябрь</w:t>
            </w:r>
          </w:p>
        </w:tc>
        <w:tc>
          <w:tcPr>
            <w:tcW w:w="1051" w:type="dxa"/>
          </w:tcPr>
          <w:p w:rsidR="00A12A06" w:rsidRDefault="00A12A06" w:rsidP="00623AB8">
            <w:pPr>
              <w:widowControl w:val="0"/>
              <w:rPr>
                <w:b/>
              </w:rPr>
            </w:pPr>
          </w:p>
        </w:tc>
      </w:tr>
      <w:tr w:rsidR="00A12A06" w:rsidTr="00623AB8">
        <w:trPr>
          <w:trHeight w:val="1478"/>
        </w:trPr>
        <w:tc>
          <w:tcPr>
            <w:tcW w:w="806" w:type="dxa"/>
            <w:vMerge w:val="restart"/>
          </w:tcPr>
          <w:p w:rsidR="00A12A06" w:rsidRDefault="00A12A06" w:rsidP="00623AB8">
            <w:pPr>
              <w:jc w:val="center"/>
            </w:pPr>
            <w:r>
              <w:t>1</w:t>
            </w:r>
          </w:p>
        </w:tc>
        <w:tc>
          <w:tcPr>
            <w:tcW w:w="1003" w:type="dxa"/>
          </w:tcPr>
          <w:p w:rsidR="00A12A06" w:rsidRDefault="00A12A06" w:rsidP="00623AB8">
            <w:r>
              <w:t>Звук и буква О.</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О и способом его характеристики с опорой на артикуляционные и акустические признаки.</w:t>
            </w:r>
          </w:p>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-развивать голос и дыхание;</w:t>
            </w:r>
          </w:p>
          <w:p w:rsidR="00A12A06" w:rsidRDefault="00A12A06" w:rsidP="00623AB8">
            <w:r>
              <w:t>- развивать фонематические процессы;</w:t>
            </w:r>
          </w:p>
          <w:p w:rsidR="00A12A06" w:rsidRDefault="00A12A06" w:rsidP="00623AB8">
            <w:r>
              <w:t>-закреплять понятия «звук» и «слово»;</w:t>
            </w:r>
          </w:p>
          <w:p w:rsidR="00A12A06" w:rsidRDefault="00A12A06" w:rsidP="00623AB8">
            <w:r>
              <w:t>-развивать умение выделять гласный звук в начале слов.</w:t>
            </w:r>
          </w:p>
          <w:p w:rsidR="00A12A06" w:rsidRDefault="00A12A06" w:rsidP="00623AB8">
            <w:pPr>
              <w:rPr>
                <w:i/>
              </w:rPr>
            </w:pPr>
            <w:r>
              <w:rPr>
                <w:i/>
              </w:rPr>
              <w:t>Коррекционно-воспитательная:</w:t>
            </w:r>
          </w:p>
          <w:p w:rsidR="00A12A06" w:rsidRDefault="00A12A06" w:rsidP="00623AB8">
            <w:r>
              <w:t>-воспитывать речевое внимание детей.</w:t>
            </w:r>
          </w:p>
        </w:tc>
        <w:tc>
          <w:tcPr>
            <w:tcW w:w="2206" w:type="dxa"/>
          </w:tcPr>
          <w:p w:rsidR="00A12A06" w:rsidRDefault="00A12A06" w:rsidP="00623AB8">
            <w:r>
              <w:t>Сюжетная картинка для звукоподражания, предметные картинки со звуком О в начале  слова в ударной позиции, зеркала для каждого ребенка, цветные фишки для обозначения звуков и составления схем, буква О.</w:t>
            </w:r>
          </w:p>
        </w:tc>
        <w:tc>
          <w:tcPr>
            <w:tcW w:w="1051" w:type="dxa"/>
          </w:tcPr>
          <w:p w:rsidR="00A12A06" w:rsidRDefault="00A12A06" w:rsidP="00623AB8">
            <w:r>
              <w:t>сүзләрнең дөрес әйтелешен ныгыту: кызыл, сары, яшел, зәңгәр [л] авазының дөрес әйтелешен кабатлау</w:t>
            </w:r>
          </w:p>
        </w:tc>
      </w:tr>
      <w:tr w:rsidR="00A12A06" w:rsidTr="00623AB8">
        <w:trPr>
          <w:trHeight w:val="1477"/>
        </w:trPr>
        <w:tc>
          <w:tcPr>
            <w:tcW w:w="806" w:type="dxa"/>
            <w:vMerge/>
          </w:tcPr>
          <w:p w:rsidR="00A12A06" w:rsidRDefault="00A12A06" w:rsidP="00623AB8">
            <w:pPr>
              <w:widowControl w:val="0"/>
            </w:pPr>
          </w:p>
        </w:tc>
        <w:tc>
          <w:tcPr>
            <w:tcW w:w="1003" w:type="dxa"/>
          </w:tcPr>
          <w:p w:rsidR="00A12A06" w:rsidRDefault="00A12A06" w:rsidP="00623AB8">
            <w:r>
              <w:t>Лес. Грибы, ягоды, деревья.</w:t>
            </w:r>
          </w:p>
        </w:tc>
        <w:tc>
          <w:tcPr>
            <w:tcW w:w="4485" w:type="dxa"/>
          </w:tcPr>
          <w:p w:rsidR="00A12A06" w:rsidRDefault="00A12A06" w:rsidP="00623AB8">
            <w:pPr>
              <w:rPr>
                <w:i/>
              </w:rPr>
            </w:pPr>
            <w:r>
              <w:rPr>
                <w:i/>
              </w:rPr>
              <w:t>Коррекционно-образовательные:</w:t>
            </w:r>
          </w:p>
          <w:p w:rsidR="00A12A06" w:rsidRDefault="00A12A06" w:rsidP="00623AB8">
            <w:r>
              <w:t>-учить различать съедобные и несъедобные грибы;</w:t>
            </w:r>
          </w:p>
          <w:p w:rsidR="00A12A06" w:rsidRDefault="00A12A06" w:rsidP="00623AB8">
            <w:r>
              <w:t>-учить образовывать и употреблять имена существительные в родительном падеже множественного числа.</w:t>
            </w:r>
          </w:p>
          <w:p w:rsidR="00A12A06" w:rsidRDefault="00A12A06" w:rsidP="00623AB8">
            <w:pPr>
              <w:rPr>
                <w:i/>
              </w:rPr>
            </w:pPr>
            <w:r>
              <w:rPr>
                <w:i/>
              </w:rPr>
              <w:t>Коррекционно-развивающие:</w:t>
            </w:r>
          </w:p>
          <w:p w:rsidR="00A12A06" w:rsidRDefault="00A12A06" w:rsidP="00623AB8">
            <w:r>
              <w:t xml:space="preserve">-закреплять употребление предлога </w:t>
            </w:r>
            <w:r>
              <w:rPr>
                <w:i/>
              </w:rPr>
              <w:t>в;</w:t>
            </w:r>
          </w:p>
          <w:p w:rsidR="00A12A06" w:rsidRDefault="00A12A06" w:rsidP="00623AB8">
            <w:r>
              <w:t>-упражнять детей в подборе обобщающих слов;</w:t>
            </w:r>
          </w:p>
          <w:p w:rsidR="00A12A06" w:rsidRDefault="00A12A06" w:rsidP="00623AB8">
            <w:r>
              <w:t>-развивать и активизировать словарный запас по теме.</w:t>
            </w:r>
          </w:p>
          <w:p w:rsidR="00A12A06" w:rsidRDefault="00A12A06" w:rsidP="00623AB8">
            <w:pPr>
              <w:rPr>
                <w:i/>
              </w:rPr>
            </w:pPr>
            <w:r>
              <w:rPr>
                <w:i/>
              </w:rPr>
              <w:t>Коррекционно-воспитательная:</w:t>
            </w:r>
          </w:p>
          <w:p w:rsidR="00A12A06" w:rsidRDefault="00A12A06" w:rsidP="00623AB8">
            <w:r>
              <w:t>-воспитывать у детей интерес к окружающей природе и бережное отношение к ней.</w:t>
            </w:r>
          </w:p>
        </w:tc>
        <w:tc>
          <w:tcPr>
            <w:tcW w:w="2206" w:type="dxa"/>
          </w:tcPr>
          <w:p w:rsidR="00A12A06" w:rsidRDefault="00A12A06" w:rsidP="00623AB8">
            <w:r>
              <w:t>Картинки с изображением: грибов, ягод, деревьев, веток лиственного и хвойного деревьев; корзинка.</w:t>
            </w:r>
          </w:p>
        </w:tc>
        <w:tc>
          <w:tcPr>
            <w:tcW w:w="1051" w:type="dxa"/>
          </w:tcPr>
          <w:p w:rsidR="00A12A06" w:rsidRDefault="00A12A06" w:rsidP="00623AB8">
            <w:r>
              <w:t>сүзләрнең дөрес әйтелешен ныгыту: нәрсә кирәк?, кирәк, нинди?, юа, су [р] авазының дөрес әйтелешен ныгыту.</w:t>
            </w:r>
          </w:p>
        </w:tc>
      </w:tr>
      <w:tr w:rsidR="00A12A06" w:rsidTr="00623AB8">
        <w:trPr>
          <w:trHeight w:val="703"/>
        </w:trPr>
        <w:tc>
          <w:tcPr>
            <w:tcW w:w="806" w:type="dxa"/>
            <w:vMerge w:val="restart"/>
          </w:tcPr>
          <w:p w:rsidR="00A12A06" w:rsidRDefault="00A12A06" w:rsidP="00623AB8">
            <w:pPr>
              <w:jc w:val="center"/>
            </w:pPr>
            <w:r>
              <w:t>2</w:t>
            </w:r>
          </w:p>
        </w:tc>
        <w:tc>
          <w:tcPr>
            <w:tcW w:w="1003" w:type="dxa"/>
          </w:tcPr>
          <w:p w:rsidR="00A12A06" w:rsidRDefault="00A12A06" w:rsidP="00623AB8">
            <w:r>
              <w:t>Звук и буква И.</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И и его акустико-артикуляционной характеристикой.</w:t>
            </w:r>
          </w:p>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-закреплять понятия: гласный звук, слог, слово;</w:t>
            </w:r>
          </w:p>
          <w:p w:rsidR="00A12A06" w:rsidRDefault="00A12A06" w:rsidP="00623AB8">
            <w:r>
              <w:t>-автоматизировать звук И в слогах, словах и предложениях.</w:t>
            </w:r>
          </w:p>
          <w:p w:rsidR="00A12A06" w:rsidRDefault="00A12A06" w:rsidP="00623AB8">
            <w:pPr>
              <w:rPr>
                <w:i/>
              </w:rPr>
            </w:pPr>
            <w:r>
              <w:rPr>
                <w:i/>
              </w:rPr>
              <w:t>Коррекционно-воспитательная:</w:t>
            </w:r>
          </w:p>
          <w:p w:rsidR="00A12A06" w:rsidRDefault="00A12A06" w:rsidP="00623AB8">
            <w:r>
              <w:t>-воспитывать у детей навык обращения с раздаточным материалом.</w:t>
            </w:r>
          </w:p>
        </w:tc>
        <w:tc>
          <w:tcPr>
            <w:tcW w:w="2206" w:type="dxa"/>
          </w:tcPr>
          <w:p w:rsidR="00A12A06" w:rsidRDefault="00A12A06" w:rsidP="00623AB8">
            <w:r>
              <w:t>Сюжетная картинка для звукоподражания, предметные картинки со звуком И в названии, зеркала по количеству детей, счетные палочки, набор для составления слоговой схемы, цветные фишки для обозначения звуков и составления схем, буква И.</w:t>
            </w:r>
          </w:p>
        </w:tc>
        <w:tc>
          <w:tcPr>
            <w:tcW w:w="1051" w:type="dxa"/>
          </w:tcPr>
          <w:p w:rsidR="00A12A06" w:rsidRDefault="00A12A06" w:rsidP="00623AB8">
            <w:r>
              <w:t>сүзләрнең дөрес әйтелешен ныгыту: суган, кәбестә, кыяр, бәрәңге, бу нәрсә? нәрсә кирәк? нинди?ничә?</w:t>
            </w:r>
          </w:p>
        </w:tc>
      </w:tr>
      <w:tr w:rsidR="00A12A06" w:rsidTr="00623AB8">
        <w:trPr>
          <w:trHeight w:val="3672"/>
        </w:trPr>
        <w:tc>
          <w:tcPr>
            <w:tcW w:w="806" w:type="dxa"/>
            <w:vMerge/>
          </w:tcPr>
          <w:p w:rsidR="00A12A06" w:rsidRDefault="00A12A06" w:rsidP="00623AB8">
            <w:pPr>
              <w:widowControl w:val="0"/>
            </w:pPr>
          </w:p>
        </w:tc>
        <w:tc>
          <w:tcPr>
            <w:tcW w:w="1003" w:type="dxa"/>
          </w:tcPr>
          <w:p w:rsidR="00A12A06" w:rsidRDefault="00A12A06" w:rsidP="00623AB8">
            <w:r>
              <w:t>Перелетные птицы.</w:t>
            </w:r>
          </w:p>
        </w:tc>
        <w:tc>
          <w:tcPr>
            <w:tcW w:w="4485" w:type="dxa"/>
          </w:tcPr>
          <w:p w:rsidR="00A12A06" w:rsidRDefault="00A12A06" w:rsidP="00623AB8">
            <w:pPr>
              <w:rPr>
                <w:i/>
              </w:rPr>
            </w:pPr>
            <w:r>
              <w:rPr>
                <w:i/>
              </w:rPr>
              <w:t>Коррекционно-образовательная:</w:t>
            </w:r>
          </w:p>
          <w:p w:rsidR="00A12A06" w:rsidRDefault="00A12A06" w:rsidP="00623AB8">
            <w:r>
              <w:t>-учить детей образовывать и употреблять приставочные глаголы и различные предлоги.</w:t>
            </w:r>
          </w:p>
          <w:p w:rsidR="00A12A06" w:rsidRDefault="00A12A06" w:rsidP="00623AB8">
            <w:pPr>
              <w:rPr>
                <w:i/>
              </w:rPr>
            </w:pPr>
            <w:r>
              <w:rPr>
                <w:i/>
              </w:rPr>
              <w:t>Коррекционно-развивающие:</w:t>
            </w:r>
          </w:p>
          <w:p w:rsidR="00A12A06" w:rsidRDefault="00A12A06" w:rsidP="00623AB8">
            <w:r>
              <w:t>-развивать умение составлять простые предложения;</w:t>
            </w:r>
          </w:p>
          <w:p w:rsidR="00A12A06" w:rsidRDefault="00A12A06" w:rsidP="00623AB8">
            <w:r>
              <w:t>-упражнять детей в образовании имен существительных с уменьшительно – ласкательным значением;</w:t>
            </w:r>
          </w:p>
          <w:p w:rsidR="00A12A06" w:rsidRDefault="00A12A06" w:rsidP="00623AB8">
            <w:r>
              <w:t>-закреплять умение согласовывать имена существительные с именами числительными.</w:t>
            </w:r>
          </w:p>
          <w:p w:rsidR="00A12A06" w:rsidRDefault="00A12A06" w:rsidP="00623AB8">
            <w:pPr>
              <w:rPr>
                <w:i/>
              </w:rPr>
            </w:pPr>
            <w:r>
              <w:rPr>
                <w:i/>
              </w:rPr>
              <w:t>Коррекционно-воспитательная:</w:t>
            </w:r>
          </w:p>
          <w:p w:rsidR="00A12A06" w:rsidRDefault="00A12A06" w:rsidP="00623AB8">
            <w:r>
              <w:t>-воспитывать у детей интерес к поведению пернатых обитателей природы, бережное отношение к ним.</w:t>
            </w:r>
          </w:p>
        </w:tc>
        <w:tc>
          <w:tcPr>
            <w:tcW w:w="2206" w:type="dxa"/>
          </w:tcPr>
          <w:p w:rsidR="00A12A06" w:rsidRDefault="00A12A06" w:rsidP="00623AB8">
            <w:r>
              <w:t>Макет березы и скворечника, предметные картинки с изображением перелетных птиц, вырезанные по контуру из картона скворец и ласточка.</w:t>
            </w:r>
          </w:p>
        </w:tc>
        <w:tc>
          <w:tcPr>
            <w:tcW w:w="1051" w:type="dxa"/>
          </w:tcPr>
          <w:p w:rsidR="00A12A06" w:rsidRDefault="00A12A06" w:rsidP="00623AB8">
            <w:r>
              <w:t>сүзләрнең дөрес әйтелешен ныгыту: нәрсә бар?</w:t>
            </w:r>
          </w:p>
        </w:tc>
      </w:tr>
      <w:tr w:rsidR="00A12A06" w:rsidTr="00623AB8">
        <w:trPr>
          <w:trHeight w:val="2415"/>
        </w:trPr>
        <w:tc>
          <w:tcPr>
            <w:tcW w:w="806" w:type="dxa"/>
            <w:vMerge w:val="restart"/>
          </w:tcPr>
          <w:p w:rsidR="00A12A06" w:rsidRDefault="00A12A06" w:rsidP="00623AB8">
            <w:pPr>
              <w:jc w:val="center"/>
            </w:pPr>
            <w:r>
              <w:t>3</w:t>
            </w:r>
          </w:p>
        </w:tc>
        <w:tc>
          <w:tcPr>
            <w:tcW w:w="1003" w:type="dxa"/>
          </w:tcPr>
          <w:p w:rsidR="00A12A06" w:rsidRDefault="00A12A06" w:rsidP="00623AB8">
            <w:r>
              <w:t>Звук и буква М.</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М;</w:t>
            </w:r>
          </w:p>
          <w:p w:rsidR="00A12A06" w:rsidRDefault="00A12A06" w:rsidP="00623AB8">
            <w:r>
              <w:t>- научить характеризовать звук М по акустическим и артикуляционным признакам («согласный звонкий звук»);</w:t>
            </w:r>
          </w:p>
          <w:p w:rsidR="00A12A06" w:rsidRDefault="00A12A06" w:rsidP="00623AB8">
            <w:r>
              <w:t>-познакомить с буквой М.</w:t>
            </w:r>
          </w:p>
          <w:p w:rsidR="00A12A06" w:rsidRDefault="00A12A06" w:rsidP="00623AB8">
            <w:pPr>
              <w:rPr>
                <w:i/>
              </w:rPr>
            </w:pPr>
            <w:r>
              <w:rPr>
                <w:i/>
              </w:rPr>
              <w:t>Коррекционно-развивающие:</w:t>
            </w:r>
          </w:p>
          <w:p w:rsidR="00A12A06" w:rsidRDefault="00A12A06" w:rsidP="00623AB8">
            <w:r>
              <w:t>-закреплять понятие о месте звука в слове;</w:t>
            </w:r>
          </w:p>
          <w:p w:rsidR="00A12A06" w:rsidRDefault="00A12A06" w:rsidP="00623AB8">
            <w:r>
              <w:t>-упражнять детей в делении слов на слоги;</w:t>
            </w:r>
          </w:p>
          <w:p w:rsidR="00A12A06" w:rsidRDefault="00A12A06" w:rsidP="00623AB8">
            <w:r>
              <w:t>-развивать фонематические процессы.</w:t>
            </w:r>
          </w:p>
          <w:p w:rsidR="00A12A06" w:rsidRDefault="00A12A06" w:rsidP="00623AB8">
            <w:pPr>
              <w:rPr>
                <w:i/>
              </w:rPr>
            </w:pPr>
            <w:r>
              <w:rPr>
                <w:i/>
              </w:rPr>
              <w:t>Коррекционно-воспитательная:</w:t>
            </w:r>
          </w:p>
          <w:p w:rsidR="00A12A06" w:rsidRDefault="00A12A06" w:rsidP="00623AB8">
            <w:r>
              <w:t>-воспитывать умение вслушиваться в речь взрослого.</w:t>
            </w:r>
          </w:p>
        </w:tc>
        <w:tc>
          <w:tcPr>
            <w:tcW w:w="2206" w:type="dxa"/>
          </w:tcPr>
          <w:p w:rsidR="00A12A06" w:rsidRDefault="00A12A06" w:rsidP="00623AB8">
            <w:r>
              <w:t>Сюжетная картинка для звукоподражания, предметные картинки со звуком М в названии, зеркала по количеству детей, счетные палочки, набор для составления слоговых схем, цветные фишки для обозначения звуков и составления схем, буква М.</w:t>
            </w:r>
          </w:p>
        </w:tc>
        <w:tc>
          <w:tcPr>
            <w:tcW w:w="1051" w:type="dxa"/>
          </w:tcPr>
          <w:p w:rsidR="00A12A06" w:rsidRDefault="00A12A06" w:rsidP="00623AB8">
            <w:r>
              <w:t>сүзләрнең дөрес әйтелешен ныгыту: суган, кәбестә, бәрәңге, бу нәрсә? нәрсә кирәк? нинди?ничә? кызыл, сары.</w:t>
            </w:r>
          </w:p>
        </w:tc>
      </w:tr>
      <w:tr w:rsidR="00A12A06" w:rsidTr="00623AB8">
        <w:trPr>
          <w:trHeight w:val="2415"/>
        </w:trPr>
        <w:tc>
          <w:tcPr>
            <w:tcW w:w="806" w:type="dxa"/>
            <w:vMerge/>
          </w:tcPr>
          <w:p w:rsidR="00A12A06" w:rsidRDefault="00A12A06" w:rsidP="00623AB8">
            <w:pPr>
              <w:widowControl w:val="0"/>
            </w:pPr>
          </w:p>
        </w:tc>
        <w:tc>
          <w:tcPr>
            <w:tcW w:w="1003" w:type="dxa"/>
          </w:tcPr>
          <w:p w:rsidR="00A12A06" w:rsidRDefault="00A12A06" w:rsidP="00623AB8">
            <w:r>
              <w:t>Одежда</w:t>
            </w:r>
          </w:p>
        </w:tc>
        <w:tc>
          <w:tcPr>
            <w:tcW w:w="4485" w:type="dxa"/>
          </w:tcPr>
          <w:p w:rsidR="00A12A06" w:rsidRDefault="00A12A06" w:rsidP="00623AB8">
            <w:pPr>
              <w:rPr>
                <w:i/>
              </w:rPr>
            </w:pPr>
            <w:r>
              <w:rPr>
                <w:i/>
              </w:rPr>
              <w:t>Коррекционно-образовательные:</w:t>
            </w:r>
          </w:p>
          <w:p w:rsidR="00A12A06" w:rsidRDefault="00A12A06" w:rsidP="00623AB8">
            <w:r>
              <w:t>-учить детей различать предметы одежды по сезонам;</w:t>
            </w:r>
          </w:p>
          <w:p w:rsidR="00A12A06" w:rsidRDefault="00A12A06" w:rsidP="00623AB8">
            <w:r>
              <w:t xml:space="preserve">-формировать умение согласовывать числительные </w:t>
            </w:r>
            <w:r>
              <w:rPr>
                <w:i/>
              </w:rPr>
              <w:t>два, две</w:t>
            </w:r>
            <w:r>
              <w:t xml:space="preserve"> с существительными.</w:t>
            </w:r>
          </w:p>
          <w:p w:rsidR="00A12A06" w:rsidRDefault="00A12A06" w:rsidP="00623AB8">
            <w:pPr>
              <w:rPr>
                <w:i/>
              </w:rPr>
            </w:pPr>
            <w:r>
              <w:rPr>
                <w:i/>
              </w:rPr>
              <w:t>Коррекционно-развивающие:</w:t>
            </w:r>
          </w:p>
          <w:p w:rsidR="00A12A06" w:rsidRDefault="00A12A06" w:rsidP="00623AB8">
            <w:pPr>
              <w:rPr>
                <w:i/>
              </w:rPr>
            </w:pPr>
            <w:r>
              <w:t xml:space="preserve">- упражнять детей в образовании существительных с уменьшительно-ласкательными суффиксами </w:t>
            </w:r>
            <w:r>
              <w:rPr>
                <w:i/>
              </w:rPr>
              <w:t>–ик-, -чик-, -ечк-,-очк-, -еньк-, -оньк-;</w:t>
            </w:r>
          </w:p>
          <w:p w:rsidR="00A12A06" w:rsidRDefault="00A12A06" w:rsidP="00623AB8">
            <w:r>
              <w:t>-развивать умение узнавать предмет по описанию и самому составлять описательные загадки;</w:t>
            </w:r>
          </w:p>
          <w:p w:rsidR="00A12A06" w:rsidRDefault="00A12A06" w:rsidP="00623AB8">
            <w:r>
              <w:t>-развивать умение образовывать прилагательные от существительных.</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аккуратность и бережное отношение к предметам своей одежды.</w:t>
            </w:r>
          </w:p>
        </w:tc>
        <w:tc>
          <w:tcPr>
            <w:tcW w:w="2206" w:type="dxa"/>
          </w:tcPr>
          <w:p w:rsidR="00A12A06" w:rsidRDefault="00A12A06" w:rsidP="00623AB8">
            <w:r>
              <w:t>Большая шляпа, оформленная в сказочном стиле; предметные картинки с изображением одежды.</w:t>
            </w:r>
          </w:p>
        </w:tc>
        <w:tc>
          <w:tcPr>
            <w:tcW w:w="1051" w:type="dxa"/>
          </w:tcPr>
          <w:p w:rsidR="00A12A06" w:rsidRDefault="00A12A06" w:rsidP="00623AB8">
            <w:r>
              <w:t>Күлмәк, чалбар сүзенең дөрес әйтелешен ныгыту. [ү] һәм [ә] авазларының дөрес әйтелешен ныгыту</w:t>
            </w:r>
          </w:p>
        </w:tc>
      </w:tr>
      <w:tr w:rsidR="00A12A06" w:rsidTr="00623AB8">
        <w:tc>
          <w:tcPr>
            <w:tcW w:w="806" w:type="dxa"/>
            <w:vMerge w:val="restart"/>
          </w:tcPr>
          <w:p w:rsidR="00A12A06" w:rsidRDefault="00A12A06" w:rsidP="00623AB8">
            <w:pPr>
              <w:jc w:val="center"/>
            </w:pPr>
            <w:r>
              <w:t>4</w:t>
            </w:r>
          </w:p>
        </w:tc>
        <w:tc>
          <w:tcPr>
            <w:tcW w:w="1003" w:type="dxa"/>
          </w:tcPr>
          <w:p w:rsidR="00A12A06" w:rsidRDefault="00A12A06" w:rsidP="00623AB8">
            <w:r>
              <w:t>Звук и буква Н.</w:t>
            </w:r>
          </w:p>
        </w:tc>
        <w:tc>
          <w:tcPr>
            <w:tcW w:w="4485"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и буквой Н;</w:t>
            </w:r>
          </w:p>
          <w:p w:rsidR="00A12A06" w:rsidRDefault="00A12A06" w:rsidP="00623AB8">
            <w:r>
              <w:t>- научить характеризовать звук Н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-учить детей составлять звуковые схемы и анализировать их;</w:t>
            </w:r>
          </w:p>
          <w:p w:rsidR="00A12A06" w:rsidRDefault="00A12A06" w:rsidP="00623AB8">
            <w:r>
              <w:t>-упражнять детей в делении слов на слоги, в определении места звука в слове;</w:t>
            </w:r>
          </w:p>
          <w:p w:rsidR="00A12A06" w:rsidRDefault="00A12A06" w:rsidP="00623AB8">
            <w:r>
              <w:t>-развивать фонематические процессы.</w:t>
            </w:r>
          </w:p>
          <w:p w:rsidR="00A12A06" w:rsidRDefault="00A12A06" w:rsidP="00623AB8">
            <w:pPr>
              <w:rPr>
                <w:i/>
              </w:rPr>
            </w:pPr>
          </w:p>
          <w:p w:rsidR="00A12A06" w:rsidRDefault="00A12A06" w:rsidP="00623AB8">
            <w:pPr>
              <w:rPr>
                <w:i/>
              </w:rPr>
            </w:pPr>
            <w:r>
              <w:rPr>
                <w:i/>
              </w:rPr>
              <w:t>Коррекционно-воспитательная:</w:t>
            </w:r>
          </w:p>
          <w:p w:rsidR="00A12A06" w:rsidRDefault="00A12A06" w:rsidP="00623AB8">
            <w:r>
              <w:t>-воспитывать у детей умение выслушивать вопросы логопеда до конца.</w:t>
            </w:r>
          </w:p>
        </w:tc>
        <w:tc>
          <w:tcPr>
            <w:tcW w:w="2206" w:type="dxa"/>
          </w:tcPr>
          <w:p w:rsidR="00A12A06" w:rsidRDefault="00A12A06" w:rsidP="00623AB8">
            <w:r>
              <w:t>Схема для характеристики звуков, цветные фишки для обозначения звуков и составления схем; картинки, в названии которых присутствует звук Н; зеркала по количеству  детей, буква Н, наборы для составления слоговой схемы.</w:t>
            </w:r>
          </w:p>
        </w:tc>
        <w:tc>
          <w:tcPr>
            <w:tcW w:w="1051" w:type="dxa"/>
          </w:tcPr>
          <w:p w:rsidR="00A12A06" w:rsidRDefault="00A12A06" w:rsidP="00623AB8">
            <w:r>
              <w:t>Сүзләрнең дөрес әйтелешен ныгыту: ки, сал, йокла. [о] һәм [а] вазларының дөрес артикуляция белән әйтә белү күнекмәләрен ныгыту Музыка җитәкчесе: Тыңлау “Бишек җыры”</w:t>
            </w:r>
          </w:p>
        </w:tc>
      </w:tr>
      <w:tr w:rsidR="00A12A06" w:rsidTr="00623AB8">
        <w:tc>
          <w:tcPr>
            <w:tcW w:w="806" w:type="dxa"/>
            <w:vMerge/>
          </w:tcPr>
          <w:p w:rsidR="00A12A06" w:rsidRDefault="00A12A06" w:rsidP="00623AB8">
            <w:pPr>
              <w:widowControl w:val="0"/>
            </w:pPr>
          </w:p>
        </w:tc>
        <w:tc>
          <w:tcPr>
            <w:tcW w:w="1003" w:type="dxa"/>
          </w:tcPr>
          <w:p w:rsidR="00A12A06" w:rsidRDefault="00A12A06" w:rsidP="00623AB8">
            <w:r>
              <w:t>Обувь. Одежда. Головные уборы.</w:t>
            </w:r>
          </w:p>
        </w:tc>
        <w:tc>
          <w:tcPr>
            <w:tcW w:w="4485" w:type="dxa"/>
          </w:tcPr>
          <w:p w:rsidR="00A12A06" w:rsidRDefault="00A12A06" w:rsidP="00623AB8">
            <w:pPr>
              <w:rPr>
                <w:i/>
              </w:rPr>
            </w:pPr>
            <w:r>
              <w:rPr>
                <w:i/>
              </w:rPr>
              <w:t>Коррекционно-образовательная:</w:t>
            </w:r>
          </w:p>
          <w:p w:rsidR="00A12A06" w:rsidRDefault="00A12A06" w:rsidP="00623AB8">
            <w:r>
              <w:t>-формировать у детей умение подбирать и согласовывать глаголы с именами существительными в форме единственного и множественного числа.</w:t>
            </w:r>
          </w:p>
          <w:p w:rsidR="00A12A06" w:rsidRDefault="00A12A06" w:rsidP="00623AB8">
            <w:pPr>
              <w:rPr>
                <w:i/>
              </w:rPr>
            </w:pPr>
            <w:r>
              <w:rPr>
                <w:i/>
              </w:rPr>
              <w:t>Коррекционно-развивающие:</w:t>
            </w:r>
          </w:p>
          <w:p w:rsidR="00A12A06" w:rsidRDefault="00A12A06" w:rsidP="00623AB8">
            <w:r>
              <w:t>-активизировать словарь детей по теме, развивать связную речь;</w:t>
            </w:r>
          </w:p>
          <w:p w:rsidR="00A12A06" w:rsidRDefault="00A12A06" w:rsidP="00623AB8">
            <w:r>
              <w:t>-упражнять детей в подборе слов, противоположных по значению (антонимов);</w:t>
            </w:r>
          </w:p>
          <w:p w:rsidR="00A12A06" w:rsidRDefault="00A12A06" w:rsidP="00623AB8">
            <w:r>
              <w:t>-развивать мыслительную деятельность и внимание.</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аккуратность, умение ухаживать за предметами обуви, одежды.</w:t>
            </w:r>
          </w:p>
        </w:tc>
        <w:tc>
          <w:tcPr>
            <w:tcW w:w="2206" w:type="dxa"/>
          </w:tcPr>
          <w:p w:rsidR="00A12A06" w:rsidRDefault="00A12A06" w:rsidP="00623AB8">
            <w:r>
              <w:t>Предметные картинки с изображением предметов одежды и обуви, шкаф с тремя полочками, картинки с изображением различных пар обуви; картинки для проведения игры «Скажи наоборот».</w:t>
            </w:r>
          </w:p>
        </w:tc>
        <w:tc>
          <w:tcPr>
            <w:tcW w:w="1051" w:type="dxa"/>
          </w:tcPr>
          <w:p w:rsidR="00A12A06" w:rsidRDefault="00A12A06" w:rsidP="00623AB8">
            <w:r>
              <w:t>Сүзләрнең дөрес өйтелешен ныгыту: күлмәк, чалбар татар теленә хас булган авазларны дөрес әйтергә өйрәтүне дәвам итү [ү] һәм [ә]</w:t>
            </w:r>
          </w:p>
        </w:tc>
      </w:tr>
    </w:tbl>
    <w:p w:rsidR="00A12A06" w:rsidRDefault="00A12A06" w:rsidP="00623AB8"/>
    <w:p w:rsidR="00A12A06" w:rsidRDefault="00A12A06" w:rsidP="00623AB8"/>
    <w:p w:rsidR="00A12A06" w:rsidRDefault="00A12A06" w:rsidP="00623AB8">
      <w:pPr>
        <w:jc w:val="center"/>
      </w:pPr>
    </w:p>
    <w:p w:rsidR="00A12A06" w:rsidRDefault="00A12A06" w:rsidP="00623AB8">
      <w:pPr>
        <w:jc w:val="center"/>
      </w:pPr>
    </w:p>
    <w:p w:rsidR="00A12A06" w:rsidRDefault="00A12A06" w:rsidP="00623AB8">
      <w:pPr>
        <w:jc w:val="center"/>
      </w:pPr>
    </w:p>
    <w:p w:rsidR="00A12A06" w:rsidRDefault="00A12A06" w:rsidP="00623AB8"/>
    <w:p w:rsidR="00A12A06" w:rsidRDefault="00A12A06" w:rsidP="00623AB8">
      <w:pPr>
        <w:jc w:val="center"/>
      </w:pPr>
      <w:r>
        <w:t>2 период обучения (декабрь, январь, февраль)</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70"/>
        <w:gridCol w:w="1425"/>
        <w:gridCol w:w="3446"/>
        <w:gridCol w:w="105"/>
        <w:gridCol w:w="1738"/>
        <w:gridCol w:w="1701"/>
      </w:tblGrid>
      <w:tr w:rsidR="00A12A06" w:rsidTr="00623AB8">
        <w:tc>
          <w:tcPr>
            <w:tcW w:w="1078" w:type="dxa"/>
          </w:tcPr>
          <w:p w:rsidR="00A12A06" w:rsidRDefault="00A12A06" w:rsidP="00623AB8">
            <w:pPr>
              <w:jc w:val="center"/>
            </w:pPr>
            <w:r>
              <w:t>Недели</w:t>
            </w:r>
          </w:p>
        </w:tc>
        <w:tc>
          <w:tcPr>
            <w:tcW w:w="1425" w:type="dxa"/>
          </w:tcPr>
          <w:p w:rsidR="00A12A06" w:rsidRDefault="00A12A06" w:rsidP="00623AB8">
            <w:pPr>
              <w:jc w:val="center"/>
            </w:pPr>
            <w:r>
              <w:t>Темы</w:t>
            </w:r>
          </w:p>
        </w:tc>
        <w:tc>
          <w:tcPr>
            <w:tcW w:w="3446" w:type="dxa"/>
          </w:tcPr>
          <w:p w:rsidR="00A12A06" w:rsidRDefault="00A12A06" w:rsidP="00623AB8">
            <w:pPr>
              <w:jc w:val="center"/>
            </w:pPr>
            <w:r>
              <w:t>Цели и задачи  занятия</w:t>
            </w:r>
          </w:p>
        </w:tc>
        <w:tc>
          <w:tcPr>
            <w:tcW w:w="1843" w:type="dxa"/>
            <w:gridSpan w:val="2"/>
          </w:tcPr>
          <w:p w:rsidR="00A12A06" w:rsidRDefault="00A12A06" w:rsidP="00623AB8">
            <w:pPr>
              <w:jc w:val="center"/>
            </w:pPr>
            <w:r>
              <w:t>Оборудование</w:t>
            </w:r>
          </w:p>
        </w:tc>
        <w:tc>
          <w:tcPr>
            <w:tcW w:w="1701" w:type="dxa"/>
          </w:tcPr>
          <w:p w:rsidR="00A12A06" w:rsidRDefault="00A12A06" w:rsidP="00623AB8">
            <w:pPr>
              <w:jc w:val="center"/>
            </w:pPr>
          </w:p>
        </w:tc>
      </w:tr>
      <w:tr w:rsidR="00A12A06" w:rsidTr="00623AB8">
        <w:tc>
          <w:tcPr>
            <w:tcW w:w="7792" w:type="dxa"/>
            <w:gridSpan w:val="5"/>
          </w:tcPr>
          <w:p w:rsidR="00A12A06" w:rsidRDefault="00A12A06" w:rsidP="00623AB8">
            <w:pPr>
              <w:jc w:val="center"/>
              <w:rPr>
                <w:b/>
              </w:rPr>
            </w:pPr>
            <w:r>
              <w:rPr>
                <w:b/>
              </w:rPr>
              <w:t>Декабрь</w:t>
            </w:r>
          </w:p>
        </w:tc>
        <w:tc>
          <w:tcPr>
            <w:tcW w:w="1701" w:type="dxa"/>
          </w:tcPr>
          <w:p w:rsidR="00A12A06" w:rsidRDefault="00A12A06" w:rsidP="00623AB8">
            <w:pPr>
              <w:widowControl w:val="0"/>
              <w:rPr>
                <w:b/>
              </w:rPr>
            </w:pPr>
          </w:p>
        </w:tc>
      </w:tr>
      <w:tr w:rsidR="00A12A06" w:rsidTr="00623AB8">
        <w:trPr>
          <w:trHeight w:val="807"/>
        </w:trPr>
        <w:tc>
          <w:tcPr>
            <w:tcW w:w="1078" w:type="dxa"/>
            <w:vMerge w:val="restart"/>
          </w:tcPr>
          <w:p w:rsidR="00A12A06" w:rsidRDefault="00A12A06" w:rsidP="00623AB8">
            <w:pPr>
              <w:jc w:val="center"/>
            </w:pPr>
            <w:r>
              <w:t>1</w:t>
            </w:r>
          </w:p>
        </w:tc>
        <w:tc>
          <w:tcPr>
            <w:tcW w:w="1425" w:type="dxa"/>
          </w:tcPr>
          <w:p w:rsidR="00A12A06" w:rsidRDefault="00A12A06" w:rsidP="00623AB8">
            <w:pPr>
              <w:jc w:val="center"/>
            </w:pPr>
            <w:r>
              <w:t>Звук и буква Т.</w:t>
            </w:r>
          </w:p>
        </w:tc>
        <w:tc>
          <w:tcPr>
            <w:tcW w:w="3446" w:type="dxa"/>
          </w:tcPr>
          <w:p w:rsidR="00A12A06" w:rsidRDefault="00A12A06" w:rsidP="00623AB8">
            <w:pPr>
              <w:rPr>
                <w:i/>
              </w:rPr>
            </w:pPr>
            <w:r>
              <w:rPr>
                <w:i/>
              </w:rPr>
              <w:t>Коррекционно-образовательные:</w:t>
            </w:r>
          </w:p>
          <w:p w:rsidR="00A12A06" w:rsidRDefault="00A12A06" w:rsidP="00623AB8">
            <w:r>
              <w:t>-познакомить детей со звуком и буквой Т;</w:t>
            </w:r>
          </w:p>
          <w:p w:rsidR="00A12A06" w:rsidRDefault="00A12A06" w:rsidP="00623AB8">
            <w:pPr>
              <w:rPr>
                <w:i/>
              </w:rPr>
            </w:pPr>
            <w:r>
              <w:t>-научить характеризовать звук Т по акустическим и артикуляционным признакам, анализировать прямые слоги.</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w:t>
            </w:r>
          </w:p>
          <w:p w:rsidR="00A12A06" w:rsidRDefault="00A12A06" w:rsidP="00623AB8">
            <w:r>
              <w:t xml:space="preserve">-закреплять понятия: слог, слово, предложение; </w:t>
            </w:r>
          </w:p>
          <w:p w:rsidR="00A12A06" w:rsidRDefault="00A12A06" w:rsidP="00623AB8">
            <w:r>
              <w:t>-упражнять в выделении звука Т в конце и в начале слов.</w:t>
            </w:r>
          </w:p>
          <w:p w:rsidR="00A12A06" w:rsidRDefault="00A12A06" w:rsidP="00623AB8">
            <w:pPr>
              <w:rPr>
                <w:i/>
              </w:rPr>
            </w:pPr>
            <w:r>
              <w:rPr>
                <w:i/>
              </w:rPr>
              <w:t>Коррекционно-воспитательная:</w:t>
            </w:r>
          </w:p>
          <w:p w:rsidR="00A12A06" w:rsidRDefault="00A12A06" w:rsidP="00623AB8">
            <w:r>
              <w:t>-воспитывать умение внимательно слушать педагога, выполнять поставленную задачу.</w:t>
            </w:r>
          </w:p>
          <w:p w:rsidR="00A12A06" w:rsidRDefault="00A12A06" w:rsidP="00623AB8"/>
        </w:tc>
        <w:tc>
          <w:tcPr>
            <w:tcW w:w="1843" w:type="dxa"/>
            <w:gridSpan w:val="2"/>
          </w:tcPr>
          <w:p w:rsidR="00A12A06" w:rsidRDefault="00A12A06" w:rsidP="00623AB8">
            <w:r>
              <w:t>Зеркала, картинка для звукоподражания; предметные картинки, в названии которых присутствует звук Т; буква Т, цветные фишки для выкладывания звуковой схемы, слоговые схемы.</w:t>
            </w:r>
          </w:p>
        </w:tc>
        <w:tc>
          <w:tcPr>
            <w:tcW w:w="1701" w:type="dxa"/>
          </w:tcPr>
          <w:p w:rsidR="00A12A06" w:rsidRDefault="00A12A06" w:rsidP="00623AB8">
            <w:r>
              <w:t>сүзләрнең дөрес әйтелешен ныгыту: баллы, тәмле, чынаяк сүзләренең дөрес әйтелешен ныгыту.</w:t>
            </w:r>
          </w:p>
        </w:tc>
      </w:tr>
      <w:tr w:rsidR="00A12A06" w:rsidTr="00623AB8">
        <w:trPr>
          <w:trHeight w:val="806"/>
        </w:trPr>
        <w:tc>
          <w:tcPr>
            <w:tcW w:w="1078" w:type="dxa"/>
            <w:vMerge/>
          </w:tcPr>
          <w:p w:rsidR="00A12A06" w:rsidRDefault="00A12A06" w:rsidP="00623AB8">
            <w:pPr>
              <w:widowControl w:val="0"/>
            </w:pPr>
          </w:p>
        </w:tc>
        <w:tc>
          <w:tcPr>
            <w:tcW w:w="1425" w:type="dxa"/>
          </w:tcPr>
          <w:p w:rsidR="00A12A06" w:rsidRDefault="00A12A06" w:rsidP="00623AB8">
            <w:pPr>
              <w:jc w:val="center"/>
            </w:pPr>
            <w:r>
              <w:t>Ателье.</w:t>
            </w:r>
          </w:p>
        </w:tc>
        <w:tc>
          <w:tcPr>
            <w:tcW w:w="3446" w:type="dxa"/>
          </w:tcPr>
          <w:p w:rsidR="00A12A06" w:rsidRDefault="00A12A06" w:rsidP="00623AB8">
            <w:pPr>
              <w:rPr>
                <w:i/>
              </w:rPr>
            </w:pPr>
            <w:r>
              <w:rPr>
                <w:i/>
              </w:rPr>
              <w:t>Коррекционно-образовательная:</w:t>
            </w:r>
          </w:p>
          <w:p w:rsidR="00A12A06" w:rsidRDefault="00A12A06" w:rsidP="00623AB8">
            <w:r>
              <w:t>-учить детей образовывать имена прилагательные от имен существительных.</w:t>
            </w:r>
          </w:p>
          <w:p w:rsidR="00A12A06" w:rsidRDefault="00A12A06" w:rsidP="00623AB8">
            <w:pPr>
              <w:rPr>
                <w:i/>
              </w:rPr>
            </w:pPr>
            <w:r>
              <w:rPr>
                <w:i/>
              </w:rPr>
              <w:t>Коррекционно-развивающие:</w:t>
            </w:r>
          </w:p>
          <w:p w:rsidR="00A12A06" w:rsidRDefault="00A12A06" w:rsidP="00623AB8">
            <w:r>
              <w:t>-упражнять в образовании существительных с уменьшительно-ласкательным значением;</w:t>
            </w:r>
          </w:p>
          <w:p w:rsidR="00A12A06" w:rsidRDefault="00A12A06" w:rsidP="00623AB8">
            <w:r>
              <w:t>-активизировать и расширять словарь по теме;</w:t>
            </w:r>
          </w:p>
          <w:p w:rsidR="00A12A06" w:rsidRDefault="00A12A06" w:rsidP="00623AB8">
            <w:r>
              <w:t>-развивать связную речь;</w:t>
            </w:r>
          </w:p>
          <w:p w:rsidR="00A12A06" w:rsidRDefault="00A12A06" w:rsidP="00623AB8">
            <w:pPr>
              <w:rPr>
                <w:i/>
              </w:rPr>
            </w:pPr>
            <w:r>
              <w:rPr>
                <w:i/>
              </w:rPr>
              <w:t>Коррекционно-воспитательная:</w:t>
            </w:r>
          </w:p>
          <w:p w:rsidR="00A12A06" w:rsidRDefault="00A12A06" w:rsidP="00623AB8">
            <w:r>
              <w:t>-воспитывать в игровой ситуации навыки поведения в общественных местах.</w:t>
            </w:r>
          </w:p>
        </w:tc>
        <w:tc>
          <w:tcPr>
            <w:tcW w:w="1843" w:type="dxa"/>
            <w:gridSpan w:val="2"/>
          </w:tcPr>
          <w:p w:rsidR="00A12A06" w:rsidRDefault="00A12A06" w:rsidP="00623AB8">
            <w:r>
              <w:t>Предметные картинки с изображением предметов одежды, обуви и головных уборов, портного и портнихи, шляпа для «директора» ателье.</w:t>
            </w:r>
          </w:p>
        </w:tc>
        <w:tc>
          <w:tcPr>
            <w:tcW w:w="1701" w:type="dxa"/>
          </w:tcPr>
          <w:p w:rsidR="00A12A06" w:rsidRDefault="00A12A06" w:rsidP="00623AB8">
            <w:r>
              <w:t>Сүзләрнең дөрес әйтелешен ныгыту: тәлинкә, кашык чынаяк [ы] һәм [ә] авазларының дөрес әйтелешен ныгыту</w:t>
            </w:r>
          </w:p>
        </w:tc>
      </w:tr>
      <w:tr w:rsidR="00A12A06" w:rsidTr="00623AB8">
        <w:trPr>
          <w:trHeight w:val="807"/>
        </w:trPr>
        <w:tc>
          <w:tcPr>
            <w:tcW w:w="1078" w:type="dxa"/>
            <w:vMerge w:val="restart"/>
          </w:tcPr>
          <w:p w:rsidR="00A12A06" w:rsidRDefault="00A12A06" w:rsidP="00623AB8">
            <w:pPr>
              <w:jc w:val="center"/>
            </w:pPr>
            <w:r>
              <w:t>2</w:t>
            </w:r>
          </w:p>
        </w:tc>
        <w:tc>
          <w:tcPr>
            <w:tcW w:w="1425" w:type="dxa"/>
          </w:tcPr>
          <w:p w:rsidR="00A12A06" w:rsidRDefault="00A12A06" w:rsidP="00623AB8">
            <w:pPr>
              <w:jc w:val="center"/>
            </w:pPr>
            <w:r>
              <w:t>Звук Ть. Буква Т.</w:t>
            </w:r>
          </w:p>
        </w:tc>
        <w:tc>
          <w:tcPr>
            <w:tcW w:w="3446" w:type="dxa"/>
          </w:tcPr>
          <w:p w:rsidR="00A12A06" w:rsidRDefault="00A12A06" w:rsidP="00623AB8">
            <w:pPr>
              <w:rPr>
                <w:i/>
              </w:rPr>
            </w:pPr>
            <w:r>
              <w:rPr>
                <w:i/>
              </w:rPr>
              <w:t>Коррекционно-образовательные:</w:t>
            </w:r>
          </w:p>
          <w:p w:rsidR="00A12A06" w:rsidRDefault="00A12A06" w:rsidP="00623AB8">
            <w:r>
              <w:t>-познакомить детей со звуком Ть и его характеристикой;</w:t>
            </w:r>
          </w:p>
          <w:p w:rsidR="00A12A06" w:rsidRDefault="00A12A06" w:rsidP="00623AB8">
            <w:pPr>
              <w:rPr>
                <w:i/>
              </w:rPr>
            </w:pPr>
            <w:r>
              <w:t>-познакомить с понятием «согласный мягкий звук».</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w:t>
            </w:r>
          </w:p>
          <w:p w:rsidR="00A12A06" w:rsidRDefault="00A12A06" w:rsidP="00623AB8">
            <w:r>
              <w:t xml:space="preserve">-упражнять в звуковом анализе слогов; </w:t>
            </w:r>
          </w:p>
          <w:p w:rsidR="00A12A06" w:rsidRDefault="00A12A06" w:rsidP="00623AB8">
            <w:r>
              <w:t>-упражнять в делении слов на слоги;</w:t>
            </w:r>
          </w:p>
          <w:p w:rsidR="00A12A06" w:rsidRDefault="00A12A06" w:rsidP="00623AB8">
            <w:r>
              <w:t>-упражнять в определении места звука в слове.</w:t>
            </w:r>
          </w:p>
          <w:p w:rsidR="00A12A06" w:rsidRDefault="00A12A06" w:rsidP="00623AB8">
            <w:pPr>
              <w:rPr>
                <w:i/>
              </w:rPr>
            </w:pPr>
            <w:r>
              <w:rPr>
                <w:i/>
              </w:rPr>
              <w:t>Коррекционно-воспитательная:</w:t>
            </w:r>
          </w:p>
          <w:p w:rsidR="00A12A06" w:rsidRDefault="00A12A06" w:rsidP="00623AB8">
            <w:r>
              <w:t>-формировать навык контроля над правильным произношением поставленных звуков.</w:t>
            </w:r>
          </w:p>
          <w:p w:rsidR="00A12A06" w:rsidRDefault="00A12A06" w:rsidP="00623AB8"/>
        </w:tc>
        <w:tc>
          <w:tcPr>
            <w:tcW w:w="1843" w:type="dxa"/>
            <w:gridSpan w:val="2"/>
          </w:tcPr>
          <w:p w:rsidR="00A12A06" w:rsidRDefault="00A12A06" w:rsidP="00623AB8">
            <w:r>
              <w:t>Зеркала, картинка для звукоподражания; предметные картинки, в названии которых присутствует звук Ть; буква Т, цветные фишки для выкладывания звуковой схемы, слоговые схемы.</w:t>
            </w:r>
          </w:p>
        </w:tc>
        <w:tc>
          <w:tcPr>
            <w:tcW w:w="1701" w:type="dxa"/>
          </w:tcPr>
          <w:p w:rsidR="00A12A06" w:rsidRDefault="00A12A06" w:rsidP="00623AB8">
            <w:r>
              <w:t>Сүзләрнең дөрес өйтелешен ныгыту: күлмәк, чалбар, ки, сал, йокла татар теленә хас булган авазларны дөрес әйтергә өйрәтүне дәвам итү [ү] һәм [ә]</w:t>
            </w:r>
          </w:p>
        </w:tc>
      </w:tr>
      <w:tr w:rsidR="00A12A06" w:rsidTr="00623AB8">
        <w:trPr>
          <w:trHeight w:val="806"/>
        </w:trPr>
        <w:tc>
          <w:tcPr>
            <w:tcW w:w="1078" w:type="dxa"/>
            <w:vMerge/>
          </w:tcPr>
          <w:p w:rsidR="00A12A06" w:rsidRDefault="00A12A06" w:rsidP="00623AB8">
            <w:pPr>
              <w:widowControl w:val="0"/>
            </w:pPr>
          </w:p>
        </w:tc>
        <w:tc>
          <w:tcPr>
            <w:tcW w:w="1425" w:type="dxa"/>
          </w:tcPr>
          <w:p w:rsidR="00A12A06" w:rsidRDefault="00A12A06" w:rsidP="00623AB8">
            <w:pPr>
              <w:jc w:val="center"/>
            </w:pPr>
            <w:r>
              <w:t>Зима. Зимние забавы.</w:t>
            </w:r>
          </w:p>
        </w:tc>
        <w:tc>
          <w:tcPr>
            <w:tcW w:w="3446" w:type="dxa"/>
          </w:tcPr>
          <w:p w:rsidR="00A12A06" w:rsidRDefault="00A12A06" w:rsidP="00623AB8">
            <w:pPr>
              <w:rPr>
                <w:i/>
              </w:rPr>
            </w:pPr>
            <w:r>
              <w:rPr>
                <w:i/>
              </w:rPr>
              <w:t>Коррекционно-образовательная:</w:t>
            </w:r>
          </w:p>
          <w:p w:rsidR="00A12A06" w:rsidRDefault="00A12A06" w:rsidP="00623AB8">
            <w:r>
              <w:t>-учить детей подбирать однокоренные слова;</w:t>
            </w:r>
          </w:p>
          <w:p w:rsidR="00A12A06" w:rsidRDefault="00A12A06" w:rsidP="00623AB8">
            <w:r>
              <w:t>-образовывать глаголы прошедшего времени</w:t>
            </w:r>
          </w:p>
          <w:p w:rsidR="00A12A06" w:rsidRDefault="00A12A06" w:rsidP="00623AB8">
            <w:pPr>
              <w:rPr>
                <w:i/>
              </w:rPr>
            </w:pPr>
            <w:r>
              <w:rPr>
                <w:i/>
              </w:rPr>
              <w:t>Коррекционно-развивающие:</w:t>
            </w:r>
          </w:p>
          <w:p w:rsidR="00A12A06" w:rsidRDefault="00A12A06" w:rsidP="00623AB8">
            <w:r>
              <w:t>-расширять и активизировать словарь по теме;</w:t>
            </w:r>
          </w:p>
          <w:p w:rsidR="00A12A06" w:rsidRDefault="00A12A06" w:rsidP="00623AB8">
            <w:r>
              <w:t>-развивать логическое мышление, внимание;</w:t>
            </w:r>
          </w:p>
          <w:p w:rsidR="00A12A06" w:rsidRDefault="00A12A06" w:rsidP="00623AB8">
            <w:r>
              <w:t>-развивать умение подбирать имена существительные к глаголам;</w:t>
            </w:r>
          </w:p>
          <w:p w:rsidR="00A12A06" w:rsidRDefault="00A12A06" w:rsidP="00623AB8">
            <w:r>
              <w:t>-закреплять правильное употребление предлогов.</w:t>
            </w:r>
          </w:p>
          <w:p w:rsidR="00A12A06" w:rsidRDefault="00A12A06" w:rsidP="00623AB8">
            <w:pPr>
              <w:rPr>
                <w:i/>
              </w:rPr>
            </w:pPr>
            <w:r>
              <w:rPr>
                <w:i/>
              </w:rPr>
              <w:t>Коррекционно-воспитательная:</w:t>
            </w:r>
          </w:p>
          <w:p w:rsidR="00A12A06" w:rsidRDefault="00A12A06" w:rsidP="00623AB8">
            <w:pPr>
              <w:rPr>
                <w:i/>
              </w:rPr>
            </w:pPr>
            <w:r>
              <w:t>-воспитывать интерес к изменениям, происходящим в природе в зимний период.</w:t>
            </w:r>
          </w:p>
        </w:tc>
        <w:tc>
          <w:tcPr>
            <w:tcW w:w="1843" w:type="dxa"/>
            <w:gridSpan w:val="2"/>
          </w:tcPr>
          <w:p w:rsidR="00A12A06" w:rsidRDefault="00A12A06" w:rsidP="00623AB8">
            <w:r>
              <w:t>Сюжетная картина с изображением зимы, предметные картинки с изображением снеговика, снегиря, снежинки, снежного кома, Снегурочки , снегопада, небольшая искусственная елочка.</w:t>
            </w:r>
          </w:p>
        </w:tc>
        <w:tc>
          <w:tcPr>
            <w:tcW w:w="1701" w:type="dxa"/>
          </w:tcPr>
          <w:p w:rsidR="00A12A06" w:rsidRDefault="00A12A06" w:rsidP="00623AB8">
            <w:r>
              <w:t>Сүзләрнең дөрес өйтелешен ныгыту: күлмәк, чалбар, ки, сал, йокла татар теленә хас булган авазларны дөрес әйтергә өйрәтүне дәвам итү [ү] һәм [ә]</w:t>
            </w:r>
          </w:p>
        </w:tc>
      </w:tr>
      <w:tr w:rsidR="00A12A06" w:rsidTr="00623AB8">
        <w:trPr>
          <w:trHeight w:val="2955"/>
        </w:trPr>
        <w:tc>
          <w:tcPr>
            <w:tcW w:w="1078" w:type="dxa"/>
            <w:vMerge w:val="restart"/>
          </w:tcPr>
          <w:p w:rsidR="00A12A06" w:rsidRDefault="00A12A06" w:rsidP="00623AB8">
            <w:pPr>
              <w:jc w:val="center"/>
            </w:pPr>
            <w:r>
              <w:t>3</w:t>
            </w:r>
          </w:p>
        </w:tc>
        <w:tc>
          <w:tcPr>
            <w:tcW w:w="1425" w:type="dxa"/>
          </w:tcPr>
          <w:p w:rsidR="00A12A06" w:rsidRDefault="00A12A06" w:rsidP="00623AB8">
            <w:r>
              <w:t>Звук и буква К</w:t>
            </w:r>
          </w:p>
        </w:tc>
        <w:tc>
          <w:tcPr>
            <w:tcW w:w="3446" w:type="dxa"/>
          </w:tcPr>
          <w:p w:rsidR="00A12A06" w:rsidRDefault="00A12A06" w:rsidP="00623AB8">
            <w:pPr>
              <w:rPr>
                <w:i/>
              </w:rPr>
            </w:pPr>
            <w:r>
              <w:rPr>
                <w:i/>
              </w:rPr>
              <w:t>Коррекционно-образовательные:</w:t>
            </w:r>
          </w:p>
          <w:p w:rsidR="00A12A06" w:rsidRDefault="00A12A06" w:rsidP="00623AB8">
            <w:pPr>
              <w:rPr>
                <w:i/>
              </w:rPr>
            </w:pPr>
            <w:r>
              <w:t>-познакомить детей со звуком К и способом его характеристики по акустическим и артикуляционным признакам</w:t>
            </w:r>
            <w:r>
              <w:rPr>
                <w:i/>
              </w:rPr>
              <w:t>;</w:t>
            </w:r>
          </w:p>
          <w:p w:rsidR="00A12A06" w:rsidRDefault="00A12A06" w:rsidP="00623AB8">
            <w:r>
              <w:rPr>
                <w:i/>
              </w:rPr>
              <w:t xml:space="preserve">- </w:t>
            </w:r>
            <w:r>
              <w:t>познакомить с буквой К.</w:t>
            </w:r>
          </w:p>
          <w:p w:rsidR="00A12A06" w:rsidRDefault="00A12A06" w:rsidP="00623AB8">
            <w:pPr>
              <w:rPr>
                <w:i/>
              </w:rPr>
            </w:pPr>
            <w:r>
              <w:rPr>
                <w:i/>
              </w:rPr>
              <w:t>Коррекционно-развивающие:</w:t>
            </w:r>
          </w:p>
          <w:p w:rsidR="00A12A06" w:rsidRDefault="00A12A06" w:rsidP="00623AB8">
            <w:r>
              <w:t>-закреплять у детей понятия: гласный, согласный твердый звуки;</w:t>
            </w:r>
          </w:p>
          <w:p w:rsidR="00A12A06" w:rsidRDefault="00A12A06" w:rsidP="00623AB8">
            <w:r>
              <w:t>-упражнять в определении места звука в словах;</w:t>
            </w:r>
          </w:p>
          <w:p w:rsidR="00A12A06" w:rsidRDefault="00A12A06" w:rsidP="00623AB8">
            <w:r>
              <w:t>-упражнять в звуковом анализе слогов с выкладыванием схемы.</w:t>
            </w:r>
          </w:p>
          <w:p w:rsidR="00A12A06" w:rsidRDefault="00A12A06" w:rsidP="00623AB8">
            <w:pPr>
              <w:rPr>
                <w:i/>
              </w:rPr>
            </w:pPr>
            <w:r>
              <w:rPr>
                <w:i/>
              </w:rPr>
              <w:t>Коррекционно-воспитательная:</w:t>
            </w:r>
          </w:p>
          <w:p w:rsidR="00A12A06" w:rsidRDefault="00A12A06" w:rsidP="00623AB8">
            <w:r>
              <w:t>-воспитывать у детей умение выслушивать вопрос до конца и давать ответ полным предложением.</w:t>
            </w:r>
          </w:p>
          <w:p w:rsidR="00A12A06" w:rsidRDefault="00A12A06" w:rsidP="00623AB8"/>
        </w:tc>
        <w:tc>
          <w:tcPr>
            <w:tcW w:w="1843" w:type="dxa"/>
            <w:gridSpan w:val="2"/>
          </w:tcPr>
          <w:p w:rsidR="00A12A06" w:rsidRDefault="00A12A06" w:rsidP="00623AB8">
            <w:r>
              <w:t>Зеркала, картинка для звукоподражания; предметные картинки, в названии которых присутствует звук К; буква К, цветные фишки для выкладывания звуковой схемы, слоговые схемы.</w:t>
            </w:r>
          </w:p>
        </w:tc>
        <w:tc>
          <w:tcPr>
            <w:tcW w:w="1701" w:type="dxa"/>
          </w:tcPr>
          <w:p w:rsidR="00A12A06" w:rsidRDefault="00A12A06" w:rsidP="00623AB8">
            <w:r>
              <w:t>Сүзләрнең дөрес әйтелешен ныгыту: күлмәк, чалбар, ки, сал, нәрсә кирәк? [ү] авазының дөрес әйтелешен ныгыту.</w:t>
            </w:r>
          </w:p>
        </w:tc>
      </w:tr>
      <w:tr w:rsidR="00A12A06" w:rsidTr="00623AB8">
        <w:trPr>
          <w:trHeight w:val="1260"/>
        </w:trPr>
        <w:tc>
          <w:tcPr>
            <w:tcW w:w="1078" w:type="dxa"/>
            <w:vMerge/>
          </w:tcPr>
          <w:p w:rsidR="00A12A06" w:rsidRDefault="00A12A06" w:rsidP="00623AB8">
            <w:pPr>
              <w:widowControl w:val="0"/>
            </w:pPr>
          </w:p>
        </w:tc>
        <w:tc>
          <w:tcPr>
            <w:tcW w:w="1425" w:type="dxa"/>
          </w:tcPr>
          <w:p w:rsidR="00A12A06" w:rsidRDefault="00A12A06" w:rsidP="00623AB8">
            <w:r>
              <w:t>Мебель. Части мебели.</w:t>
            </w:r>
          </w:p>
        </w:tc>
        <w:tc>
          <w:tcPr>
            <w:tcW w:w="3446" w:type="dxa"/>
          </w:tcPr>
          <w:p w:rsidR="00A12A06" w:rsidRDefault="00A12A06" w:rsidP="00623AB8">
            <w:pPr>
              <w:rPr>
                <w:i/>
              </w:rPr>
            </w:pPr>
            <w:r>
              <w:rPr>
                <w:i/>
              </w:rPr>
              <w:t>Коррекционно-образовательная:</w:t>
            </w:r>
          </w:p>
          <w:p w:rsidR="00A12A06" w:rsidRDefault="00A12A06" w:rsidP="00623AB8">
            <w:pPr>
              <w:rPr>
                <w:i/>
              </w:rPr>
            </w:pPr>
            <w:r>
              <w:t>-учить детей подбирать глаголы к именам существительным, подбирать антонимы.</w:t>
            </w:r>
          </w:p>
          <w:p w:rsidR="00A12A06" w:rsidRDefault="00A12A06" w:rsidP="00623AB8">
            <w:pPr>
              <w:rPr>
                <w:i/>
              </w:rPr>
            </w:pPr>
            <w:r>
              <w:rPr>
                <w:i/>
              </w:rPr>
              <w:t>Коррекционно-развивающие:</w:t>
            </w:r>
          </w:p>
          <w:p w:rsidR="00A12A06" w:rsidRDefault="00A12A06" w:rsidP="00623AB8">
            <w:r>
              <w:t>-упражнять детей в назывании частей мебели;</w:t>
            </w:r>
          </w:p>
          <w:p w:rsidR="00A12A06" w:rsidRDefault="00A12A06" w:rsidP="00623AB8">
            <w:r>
              <w:t>-закреплять навык правильного употребления имен существительных в форме множественного числа родительного падежа;</w:t>
            </w:r>
          </w:p>
          <w:p w:rsidR="00A12A06" w:rsidRDefault="00A12A06" w:rsidP="00623AB8">
            <w:r>
              <w:t>-расширять и активизировать словарь по теме.</w:t>
            </w:r>
          </w:p>
          <w:p w:rsidR="00A12A06" w:rsidRDefault="00A12A06" w:rsidP="00623AB8">
            <w:pPr>
              <w:rPr>
                <w:i/>
              </w:rPr>
            </w:pPr>
            <w:r>
              <w:rPr>
                <w:i/>
              </w:rPr>
              <w:t>Коррекционно-воспитательная:</w:t>
            </w:r>
          </w:p>
          <w:p w:rsidR="00A12A06" w:rsidRDefault="00A12A06" w:rsidP="00623AB8">
            <w:r>
              <w:t>-воспитывать у детей интерес и уважение к труду.</w:t>
            </w:r>
          </w:p>
          <w:p w:rsidR="00A12A06" w:rsidRDefault="00A12A06" w:rsidP="00623AB8">
            <w:pPr>
              <w:rPr>
                <w:i/>
              </w:rPr>
            </w:pPr>
          </w:p>
        </w:tc>
        <w:tc>
          <w:tcPr>
            <w:tcW w:w="1843" w:type="dxa"/>
            <w:gridSpan w:val="2"/>
          </w:tcPr>
          <w:p w:rsidR="00A12A06" w:rsidRDefault="00A12A06" w:rsidP="00623AB8">
            <w:r>
              <w:t>Сюжетные картинки с изображениями комнат , различной мебели (кухонной, для спальни, для прихожей, для гостиной, для детской).</w:t>
            </w:r>
          </w:p>
        </w:tc>
        <w:tc>
          <w:tcPr>
            <w:tcW w:w="1701" w:type="dxa"/>
          </w:tcPr>
          <w:p w:rsidR="00A12A06" w:rsidRDefault="00A12A06" w:rsidP="00623AB8">
            <w:r>
              <w:t>Күлмәк, чалбар сүзенең дөрес әйтелешен ныгыту. [ү] һәм [ә] авазларының дөрес әйтелешен ныгыту</w:t>
            </w:r>
          </w:p>
        </w:tc>
      </w:tr>
      <w:tr w:rsidR="00A12A06" w:rsidTr="00623AB8">
        <w:trPr>
          <w:trHeight w:val="2415"/>
        </w:trPr>
        <w:tc>
          <w:tcPr>
            <w:tcW w:w="1078" w:type="dxa"/>
            <w:vMerge w:val="restart"/>
          </w:tcPr>
          <w:p w:rsidR="00A12A06" w:rsidRDefault="00A12A06" w:rsidP="00623AB8">
            <w:pPr>
              <w:jc w:val="center"/>
            </w:pPr>
            <w:r>
              <w:t>4</w:t>
            </w:r>
          </w:p>
        </w:tc>
        <w:tc>
          <w:tcPr>
            <w:tcW w:w="1425" w:type="dxa"/>
          </w:tcPr>
          <w:p w:rsidR="00A12A06" w:rsidRDefault="00A12A06" w:rsidP="00623AB8">
            <w:r>
              <w:t>Звук Кь. Буква К.</w:t>
            </w:r>
          </w:p>
        </w:tc>
        <w:tc>
          <w:tcPr>
            <w:tcW w:w="3446" w:type="dxa"/>
          </w:tcPr>
          <w:p w:rsidR="00A12A06" w:rsidRDefault="00A12A06" w:rsidP="00623AB8">
            <w:pPr>
              <w:rPr>
                <w:i/>
              </w:rPr>
            </w:pPr>
            <w:r>
              <w:rPr>
                <w:i/>
              </w:rPr>
              <w:t>Коррекционно-образовательная:</w:t>
            </w:r>
          </w:p>
          <w:p w:rsidR="00A12A06" w:rsidRDefault="00A12A06" w:rsidP="00623AB8">
            <w:r>
              <w:t>-познакомить детей со звуком Кь и способом его характеристики по артикуляционным и акустическим признакам.</w:t>
            </w:r>
          </w:p>
          <w:p w:rsidR="00A12A06" w:rsidRDefault="00A12A06" w:rsidP="00623AB8">
            <w:pPr>
              <w:rPr>
                <w:i/>
              </w:rPr>
            </w:pPr>
            <w:r>
              <w:rPr>
                <w:i/>
              </w:rPr>
              <w:t>Коррекционно-развивающие:</w:t>
            </w:r>
          </w:p>
          <w:p w:rsidR="00A12A06" w:rsidRDefault="00A12A06" w:rsidP="00623AB8">
            <w:r>
              <w:t>-упражнять детей в делении слов на слоги;</w:t>
            </w:r>
          </w:p>
          <w:p w:rsidR="00A12A06" w:rsidRDefault="00A12A06" w:rsidP="00623AB8">
            <w:r>
              <w:t>-учить определять место звука в словах;</w:t>
            </w:r>
          </w:p>
          <w:p w:rsidR="00A12A06" w:rsidRDefault="00A12A06" w:rsidP="00623AB8">
            <w:r>
              <w:t>-упражнять в звуковом анализе прямых и обратных слогов;</w:t>
            </w:r>
          </w:p>
          <w:p w:rsidR="00A12A06" w:rsidRDefault="00A12A06" w:rsidP="00623AB8">
            <w:r>
              <w:t>-развивать умение составлять предложения и анализировать их.</w:t>
            </w:r>
          </w:p>
          <w:p w:rsidR="00A12A06" w:rsidRDefault="00A12A06" w:rsidP="00623AB8">
            <w:pPr>
              <w:rPr>
                <w:i/>
              </w:rPr>
            </w:pPr>
            <w:r>
              <w:rPr>
                <w:i/>
              </w:rPr>
              <w:t>Коррекционно-воспитательная:</w:t>
            </w:r>
          </w:p>
          <w:p w:rsidR="00A12A06" w:rsidRDefault="00A12A06" w:rsidP="00623AB8">
            <w:r>
              <w:t>-воспитывать умение выслушивать ответы своих товарищей.</w:t>
            </w:r>
          </w:p>
        </w:tc>
        <w:tc>
          <w:tcPr>
            <w:tcW w:w="1843" w:type="dxa"/>
            <w:gridSpan w:val="2"/>
          </w:tcPr>
          <w:p w:rsidR="00A12A06" w:rsidRDefault="00A12A06" w:rsidP="00623AB8">
            <w:r>
              <w:t>Зеркала, картинка для звукоподражания; предметные картинки, в названии которых присутствует звук Кь; буква К, цветные фишки для выкладывания звуковой схемы, слоговые схемы.</w:t>
            </w:r>
          </w:p>
        </w:tc>
        <w:tc>
          <w:tcPr>
            <w:tcW w:w="1701" w:type="dxa"/>
          </w:tcPr>
          <w:p w:rsidR="00A12A06" w:rsidRDefault="00A12A06" w:rsidP="00623AB8">
            <w:r>
              <w:t>Сүзләрнең дөрес әйтелешен ныгыту: тәлинкә, кашык чынаяк [ч] һәм [ә] авазларының дөрес әйтелешен ныгыту</w:t>
            </w:r>
          </w:p>
        </w:tc>
      </w:tr>
      <w:tr w:rsidR="00A12A06" w:rsidTr="00623AB8">
        <w:trPr>
          <w:trHeight w:val="1182"/>
        </w:trPr>
        <w:tc>
          <w:tcPr>
            <w:tcW w:w="1078" w:type="dxa"/>
            <w:vMerge/>
          </w:tcPr>
          <w:p w:rsidR="00A12A06" w:rsidRDefault="00A12A06" w:rsidP="00623AB8">
            <w:pPr>
              <w:widowControl w:val="0"/>
            </w:pPr>
          </w:p>
        </w:tc>
        <w:tc>
          <w:tcPr>
            <w:tcW w:w="1425" w:type="dxa"/>
          </w:tcPr>
          <w:p w:rsidR="00A12A06" w:rsidRDefault="00A12A06" w:rsidP="00623AB8">
            <w:r>
              <w:t>Семья.</w:t>
            </w:r>
          </w:p>
        </w:tc>
        <w:tc>
          <w:tcPr>
            <w:tcW w:w="3446" w:type="dxa"/>
          </w:tcPr>
          <w:p w:rsidR="00A12A06" w:rsidRDefault="00A12A06" w:rsidP="00623AB8">
            <w:pPr>
              <w:rPr>
                <w:i/>
              </w:rPr>
            </w:pPr>
            <w:r>
              <w:rPr>
                <w:i/>
              </w:rPr>
              <w:t>Коррекционно-образовательная:</w:t>
            </w:r>
          </w:p>
          <w:p w:rsidR="00A12A06" w:rsidRDefault="00A12A06" w:rsidP="00623AB8">
            <w:r>
              <w:t>-учить детей подбирать антонимы.</w:t>
            </w:r>
          </w:p>
          <w:p w:rsidR="00A12A06" w:rsidRDefault="00A12A06" w:rsidP="00623AB8">
            <w:pPr>
              <w:rPr>
                <w:i/>
              </w:rPr>
            </w:pPr>
            <w:r>
              <w:rPr>
                <w:i/>
              </w:rPr>
              <w:t>Коррекционно-развивающие:</w:t>
            </w:r>
          </w:p>
          <w:p w:rsidR="00A12A06" w:rsidRDefault="00A12A06" w:rsidP="00623AB8">
            <w:r>
              <w:t>-закреплять у детей умение согласовывать имена прилагательные с именами существительными в роде и числе;</w:t>
            </w:r>
          </w:p>
          <w:p w:rsidR="00A12A06" w:rsidRDefault="00A12A06" w:rsidP="00623AB8">
            <w:r>
              <w:t>-закреплять знания о родственных связях слов;</w:t>
            </w:r>
          </w:p>
          <w:p w:rsidR="00A12A06" w:rsidRDefault="00A12A06" w:rsidP="00623AB8">
            <w:r>
              <w:t>-развивать понимание логико-грамматических конструкций;</w:t>
            </w:r>
          </w:p>
          <w:p w:rsidR="00A12A06" w:rsidRDefault="00A12A06" w:rsidP="00623AB8">
            <w:r>
              <w:t>-учить образовывать существительные с уменьшительно – ласкательными суффиксами.</w:t>
            </w:r>
          </w:p>
          <w:p w:rsidR="00A12A06" w:rsidRDefault="00A12A06" w:rsidP="00623AB8">
            <w:pPr>
              <w:rPr>
                <w:i/>
              </w:rPr>
            </w:pPr>
            <w:r>
              <w:rPr>
                <w:i/>
              </w:rPr>
              <w:t>Коррекционно-воспитательная:</w:t>
            </w:r>
          </w:p>
          <w:p w:rsidR="00A12A06" w:rsidRDefault="00A12A06" w:rsidP="00623AB8">
            <w:pPr>
              <w:rPr>
                <w:i/>
              </w:rPr>
            </w:pPr>
            <w:r>
              <w:t>-воспитывать у детей любовь и уважение к членам своей семьи, желание высказывать свои чувства близким</w:t>
            </w:r>
          </w:p>
        </w:tc>
        <w:tc>
          <w:tcPr>
            <w:tcW w:w="1843" w:type="dxa"/>
            <w:gridSpan w:val="2"/>
          </w:tcPr>
          <w:p w:rsidR="00A12A06" w:rsidRDefault="00A12A06" w:rsidP="00623AB8"/>
        </w:tc>
        <w:tc>
          <w:tcPr>
            <w:tcW w:w="1701" w:type="dxa"/>
          </w:tcPr>
          <w:p w:rsidR="00A12A06" w:rsidRDefault="00A12A06" w:rsidP="00623AB8">
            <w:r>
              <w:t>Сүзләрнең дөрес әйтелешен ныгыту: бабай, әби, әти, әни, кыз, малай.</w:t>
            </w:r>
          </w:p>
        </w:tc>
      </w:tr>
      <w:tr w:rsidR="00A12A06" w:rsidTr="00623AB8">
        <w:trPr>
          <w:trHeight w:val="1343"/>
        </w:trPr>
        <w:tc>
          <w:tcPr>
            <w:tcW w:w="1078" w:type="dxa"/>
            <w:vMerge w:val="restart"/>
          </w:tcPr>
          <w:p w:rsidR="00A12A06" w:rsidRDefault="00A12A06" w:rsidP="00623AB8">
            <w:pPr>
              <w:jc w:val="center"/>
            </w:pPr>
            <w:r>
              <w:t>5</w:t>
            </w:r>
          </w:p>
        </w:tc>
        <w:tc>
          <w:tcPr>
            <w:tcW w:w="1425" w:type="dxa"/>
          </w:tcPr>
          <w:p w:rsidR="00A12A06" w:rsidRDefault="00A12A06" w:rsidP="00623AB8">
            <w:r>
              <w:t>Звуки К-Кь.</w:t>
            </w:r>
          </w:p>
          <w:p w:rsidR="00A12A06" w:rsidRDefault="00A12A06" w:rsidP="00623AB8">
            <w:r>
              <w:t>Буква К.</w:t>
            </w:r>
          </w:p>
        </w:tc>
        <w:tc>
          <w:tcPr>
            <w:tcW w:w="3446" w:type="dxa"/>
          </w:tcPr>
          <w:p w:rsidR="00A12A06" w:rsidRDefault="00A12A06" w:rsidP="00623AB8">
            <w:pPr>
              <w:rPr>
                <w:i/>
              </w:rPr>
            </w:pPr>
            <w:r>
              <w:rPr>
                <w:i/>
              </w:rPr>
              <w:t>Коррекционно-образовательная:</w:t>
            </w:r>
          </w:p>
          <w:p w:rsidR="00A12A06" w:rsidRDefault="00A12A06" w:rsidP="00623AB8">
            <w:r>
              <w:t>-познакомить детей различать звуки К - Кь по артикуляционным и акустическим признакам.</w:t>
            </w:r>
          </w:p>
          <w:p w:rsidR="00A12A06" w:rsidRDefault="00A12A06" w:rsidP="00623AB8">
            <w:pPr>
              <w:rPr>
                <w:i/>
              </w:rPr>
            </w:pPr>
            <w:r>
              <w:rPr>
                <w:i/>
              </w:rPr>
              <w:t>Коррекционно-развивающие:</w:t>
            </w:r>
          </w:p>
          <w:p w:rsidR="00A12A06" w:rsidRDefault="00A12A06" w:rsidP="00623AB8">
            <w:r>
              <w:t>-упражнять детей в делении слов на слоги;</w:t>
            </w:r>
          </w:p>
          <w:p w:rsidR="00A12A06" w:rsidRDefault="00A12A06" w:rsidP="00623AB8">
            <w:r>
              <w:t>-развивать дыхание, голос и мимическую мускулатуру лица;</w:t>
            </w:r>
          </w:p>
          <w:p w:rsidR="00A12A06" w:rsidRDefault="00A12A06" w:rsidP="00623AB8">
            <w:r>
              <w:t>-упражнять в выделении звуков из слов.</w:t>
            </w:r>
          </w:p>
          <w:p w:rsidR="00A12A06" w:rsidRDefault="00A12A06" w:rsidP="00623AB8">
            <w:pPr>
              <w:rPr>
                <w:i/>
              </w:rPr>
            </w:pPr>
            <w:r>
              <w:rPr>
                <w:i/>
              </w:rPr>
              <w:t>Коррекционно-воспитательная:</w:t>
            </w:r>
          </w:p>
          <w:p w:rsidR="00A12A06" w:rsidRDefault="00A12A06" w:rsidP="00623AB8">
            <w:r>
              <w:t>-воспитывать у детей самоконтроль за вновь поставленными звуками.</w:t>
            </w:r>
          </w:p>
        </w:tc>
        <w:tc>
          <w:tcPr>
            <w:tcW w:w="1843" w:type="dxa"/>
            <w:gridSpan w:val="2"/>
          </w:tcPr>
          <w:p w:rsidR="00A12A06" w:rsidRDefault="00A12A06" w:rsidP="00623AB8">
            <w:r>
              <w:t>Зеркала, картинки для звукоподражания; предметные картинки, в названии которых присутствуют звуки К и Кь; буква К, фишки для выкладывания звуковых схем.</w:t>
            </w:r>
          </w:p>
        </w:tc>
        <w:tc>
          <w:tcPr>
            <w:tcW w:w="1701" w:type="dxa"/>
          </w:tcPr>
          <w:p w:rsidR="00A12A06" w:rsidRDefault="00A12A06" w:rsidP="00623AB8">
            <w:r>
              <w:t>Сүзләрнең дөрес әйтелешен ныгыту: күегүләр аша авазларны дөрес әйтергә өйрәтү эшен дәвам итү: [к], [к,].</w:t>
            </w:r>
          </w:p>
        </w:tc>
      </w:tr>
      <w:tr w:rsidR="00A12A06" w:rsidTr="00623AB8">
        <w:trPr>
          <w:trHeight w:val="1613"/>
        </w:trPr>
        <w:tc>
          <w:tcPr>
            <w:tcW w:w="1078" w:type="dxa"/>
            <w:vMerge/>
          </w:tcPr>
          <w:p w:rsidR="00A12A06" w:rsidRDefault="00A12A06" w:rsidP="00623AB8">
            <w:pPr>
              <w:widowControl w:val="0"/>
            </w:pPr>
          </w:p>
        </w:tc>
        <w:tc>
          <w:tcPr>
            <w:tcW w:w="1425" w:type="dxa"/>
          </w:tcPr>
          <w:p w:rsidR="00A12A06" w:rsidRDefault="00A12A06" w:rsidP="00623AB8">
            <w:r>
              <w:t>Новогодний праздник</w:t>
            </w:r>
          </w:p>
        </w:tc>
        <w:tc>
          <w:tcPr>
            <w:tcW w:w="3446" w:type="dxa"/>
          </w:tcPr>
          <w:p w:rsidR="00A12A06" w:rsidRDefault="00A12A06" w:rsidP="00623AB8">
            <w:pPr>
              <w:rPr>
                <w:i/>
              </w:rPr>
            </w:pPr>
            <w:r>
              <w:rPr>
                <w:i/>
              </w:rPr>
              <w:t>Коррекционно-образовательная:</w:t>
            </w:r>
          </w:p>
          <w:p w:rsidR="00A12A06" w:rsidRDefault="00A12A06" w:rsidP="00623AB8">
            <w:r>
              <w:t xml:space="preserve">-учить детей употреблять предлог </w:t>
            </w:r>
            <w:r>
              <w:rPr>
                <w:i/>
              </w:rPr>
              <w:t>без</w:t>
            </w:r>
            <w:r>
              <w:t xml:space="preserve"> и имена существительные в различных падежах.</w:t>
            </w:r>
          </w:p>
          <w:p w:rsidR="00A12A06" w:rsidRDefault="00A12A06" w:rsidP="00623AB8">
            <w:pPr>
              <w:rPr>
                <w:i/>
              </w:rPr>
            </w:pPr>
            <w:r>
              <w:rPr>
                <w:i/>
              </w:rPr>
              <w:t>Коррекционно-развивающие:</w:t>
            </w:r>
          </w:p>
          <w:p w:rsidR="00A12A06" w:rsidRDefault="00A12A06" w:rsidP="00623AB8">
            <w:r>
              <w:t>-закреплять у детей умение подбирать прилагательные к существительным по теме;</w:t>
            </w:r>
          </w:p>
          <w:p w:rsidR="00A12A06" w:rsidRDefault="00A12A06" w:rsidP="00623AB8">
            <w:r>
              <w:t>-учить составлять простые предложения;</w:t>
            </w:r>
          </w:p>
          <w:p w:rsidR="00A12A06" w:rsidRDefault="00A12A06" w:rsidP="00623AB8">
            <w:r>
              <w:t>-расширять и активизировать словарь по теме;</w:t>
            </w:r>
          </w:p>
          <w:p w:rsidR="00A12A06" w:rsidRDefault="00A12A06" w:rsidP="00623AB8">
            <w:pPr>
              <w:rPr>
                <w:i/>
              </w:rPr>
            </w:pPr>
            <w:r>
              <w:rPr>
                <w:i/>
              </w:rPr>
              <w:t>Коррекционно-воспитательная:</w:t>
            </w:r>
          </w:p>
          <w:p w:rsidR="00A12A06" w:rsidRDefault="00A12A06" w:rsidP="00623AB8">
            <w:pPr>
              <w:rPr>
                <w:i/>
              </w:rPr>
            </w:pPr>
            <w:r>
              <w:t>-воспитывать у детей эстетическое восприятие, доброжелательное и внимательное отношение к людям, которые находятся рядом.</w:t>
            </w:r>
          </w:p>
        </w:tc>
        <w:tc>
          <w:tcPr>
            <w:tcW w:w="1843" w:type="dxa"/>
            <w:gridSpan w:val="2"/>
          </w:tcPr>
          <w:p w:rsidR="00A12A06" w:rsidRDefault="00A12A06" w:rsidP="00623AB8">
            <w:r>
              <w:t>Небольшая искусственная елка, елочные игрушки, предметные картинки с изображением моркови, меда, орехов и др.</w:t>
            </w:r>
          </w:p>
        </w:tc>
        <w:tc>
          <w:tcPr>
            <w:tcW w:w="1701" w:type="dxa"/>
          </w:tcPr>
          <w:p w:rsidR="00A12A06" w:rsidRDefault="00A12A06" w:rsidP="00623AB8">
            <w:r>
              <w:t>сүзләрне кабатлау ипи, сөт, чәй, аш, ботка, алма, кишер, кәбестә, суган, алма, куян, аю, курчак, песи, эт</w:t>
            </w:r>
          </w:p>
        </w:tc>
      </w:tr>
      <w:tr w:rsidR="00A12A06" w:rsidTr="00623AB8">
        <w:trPr>
          <w:trHeight w:val="383"/>
        </w:trPr>
        <w:tc>
          <w:tcPr>
            <w:tcW w:w="7792" w:type="dxa"/>
            <w:gridSpan w:val="5"/>
          </w:tcPr>
          <w:p w:rsidR="00A12A06" w:rsidRDefault="00A12A06" w:rsidP="00623AB8">
            <w:pPr>
              <w:jc w:val="center"/>
            </w:pPr>
            <w:r>
              <w:rPr>
                <w:b/>
                <w:i/>
              </w:rPr>
              <w:t>Январь.</w:t>
            </w:r>
          </w:p>
        </w:tc>
        <w:tc>
          <w:tcPr>
            <w:tcW w:w="1701" w:type="dxa"/>
          </w:tcPr>
          <w:p w:rsidR="00A12A06" w:rsidRDefault="00A12A06" w:rsidP="00623AB8">
            <w:pPr>
              <w:widowControl w:val="0"/>
            </w:pPr>
          </w:p>
        </w:tc>
      </w:tr>
      <w:tr w:rsidR="00A12A06" w:rsidTr="00623AB8">
        <w:trPr>
          <w:trHeight w:val="383"/>
        </w:trPr>
        <w:tc>
          <w:tcPr>
            <w:tcW w:w="1078" w:type="dxa"/>
          </w:tcPr>
          <w:p w:rsidR="00A12A06" w:rsidRDefault="00A12A06" w:rsidP="00623AB8">
            <w:pPr>
              <w:jc w:val="center"/>
            </w:pPr>
            <w:r>
              <w:t>1</w:t>
            </w:r>
          </w:p>
        </w:tc>
        <w:tc>
          <w:tcPr>
            <w:tcW w:w="6714" w:type="dxa"/>
            <w:gridSpan w:val="4"/>
          </w:tcPr>
          <w:p w:rsidR="00A12A06" w:rsidRDefault="00A12A06" w:rsidP="00623AB8">
            <w:pPr>
              <w:jc w:val="center"/>
            </w:pPr>
            <w:r>
              <w:t>Каникулы</w:t>
            </w:r>
          </w:p>
        </w:tc>
        <w:tc>
          <w:tcPr>
            <w:tcW w:w="1701" w:type="dxa"/>
          </w:tcPr>
          <w:p w:rsidR="00A12A06" w:rsidRDefault="00A12A06" w:rsidP="00623AB8">
            <w:pPr>
              <w:widowControl w:val="0"/>
            </w:pPr>
          </w:p>
        </w:tc>
      </w:tr>
      <w:tr w:rsidR="00A12A06" w:rsidTr="00623AB8">
        <w:trPr>
          <w:trHeight w:val="383"/>
        </w:trPr>
        <w:tc>
          <w:tcPr>
            <w:tcW w:w="1078" w:type="dxa"/>
          </w:tcPr>
          <w:p w:rsidR="00A12A06" w:rsidRDefault="00A12A06" w:rsidP="00623AB8">
            <w:pPr>
              <w:jc w:val="center"/>
            </w:pPr>
            <w:r>
              <w:t>2</w:t>
            </w:r>
          </w:p>
        </w:tc>
        <w:tc>
          <w:tcPr>
            <w:tcW w:w="6714" w:type="dxa"/>
            <w:gridSpan w:val="4"/>
          </w:tcPr>
          <w:p w:rsidR="00A12A06" w:rsidRDefault="00A12A06" w:rsidP="00623AB8">
            <w:pPr>
              <w:jc w:val="center"/>
            </w:pPr>
            <w:r>
              <w:t>Каникулы</w:t>
            </w:r>
          </w:p>
        </w:tc>
        <w:tc>
          <w:tcPr>
            <w:tcW w:w="1701" w:type="dxa"/>
          </w:tcPr>
          <w:p w:rsidR="00A12A06" w:rsidRDefault="00A12A06" w:rsidP="00623AB8">
            <w:pPr>
              <w:widowControl w:val="0"/>
            </w:pPr>
          </w:p>
        </w:tc>
      </w:tr>
      <w:tr w:rsidR="00A12A06" w:rsidTr="00623AB8">
        <w:trPr>
          <w:trHeight w:val="383"/>
        </w:trPr>
        <w:tc>
          <w:tcPr>
            <w:tcW w:w="1078" w:type="dxa"/>
            <w:vMerge w:val="restart"/>
          </w:tcPr>
          <w:p w:rsidR="00A12A06" w:rsidRDefault="00A12A06" w:rsidP="00623AB8">
            <w:pPr>
              <w:jc w:val="center"/>
            </w:pPr>
            <w:r>
              <w:t>3</w:t>
            </w:r>
          </w:p>
        </w:tc>
        <w:tc>
          <w:tcPr>
            <w:tcW w:w="1425" w:type="dxa"/>
          </w:tcPr>
          <w:p w:rsidR="00A12A06" w:rsidRDefault="00A12A06" w:rsidP="00623AB8">
            <w:r>
              <w:t>Звук и буква Б.</w:t>
            </w:r>
          </w:p>
        </w:tc>
        <w:tc>
          <w:tcPr>
            <w:tcW w:w="3551" w:type="dxa"/>
            <w:gridSpan w:val="2"/>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Б  и научить характеризовать его с опорой на различные виды контроля.</w:t>
            </w:r>
          </w:p>
          <w:p w:rsidR="00A12A06" w:rsidRDefault="00A12A06" w:rsidP="00623AB8">
            <w:pPr>
              <w:rPr>
                <w:i/>
              </w:rPr>
            </w:pPr>
            <w:r>
              <w:rPr>
                <w:i/>
              </w:rPr>
              <w:t>Коррекционно-развивающие:</w:t>
            </w:r>
          </w:p>
          <w:p w:rsidR="00A12A06" w:rsidRDefault="00A12A06" w:rsidP="00623AB8">
            <w:r>
              <w:t xml:space="preserve">-развивать у детей фонематические процессы; </w:t>
            </w:r>
          </w:p>
          <w:p w:rsidR="00A12A06" w:rsidRDefault="00A12A06" w:rsidP="00623AB8">
            <w:r>
              <w:t>-упражнять в делении слов на слоги;</w:t>
            </w:r>
          </w:p>
          <w:p w:rsidR="00A12A06" w:rsidRDefault="00A12A06" w:rsidP="00623AB8">
            <w:r>
              <w:t>-развивать общую и мелкую моторику, дыхательные и голосовые функции;</w:t>
            </w:r>
          </w:p>
          <w:p w:rsidR="00A12A06" w:rsidRDefault="00A12A06" w:rsidP="00623AB8">
            <w:pPr>
              <w:rPr>
                <w:i/>
              </w:rPr>
            </w:pPr>
            <w:r>
              <w:rPr>
                <w:i/>
              </w:rPr>
              <w:t>Коррекционно-воспитательная:</w:t>
            </w:r>
          </w:p>
          <w:p w:rsidR="00A12A06" w:rsidRDefault="00A12A06" w:rsidP="00623AB8">
            <w:r>
              <w:t>-воспитывать у детей умение правильно обращаться с раздаточным материалом.</w:t>
            </w:r>
          </w:p>
        </w:tc>
        <w:tc>
          <w:tcPr>
            <w:tcW w:w="1738" w:type="dxa"/>
          </w:tcPr>
          <w:p w:rsidR="00A12A06" w:rsidRDefault="00A12A06" w:rsidP="00623AB8">
            <w:r>
              <w:t>Зеркала, картинка для звукоподражания; предметные картинки, в названии которых присутствуют звук Б; буква Б, фишки для выкладывания звуковых схем.</w:t>
            </w:r>
          </w:p>
        </w:tc>
        <w:tc>
          <w:tcPr>
            <w:tcW w:w="1701" w:type="dxa"/>
          </w:tcPr>
          <w:p w:rsidR="00A12A06" w:rsidRDefault="00A12A06" w:rsidP="00623AB8">
            <w:pPr>
              <w:widowControl w:val="0"/>
            </w:pPr>
            <w:r>
              <w:t>сүзләрнең дөрес әйтелешен ныгыту: баллы, тәмле, чынаяк сүзләренең дөрес әйтелешен ныгыту.</w:t>
            </w:r>
          </w:p>
        </w:tc>
      </w:tr>
      <w:tr w:rsidR="00A12A06" w:rsidTr="00623AB8">
        <w:trPr>
          <w:trHeight w:val="383"/>
        </w:trPr>
        <w:tc>
          <w:tcPr>
            <w:tcW w:w="1078" w:type="dxa"/>
            <w:vMerge/>
          </w:tcPr>
          <w:p w:rsidR="00A12A06" w:rsidRDefault="00A12A06" w:rsidP="00623AB8">
            <w:pPr>
              <w:widowControl w:val="0"/>
            </w:pPr>
          </w:p>
        </w:tc>
        <w:tc>
          <w:tcPr>
            <w:tcW w:w="1425" w:type="dxa"/>
          </w:tcPr>
          <w:p w:rsidR="00A12A06" w:rsidRDefault="00A12A06" w:rsidP="00623AB8">
            <w:r>
              <w:t>Зимующие птицы.</w:t>
            </w:r>
          </w:p>
        </w:tc>
        <w:tc>
          <w:tcPr>
            <w:tcW w:w="3551" w:type="dxa"/>
            <w:gridSpan w:val="2"/>
          </w:tcPr>
          <w:p w:rsidR="00A12A06" w:rsidRDefault="00A12A06" w:rsidP="00623AB8">
            <w:pPr>
              <w:rPr>
                <w:i/>
              </w:rPr>
            </w:pPr>
            <w:r>
              <w:rPr>
                <w:i/>
              </w:rPr>
              <w:t>Коррекционно-образовательные:</w:t>
            </w:r>
          </w:p>
          <w:p w:rsidR="00A12A06" w:rsidRDefault="00A12A06" w:rsidP="00623AB8">
            <w:r>
              <w:t>-учить детей образовывать глаголы и закреплять знания детей о голосах птиц;</w:t>
            </w:r>
          </w:p>
          <w:p w:rsidR="00A12A06" w:rsidRDefault="00A12A06" w:rsidP="00623AB8">
            <w:r>
              <w:t>-учить образовывать прилагательные и существительные с помощью суффиксов с уменьшительно – ласкательным значением.</w:t>
            </w:r>
          </w:p>
          <w:p w:rsidR="00A12A06" w:rsidRDefault="00A12A06" w:rsidP="00623AB8">
            <w:pPr>
              <w:rPr>
                <w:i/>
              </w:rPr>
            </w:pPr>
            <w:r>
              <w:rPr>
                <w:i/>
              </w:rPr>
              <w:t>Коррекционно-развивающие:</w:t>
            </w:r>
          </w:p>
          <w:p w:rsidR="00A12A06" w:rsidRDefault="00A12A06" w:rsidP="00623AB8">
            <w:r>
              <w:t>-закрепить знания и представления детей о перелетных и зимующих птицах;</w:t>
            </w:r>
          </w:p>
          <w:p w:rsidR="00A12A06" w:rsidRDefault="00A12A06" w:rsidP="00623AB8">
            <w:r>
              <w:t>-упражнять в узнавании птиц по их описанию;</w:t>
            </w:r>
          </w:p>
          <w:p w:rsidR="00A12A06" w:rsidRDefault="00A12A06" w:rsidP="00623AB8">
            <w:r>
              <w:t>-развивать внимание, логическое мышление.</w:t>
            </w:r>
          </w:p>
          <w:p w:rsidR="00A12A06" w:rsidRDefault="00A12A06" w:rsidP="00623AB8">
            <w:pPr>
              <w:rPr>
                <w:i/>
              </w:rPr>
            </w:pPr>
            <w:r>
              <w:rPr>
                <w:i/>
              </w:rPr>
              <w:t>Коррекционно-воспитательная:</w:t>
            </w:r>
          </w:p>
          <w:p w:rsidR="00A12A06" w:rsidRDefault="00A12A06" w:rsidP="00623AB8">
            <w:r>
              <w:t>-воспитывать интерес к обитателям природы, желание защищать и оберегать их.</w:t>
            </w:r>
          </w:p>
          <w:p w:rsidR="00A12A06" w:rsidRDefault="00A12A06" w:rsidP="00623AB8"/>
          <w:p w:rsidR="00A12A06" w:rsidRDefault="00A12A06" w:rsidP="00623AB8">
            <w:pPr>
              <w:rPr>
                <w:i/>
              </w:rPr>
            </w:pPr>
          </w:p>
        </w:tc>
        <w:tc>
          <w:tcPr>
            <w:tcW w:w="1738" w:type="dxa"/>
          </w:tcPr>
          <w:p w:rsidR="00A12A06" w:rsidRDefault="00A12A06" w:rsidP="00623AB8">
            <w:r>
              <w:t>Предметные картинки с изображением птиц.</w:t>
            </w:r>
          </w:p>
        </w:tc>
        <w:tc>
          <w:tcPr>
            <w:tcW w:w="1701" w:type="dxa"/>
          </w:tcPr>
          <w:p w:rsidR="00A12A06" w:rsidRDefault="00A12A06" w:rsidP="00623AB8">
            <w:pPr>
              <w:widowControl w:val="0"/>
              <w:rPr>
                <w:i/>
              </w:rPr>
            </w:pPr>
            <w:r>
              <w:rPr>
                <w:i/>
              </w:rPr>
              <w:t>Сүзләрнең дөрес әйтелешен ныгыту: тәлинкә, кашык чынаяк [ч] һәм [ә] авазларының дөрес әйтелешен ныгыту.</w:t>
            </w:r>
          </w:p>
        </w:tc>
      </w:tr>
      <w:tr w:rsidR="00A12A06" w:rsidTr="00623AB8">
        <w:trPr>
          <w:trHeight w:val="2685"/>
        </w:trPr>
        <w:tc>
          <w:tcPr>
            <w:tcW w:w="1078" w:type="dxa"/>
            <w:vMerge w:val="restart"/>
          </w:tcPr>
          <w:p w:rsidR="00A12A06" w:rsidRDefault="00A12A06" w:rsidP="00623AB8">
            <w:pPr>
              <w:jc w:val="center"/>
            </w:pPr>
            <w:r>
              <w:t>4</w:t>
            </w:r>
          </w:p>
        </w:tc>
        <w:tc>
          <w:tcPr>
            <w:tcW w:w="1425" w:type="dxa"/>
          </w:tcPr>
          <w:p w:rsidR="00A12A06" w:rsidRDefault="00A12A06" w:rsidP="00623AB8">
            <w:r>
              <w:t>Звук Бь. Буква Б.</w:t>
            </w:r>
          </w:p>
        </w:tc>
        <w:tc>
          <w:tcPr>
            <w:tcW w:w="3551" w:type="dxa"/>
            <w:gridSpan w:val="2"/>
          </w:tcPr>
          <w:p w:rsidR="00A12A06" w:rsidRDefault="00A12A06" w:rsidP="00623AB8">
            <w:pPr>
              <w:rPr>
                <w:i/>
              </w:rPr>
            </w:pPr>
            <w:r>
              <w:rPr>
                <w:i/>
              </w:rPr>
              <w:t>Коррекционно-образовательные:</w:t>
            </w:r>
          </w:p>
          <w:p w:rsidR="00A12A06" w:rsidRDefault="00A12A06" w:rsidP="00623AB8">
            <w:r>
              <w:t>-познакомить детей со звуком Бь и буквой Б;</w:t>
            </w:r>
          </w:p>
          <w:p w:rsidR="00A12A06" w:rsidRDefault="00A12A06" w:rsidP="00623AB8">
            <w:r>
              <w:t>-научить характеризовать звук Бь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w:t>
            </w:r>
          </w:p>
          <w:p w:rsidR="00A12A06" w:rsidRDefault="00A12A06" w:rsidP="00623AB8">
            <w:r>
              <w:t xml:space="preserve">-закреплять понятия: слог, слово, предложение; </w:t>
            </w:r>
          </w:p>
          <w:p w:rsidR="00A12A06" w:rsidRDefault="00A12A06" w:rsidP="00623AB8">
            <w:r>
              <w:t>-упражнять в выделении звука Бьв конце и середине слов.</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аккуратность.</w:t>
            </w:r>
          </w:p>
        </w:tc>
        <w:tc>
          <w:tcPr>
            <w:tcW w:w="1738" w:type="dxa"/>
          </w:tcPr>
          <w:p w:rsidR="00A12A06" w:rsidRDefault="00A12A06" w:rsidP="00623AB8">
            <w:r>
              <w:t>Зеркала, картинка для звукоподражания; предметные картинки, в названии которых присутствуют звук Бь; буква Б, фишки для выкладывания звуковых схем.</w:t>
            </w:r>
          </w:p>
        </w:tc>
        <w:tc>
          <w:tcPr>
            <w:tcW w:w="1701" w:type="dxa"/>
          </w:tcPr>
          <w:p w:rsidR="00A12A06" w:rsidRDefault="00A12A06" w:rsidP="00623AB8">
            <w:pPr>
              <w:widowControl w:val="0"/>
            </w:pPr>
            <w:r>
              <w:t>Сүзләрнең дөрес әйтелешен ныгыту: тәлинкә, кашык чынаяк [ы] һәм [ә] авазларының дөрес әйтелешен ныгыту</w:t>
            </w:r>
          </w:p>
        </w:tc>
      </w:tr>
      <w:tr w:rsidR="00A12A06" w:rsidTr="00623AB8">
        <w:trPr>
          <w:trHeight w:val="895"/>
        </w:trPr>
        <w:tc>
          <w:tcPr>
            <w:tcW w:w="1078" w:type="dxa"/>
            <w:vMerge/>
          </w:tcPr>
          <w:p w:rsidR="00A12A06" w:rsidRDefault="00A12A06" w:rsidP="00623AB8">
            <w:pPr>
              <w:widowControl w:val="0"/>
            </w:pPr>
          </w:p>
        </w:tc>
        <w:tc>
          <w:tcPr>
            <w:tcW w:w="1425" w:type="dxa"/>
          </w:tcPr>
          <w:p w:rsidR="00A12A06" w:rsidRDefault="00A12A06" w:rsidP="00623AB8">
            <w:r>
              <w:t>Дикие животные зимой.</w:t>
            </w:r>
          </w:p>
        </w:tc>
        <w:tc>
          <w:tcPr>
            <w:tcW w:w="3551" w:type="dxa"/>
            <w:gridSpan w:val="2"/>
          </w:tcPr>
          <w:p w:rsidR="00A12A06" w:rsidRDefault="00A12A06" w:rsidP="00623AB8">
            <w:pPr>
              <w:rPr>
                <w:i/>
              </w:rPr>
            </w:pPr>
            <w:r>
              <w:rPr>
                <w:i/>
              </w:rPr>
              <w:t>Коррекционно-образовательная.</w:t>
            </w:r>
          </w:p>
          <w:p w:rsidR="00A12A06" w:rsidRDefault="00A12A06" w:rsidP="00623AB8">
            <w:r>
              <w:t>-обучать детей образованию притяжательных прилагательных.</w:t>
            </w:r>
          </w:p>
          <w:p w:rsidR="00A12A06" w:rsidRDefault="00A12A06" w:rsidP="00623AB8">
            <w:pPr>
              <w:rPr>
                <w:i/>
              </w:rPr>
            </w:pPr>
            <w:r>
              <w:rPr>
                <w:i/>
              </w:rPr>
              <w:t>Коррекционно-развивающие:</w:t>
            </w:r>
          </w:p>
          <w:p w:rsidR="00A12A06" w:rsidRDefault="00A12A06" w:rsidP="00623AB8">
            <w:r>
              <w:t xml:space="preserve">-закреплять у детей навык использования в речи простых предлогов: </w:t>
            </w:r>
            <w:r>
              <w:rPr>
                <w:i/>
              </w:rPr>
              <w:t>на, с, под, над, за, в</w:t>
            </w:r>
            <w:r>
              <w:t>;</w:t>
            </w:r>
          </w:p>
          <w:p w:rsidR="00A12A06" w:rsidRDefault="00A12A06" w:rsidP="00623AB8">
            <w:r>
              <w:t>-упражнять в подборе имен прилагательных к именам существительным по теме;</w:t>
            </w:r>
          </w:p>
          <w:p w:rsidR="00A12A06" w:rsidRDefault="00A12A06" w:rsidP="00623AB8">
            <w:r>
              <w:t>-развивать навыки словообразования.</w:t>
            </w:r>
          </w:p>
          <w:p w:rsidR="00A12A06" w:rsidRDefault="00A12A06" w:rsidP="00623AB8">
            <w:pPr>
              <w:rPr>
                <w:i/>
              </w:rPr>
            </w:pPr>
            <w:r>
              <w:rPr>
                <w:i/>
              </w:rPr>
              <w:t>Коррекционно-воспитательная:</w:t>
            </w:r>
          </w:p>
          <w:p w:rsidR="00A12A06" w:rsidRDefault="00A12A06" w:rsidP="00623AB8">
            <w:r>
              <w:t>-воспитывать любознательность, доброту, любовь к окружающей природе.</w:t>
            </w:r>
          </w:p>
        </w:tc>
        <w:tc>
          <w:tcPr>
            <w:tcW w:w="1738" w:type="dxa"/>
          </w:tcPr>
          <w:p w:rsidR="00A12A06" w:rsidRDefault="00A12A06" w:rsidP="00623AB8">
            <w:r>
              <w:t>Сюжетные картинки к игре «Кто спрятался?», картинки с изображением диких животных и их пищи в зимнее время.</w:t>
            </w:r>
          </w:p>
        </w:tc>
        <w:tc>
          <w:tcPr>
            <w:tcW w:w="1701" w:type="dxa"/>
          </w:tcPr>
          <w:p w:rsidR="00A12A06" w:rsidRDefault="00A12A06" w:rsidP="00623AB8">
            <w:pPr>
              <w:widowControl w:val="0"/>
            </w:pPr>
            <w:r>
              <w:t>Сүзләрнең дөрес әйтелешен ныгыту: тәлинкә, кашык чынаяк [ч] һәм [ә] авазларының дөрес әйтелешен ныгыту</w:t>
            </w:r>
          </w:p>
        </w:tc>
      </w:tr>
      <w:tr w:rsidR="00A12A06" w:rsidTr="00623AB8">
        <w:trPr>
          <w:trHeight w:val="366"/>
        </w:trPr>
        <w:tc>
          <w:tcPr>
            <w:tcW w:w="7792" w:type="dxa"/>
            <w:gridSpan w:val="5"/>
          </w:tcPr>
          <w:p w:rsidR="00A12A06" w:rsidRDefault="00A12A06" w:rsidP="00623AB8">
            <w:pPr>
              <w:jc w:val="center"/>
              <w:rPr>
                <w:b/>
                <w:i/>
              </w:rPr>
            </w:pPr>
            <w:r>
              <w:rPr>
                <w:b/>
                <w:i/>
              </w:rPr>
              <w:t>Февраль.</w:t>
            </w:r>
          </w:p>
        </w:tc>
        <w:tc>
          <w:tcPr>
            <w:tcW w:w="1701" w:type="dxa"/>
          </w:tcPr>
          <w:p w:rsidR="00A12A06" w:rsidRDefault="00A12A06" w:rsidP="00623AB8">
            <w:pPr>
              <w:widowControl w:val="0"/>
              <w:rPr>
                <w:b/>
                <w:i/>
              </w:rPr>
            </w:pPr>
          </w:p>
        </w:tc>
      </w:tr>
      <w:tr w:rsidR="00A12A06" w:rsidTr="00623AB8">
        <w:trPr>
          <w:trHeight w:val="1129"/>
        </w:trPr>
        <w:tc>
          <w:tcPr>
            <w:tcW w:w="1078" w:type="dxa"/>
            <w:vMerge w:val="restart"/>
          </w:tcPr>
          <w:p w:rsidR="00A12A06" w:rsidRDefault="00A12A06" w:rsidP="00623AB8">
            <w:pPr>
              <w:jc w:val="center"/>
            </w:pPr>
            <w:r>
              <w:t>1</w:t>
            </w:r>
          </w:p>
        </w:tc>
        <w:tc>
          <w:tcPr>
            <w:tcW w:w="1425" w:type="dxa"/>
          </w:tcPr>
          <w:p w:rsidR="00A12A06" w:rsidRDefault="00A12A06" w:rsidP="00623AB8">
            <w:r>
              <w:t>Звук и буква Э</w:t>
            </w:r>
          </w:p>
        </w:tc>
        <w:tc>
          <w:tcPr>
            <w:tcW w:w="3551" w:type="dxa"/>
            <w:gridSpan w:val="2"/>
          </w:tcPr>
          <w:p w:rsidR="00A12A06" w:rsidRDefault="00A12A06" w:rsidP="00623AB8">
            <w:pPr>
              <w:rPr>
                <w:i/>
              </w:rPr>
            </w:pPr>
            <w:r>
              <w:rPr>
                <w:i/>
              </w:rPr>
              <w:t>Коррекционно-образовательная:</w:t>
            </w:r>
          </w:p>
          <w:p w:rsidR="00A12A06" w:rsidRDefault="00A12A06" w:rsidP="00623AB8">
            <w:r>
              <w:t>- познакомить детей со звуком и буквой Э;</w:t>
            </w:r>
          </w:p>
          <w:p w:rsidR="00A12A06" w:rsidRDefault="00A12A06" w:rsidP="00623AB8">
            <w:r>
              <w:t>-научить характеризовать звук Э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-развивать у детей мелкую, общую и артикуляционную моторику;</w:t>
            </w:r>
          </w:p>
          <w:p w:rsidR="00A12A06" w:rsidRDefault="00A12A06" w:rsidP="00623AB8">
            <w:r>
              <w:t>-упражнять в делении слов на слоги;</w:t>
            </w:r>
          </w:p>
          <w:p w:rsidR="00A12A06" w:rsidRDefault="00A12A06" w:rsidP="00623AB8">
            <w:r>
              <w:t>-упражнять в звуковом анализе прямых и обратных слогов.</w:t>
            </w:r>
          </w:p>
          <w:p w:rsidR="00A12A06" w:rsidRDefault="00A12A06" w:rsidP="00623AB8">
            <w:pPr>
              <w:rPr>
                <w:i/>
              </w:rPr>
            </w:pPr>
            <w:r>
              <w:rPr>
                <w:i/>
              </w:rPr>
              <w:t>Коррекционно-воспитательная:</w:t>
            </w:r>
          </w:p>
          <w:p w:rsidR="00A12A06" w:rsidRDefault="00A12A06" w:rsidP="00623AB8">
            <w:r>
              <w:t>-воспитывать аккуратное обращение с раздаточным материалом.</w:t>
            </w:r>
          </w:p>
        </w:tc>
        <w:tc>
          <w:tcPr>
            <w:tcW w:w="1738" w:type="dxa"/>
          </w:tcPr>
          <w:p w:rsidR="00A12A06" w:rsidRDefault="00A12A06" w:rsidP="00623AB8">
            <w:r>
              <w:t>Зеркала, картинка для звукоподражания; предметные картинки, в названии которых присутствуют звук Э; буква Э, фишки для выкладывания звуковых схем.</w:t>
            </w:r>
          </w:p>
        </w:tc>
        <w:tc>
          <w:tcPr>
            <w:tcW w:w="1701" w:type="dxa"/>
          </w:tcPr>
          <w:p w:rsidR="00A12A06" w:rsidRDefault="00A12A06" w:rsidP="00623AB8">
            <w:pPr>
              <w:widowControl w:val="0"/>
            </w:pPr>
            <w:r>
              <w:t>Күлмәк сүзенең дөрес әйтелешен ныгыту. [ү] һәм [ә] авазларының дөрес әйтелешен ныгыту</w:t>
            </w:r>
          </w:p>
        </w:tc>
      </w:tr>
      <w:tr w:rsidR="00A12A06" w:rsidTr="00623AB8">
        <w:trPr>
          <w:trHeight w:val="711"/>
        </w:trPr>
        <w:tc>
          <w:tcPr>
            <w:tcW w:w="1078" w:type="dxa"/>
            <w:vMerge/>
          </w:tcPr>
          <w:p w:rsidR="00A12A06" w:rsidRDefault="00A12A06" w:rsidP="00623AB8">
            <w:pPr>
              <w:widowControl w:val="0"/>
            </w:pPr>
          </w:p>
        </w:tc>
        <w:tc>
          <w:tcPr>
            <w:tcW w:w="1425" w:type="dxa"/>
          </w:tcPr>
          <w:p w:rsidR="00A12A06" w:rsidRDefault="00A12A06" w:rsidP="00623AB8">
            <w:r>
              <w:t>Почта.</w:t>
            </w:r>
          </w:p>
        </w:tc>
        <w:tc>
          <w:tcPr>
            <w:tcW w:w="3551" w:type="dxa"/>
            <w:gridSpan w:val="2"/>
          </w:tcPr>
          <w:p w:rsidR="00A12A06" w:rsidRDefault="00A12A06" w:rsidP="00623AB8">
            <w:pPr>
              <w:rPr>
                <w:i/>
              </w:rPr>
            </w:pPr>
            <w:r>
              <w:rPr>
                <w:i/>
              </w:rPr>
              <w:t>Коррекционно-образовательная:</w:t>
            </w:r>
          </w:p>
          <w:p w:rsidR="00A12A06" w:rsidRDefault="00A12A06" w:rsidP="00623AB8">
            <w:r>
              <w:t>-учить детей согласовывать имена существительные с глаголами единственного и множественного числа.</w:t>
            </w:r>
          </w:p>
          <w:p w:rsidR="00A12A06" w:rsidRDefault="00A12A06" w:rsidP="00623AB8">
            <w:pPr>
              <w:rPr>
                <w:i/>
              </w:rPr>
            </w:pPr>
            <w:r>
              <w:rPr>
                <w:i/>
              </w:rPr>
              <w:t>Коррекционно-развивающие:</w:t>
            </w:r>
          </w:p>
          <w:p w:rsidR="00A12A06" w:rsidRDefault="00A12A06" w:rsidP="00623AB8">
            <w:r>
              <w:t>-упражнять детей в подборе имен существительных к именам прилагательным и учить согласованию их в роде, числе, падеже;</w:t>
            </w:r>
          </w:p>
          <w:p w:rsidR="00A12A06" w:rsidRDefault="00A12A06" w:rsidP="00623AB8">
            <w:r>
              <w:t>-развивать умение согласовывать имена числительные с именами существительными;</w:t>
            </w:r>
          </w:p>
          <w:p w:rsidR="00A12A06" w:rsidRDefault="00A12A06" w:rsidP="00623AB8">
            <w:r>
              <w:t>-расширять, активизировать словарь по теме.</w:t>
            </w:r>
          </w:p>
          <w:p w:rsidR="00A12A06" w:rsidRDefault="00A12A06" w:rsidP="00623AB8">
            <w:pPr>
              <w:rPr>
                <w:i/>
              </w:rPr>
            </w:pPr>
            <w:r>
              <w:rPr>
                <w:i/>
              </w:rPr>
              <w:t>Коррекционно-воспитательная:</w:t>
            </w:r>
          </w:p>
          <w:p w:rsidR="00A12A06" w:rsidRDefault="00A12A06" w:rsidP="00623AB8">
            <w:r>
              <w:t>-воспитывать у детей доброжелательное и внимательное отношение к друг-другу, своим родным и близким.</w:t>
            </w:r>
          </w:p>
        </w:tc>
        <w:tc>
          <w:tcPr>
            <w:tcW w:w="1738" w:type="dxa"/>
          </w:tcPr>
          <w:p w:rsidR="00A12A06" w:rsidRDefault="00A12A06" w:rsidP="00623AB8">
            <w:r>
              <w:t>Предметные картинки с изображением голубя, ящика, вагона, открытки, посылки, марки, сумки, письма, компьютера, собачьей упряжки, самолета, вертолета.</w:t>
            </w:r>
          </w:p>
        </w:tc>
        <w:tc>
          <w:tcPr>
            <w:tcW w:w="1701" w:type="dxa"/>
          </w:tcPr>
          <w:p w:rsidR="00A12A06" w:rsidRDefault="00A12A06" w:rsidP="00623AB8">
            <w:pPr>
              <w:widowControl w:val="0"/>
            </w:pPr>
            <w:r>
              <w:t>Күлмәк, чалбар сүзенең дөрес әйтелешен ныгыту. [ү] һәм [ә] авазларының дөрес әйтелешен ныгыту</w:t>
            </w:r>
          </w:p>
        </w:tc>
      </w:tr>
      <w:tr w:rsidR="00A12A06" w:rsidTr="00623AB8">
        <w:trPr>
          <w:trHeight w:val="412"/>
        </w:trPr>
        <w:tc>
          <w:tcPr>
            <w:tcW w:w="1078" w:type="dxa"/>
            <w:vMerge w:val="restart"/>
          </w:tcPr>
          <w:p w:rsidR="00A12A06" w:rsidRDefault="00A12A06" w:rsidP="00623AB8">
            <w:pPr>
              <w:jc w:val="center"/>
            </w:pPr>
            <w:r>
              <w:t>2</w:t>
            </w:r>
          </w:p>
        </w:tc>
        <w:tc>
          <w:tcPr>
            <w:tcW w:w="1425" w:type="dxa"/>
          </w:tcPr>
          <w:p w:rsidR="00A12A06" w:rsidRDefault="00A12A06" w:rsidP="00623AB8">
            <w:r>
              <w:t xml:space="preserve">Звуки Г-Гь. </w:t>
            </w:r>
          </w:p>
          <w:p w:rsidR="00A12A06" w:rsidRDefault="00A12A06" w:rsidP="00623AB8">
            <w:r>
              <w:t>Буква Г.</w:t>
            </w:r>
          </w:p>
        </w:tc>
        <w:tc>
          <w:tcPr>
            <w:tcW w:w="3551" w:type="dxa"/>
            <w:gridSpan w:val="2"/>
          </w:tcPr>
          <w:p w:rsidR="00A12A06" w:rsidRDefault="00A12A06" w:rsidP="00623AB8">
            <w:pPr>
              <w:rPr>
                <w:i/>
              </w:rPr>
            </w:pPr>
            <w:r>
              <w:rPr>
                <w:i/>
              </w:rPr>
              <w:t>Коррекционно-образовательная:</w:t>
            </w:r>
          </w:p>
          <w:p w:rsidR="00A12A06" w:rsidRDefault="00A12A06" w:rsidP="00623AB8">
            <w:r>
              <w:t>- познакомить детей со звуками Г и Гь, научить давать их сравнительную характеристику.</w:t>
            </w:r>
          </w:p>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-развивать умение делить слова на слоги;</w:t>
            </w:r>
          </w:p>
          <w:p w:rsidR="00A12A06" w:rsidRDefault="00A12A06" w:rsidP="00623AB8">
            <w:r>
              <w:t>- упражнять в звуковом анализе слогов и слов.</w:t>
            </w:r>
          </w:p>
          <w:p w:rsidR="00A12A06" w:rsidRDefault="00A12A06" w:rsidP="00623AB8">
            <w:pPr>
              <w:rPr>
                <w:i/>
              </w:rPr>
            </w:pPr>
            <w:r>
              <w:rPr>
                <w:i/>
              </w:rPr>
              <w:t>Коррекционно-воспитательная:</w:t>
            </w:r>
          </w:p>
          <w:p w:rsidR="00A12A06" w:rsidRDefault="00A12A06" w:rsidP="00623AB8">
            <w:r>
              <w:t>-воспитывать самоконтроль за вновь поставленными звуками.</w:t>
            </w:r>
          </w:p>
        </w:tc>
        <w:tc>
          <w:tcPr>
            <w:tcW w:w="1738" w:type="dxa"/>
          </w:tcPr>
          <w:p w:rsidR="00A12A06" w:rsidRDefault="00A12A06" w:rsidP="00623AB8">
            <w:r>
              <w:t>Зеркала, картинки для звукоподражания; предметные картинки, в названии которых присутствуют звуки Г и Гь; буква Г, фишки для выкладывания звуковых схем, слоговые схемы.</w:t>
            </w:r>
          </w:p>
        </w:tc>
        <w:tc>
          <w:tcPr>
            <w:tcW w:w="1701" w:type="dxa"/>
          </w:tcPr>
          <w:p w:rsidR="00A12A06" w:rsidRDefault="00A12A06" w:rsidP="00623AB8">
            <w:pPr>
              <w:widowControl w:val="0"/>
            </w:pPr>
            <w:r>
              <w:t>Сүзләрнең дөрес әйтелешен ныгыту: ки, сал, йокла. [о] һәм [а] вазларының дөрес артикуляция белән әйтә белү күнекмәләрен ныгыту</w:t>
            </w:r>
          </w:p>
        </w:tc>
      </w:tr>
      <w:tr w:rsidR="00A12A06" w:rsidTr="00623AB8">
        <w:trPr>
          <w:trHeight w:val="412"/>
        </w:trPr>
        <w:tc>
          <w:tcPr>
            <w:tcW w:w="1078" w:type="dxa"/>
            <w:vMerge/>
          </w:tcPr>
          <w:p w:rsidR="00A12A06" w:rsidRDefault="00A12A06" w:rsidP="00623AB8">
            <w:pPr>
              <w:widowControl w:val="0"/>
            </w:pPr>
          </w:p>
        </w:tc>
        <w:tc>
          <w:tcPr>
            <w:tcW w:w="1425" w:type="dxa"/>
          </w:tcPr>
          <w:p w:rsidR="00A12A06" w:rsidRDefault="00A12A06" w:rsidP="00623AB8">
            <w:r>
              <w:t>Транспорт.</w:t>
            </w:r>
          </w:p>
        </w:tc>
        <w:tc>
          <w:tcPr>
            <w:tcW w:w="3551" w:type="dxa"/>
            <w:gridSpan w:val="2"/>
          </w:tcPr>
          <w:p w:rsidR="00A12A06" w:rsidRDefault="00A12A06" w:rsidP="00623AB8">
            <w:pPr>
              <w:rPr>
                <w:i/>
              </w:rPr>
            </w:pPr>
            <w:r>
              <w:rPr>
                <w:i/>
              </w:rPr>
              <w:t>Коррекционно-образовательная:</w:t>
            </w:r>
          </w:p>
          <w:p w:rsidR="00A12A06" w:rsidRDefault="00A12A06" w:rsidP="00623AB8">
            <w:r>
              <w:t>- учить образовывать приставочные глаголы.</w:t>
            </w:r>
          </w:p>
          <w:p w:rsidR="00A12A06" w:rsidRDefault="00A12A06" w:rsidP="00623AB8">
            <w:pPr>
              <w:rPr>
                <w:i/>
              </w:rPr>
            </w:pPr>
            <w:r>
              <w:rPr>
                <w:i/>
              </w:rPr>
              <w:t>Коррекционно-развивающие:</w:t>
            </w:r>
          </w:p>
          <w:p w:rsidR="00A12A06" w:rsidRDefault="00A12A06" w:rsidP="00623AB8">
            <w:pPr>
              <w:rPr>
                <w:i/>
              </w:rPr>
            </w:pPr>
            <w:r>
              <w:t>-развивать логическое мышление и связную речь детей</w:t>
            </w:r>
            <w:r>
              <w:rPr>
                <w:i/>
              </w:rPr>
              <w:t>;</w:t>
            </w:r>
          </w:p>
          <w:p w:rsidR="00A12A06" w:rsidRDefault="00A12A06" w:rsidP="00623AB8">
            <w:r>
              <w:t>-закреплять употребление существительных в различных падежах;</w:t>
            </w:r>
          </w:p>
          <w:p w:rsidR="00A12A06" w:rsidRDefault="00A12A06" w:rsidP="00623AB8">
            <w:r>
              <w:t>- закреплять знания о профессиях, связанных с транспортом.</w:t>
            </w:r>
          </w:p>
          <w:p w:rsidR="00A12A06" w:rsidRDefault="00A12A06" w:rsidP="00623AB8">
            <w:pPr>
              <w:rPr>
                <w:i/>
              </w:rPr>
            </w:pPr>
            <w:r>
              <w:rPr>
                <w:i/>
              </w:rPr>
              <w:t>Коррекционно-воспитательная:</w:t>
            </w:r>
          </w:p>
          <w:p w:rsidR="00A12A06" w:rsidRDefault="00A12A06" w:rsidP="00623AB8">
            <w:r>
              <w:t>-воспитывать у детей навыки правильного поведения на дороге и соблюдения правил дорожного движения.</w:t>
            </w:r>
          </w:p>
        </w:tc>
        <w:tc>
          <w:tcPr>
            <w:tcW w:w="1738" w:type="dxa"/>
          </w:tcPr>
          <w:p w:rsidR="00A12A06" w:rsidRDefault="00A12A06" w:rsidP="00623AB8">
            <w:r>
              <w:t>Предметные картинки с изображением различного вида транспорта, частей различных видов транспорта, письмо.</w:t>
            </w:r>
          </w:p>
        </w:tc>
        <w:tc>
          <w:tcPr>
            <w:tcW w:w="1701" w:type="dxa"/>
          </w:tcPr>
          <w:p w:rsidR="00A12A06" w:rsidRDefault="00A12A06" w:rsidP="00623AB8">
            <w:pPr>
              <w:widowControl w:val="0"/>
            </w:pPr>
            <w:r>
              <w:t>Сүзләрнең дөрес өйтелешен ныгыту: күлмәк, чалбар, ки, сал, йокла татар теленә хас булган авазларны дөрес әйтергә өйрәтүне дәвам итү [ү] һәм [ә]</w:t>
            </w:r>
          </w:p>
        </w:tc>
      </w:tr>
      <w:tr w:rsidR="00A12A06" w:rsidTr="00623AB8">
        <w:trPr>
          <w:trHeight w:val="979"/>
        </w:trPr>
        <w:tc>
          <w:tcPr>
            <w:tcW w:w="1078" w:type="dxa"/>
            <w:vMerge w:val="restart"/>
          </w:tcPr>
          <w:p w:rsidR="00A12A06" w:rsidRDefault="00A12A06" w:rsidP="00623AB8">
            <w:pPr>
              <w:jc w:val="center"/>
            </w:pPr>
            <w:r>
              <w:t>3</w:t>
            </w:r>
          </w:p>
          <w:p w:rsidR="00A12A06" w:rsidRDefault="00A12A06" w:rsidP="00623AB8">
            <w:pPr>
              <w:jc w:val="center"/>
            </w:pPr>
          </w:p>
        </w:tc>
        <w:tc>
          <w:tcPr>
            <w:tcW w:w="1425" w:type="dxa"/>
          </w:tcPr>
          <w:p w:rsidR="00A12A06" w:rsidRDefault="00A12A06" w:rsidP="00623AB8">
            <w:r>
              <w:t>Звук Ль. Буква Л.</w:t>
            </w:r>
          </w:p>
        </w:tc>
        <w:tc>
          <w:tcPr>
            <w:tcW w:w="3551" w:type="dxa"/>
            <w:gridSpan w:val="2"/>
          </w:tcPr>
          <w:p w:rsidR="00A12A06" w:rsidRDefault="00A12A06" w:rsidP="00623AB8">
            <w:pPr>
              <w:rPr>
                <w:i/>
              </w:rPr>
            </w:pPr>
            <w:r>
              <w:rPr>
                <w:i/>
              </w:rPr>
              <w:t>Коррекционно-образовательные:</w:t>
            </w:r>
          </w:p>
          <w:p w:rsidR="00A12A06" w:rsidRDefault="00A12A06" w:rsidP="00623AB8">
            <w:r>
              <w:t>- познакомить детей со звуком Ль и буквой Л;</w:t>
            </w:r>
          </w:p>
          <w:p w:rsidR="00A12A06" w:rsidRDefault="00A12A06" w:rsidP="00623AB8">
            <w:r>
              <w:t>-научить характеризовать звук Ль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w:t>
            </w:r>
          </w:p>
          <w:p w:rsidR="00A12A06" w:rsidRDefault="00A12A06" w:rsidP="00623AB8">
            <w:r>
              <w:t>-упражнять детей в звуковом анализе прямых и обратных слогов и в делении слов на слоги;</w:t>
            </w:r>
          </w:p>
          <w:p w:rsidR="00A12A06" w:rsidRDefault="00A12A06" w:rsidP="00623AB8">
            <w:r>
              <w:t>- упражнять в выделении звука Ль в начале, середине и конце слов.</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аккуратность.</w:t>
            </w:r>
          </w:p>
        </w:tc>
        <w:tc>
          <w:tcPr>
            <w:tcW w:w="1738" w:type="dxa"/>
          </w:tcPr>
          <w:p w:rsidR="00A12A06" w:rsidRDefault="00A12A06" w:rsidP="00623AB8">
            <w:r>
              <w:t>Зеркала, картинка для звукоподражания; предметные картинки, в названии которых присутствует звук Ль; буква Л, фишки для выкладывания звуковых схем, слоговые схемы.</w:t>
            </w:r>
          </w:p>
        </w:tc>
        <w:tc>
          <w:tcPr>
            <w:tcW w:w="1701" w:type="dxa"/>
          </w:tcPr>
          <w:p w:rsidR="00A12A06" w:rsidRDefault="00A12A06" w:rsidP="00623AB8">
            <w:pPr>
              <w:widowControl w:val="0"/>
            </w:pPr>
            <w:r>
              <w:t>Сүзләрнең дөрес өйтелешен ныгыту: күлмәк, чалбар, ки, сал, йокла татар теленә хас булган авазларны дөрес әйтергә өйрәтүне дәвам итү [ү] һәм [ә]</w:t>
            </w:r>
          </w:p>
        </w:tc>
      </w:tr>
      <w:tr w:rsidR="00A12A06" w:rsidTr="00623AB8">
        <w:trPr>
          <w:trHeight w:val="4254"/>
        </w:trPr>
        <w:tc>
          <w:tcPr>
            <w:tcW w:w="1078" w:type="dxa"/>
            <w:vMerge/>
          </w:tcPr>
          <w:p w:rsidR="00A12A06" w:rsidRDefault="00A12A06" w:rsidP="00623AB8">
            <w:pPr>
              <w:widowControl w:val="0"/>
            </w:pPr>
          </w:p>
        </w:tc>
        <w:tc>
          <w:tcPr>
            <w:tcW w:w="1425" w:type="dxa"/>
          </w:tcPr>
          <w:p w:rsidR="00A12A06" w:rsidRDefault="00A12A06" w:rsidP="00623AB8">
            <w:r>
              <w:t>Комнатные растения.</w:t>
            </w:r>
          </w:p>
        </w:tc>
        <w:tc>
          <w:tcPr>
            <w:tcW w:w="3551" w:type="dxa"/>
            <w:gridSpan w:val="2"/>
          </w:tcPr>
          <w:p w:rsidR="00A12A06" w:rsidRDefault="00A12A06" w:rsidP="00623AB8">
            <w:pPr>
              <w:rPr>
                <w:i/>
              </w:rPr>
            </w:pPr>
            <w:r>
              <w:rPr>
                <w:i/>
              </w:rPr>
              <w:t>Коррекционно-образовательные:</w:t>
            </w:r>
          </w:p>
          <w:p w:rsidR="00A12A06" w:rsidRDefault="00A12A06" w:rsidP="00623AB8">
            <w:r>
              <w:t>-учить детей употреблять глаголы в прошедшем времени;</w:t>
            </w:r>
          </w:p>
          <w:p w:rsidR="00A12A06" w:rsidRDefault="00A12A06" w:rsidP="00623AB8">
            <w:r>
              <w:t>-учить выделять из текста однокоренные слова.</w:t>
            </w:r>
          </w:p>
          <w:p w:rsidR="00A12A06" w:rsidRDefault="00A12A06" w:rsidP="00623AB8">
            <w:pPr>
              <w:rPr>
                <w:i/>
              </w:rPr>
            </w:pPr>
            <w:r>
              <w:rPr>
                <w:i/>
              </w:rPr>
              <w:t>Коррекционно-развивающие:</w:t>
            </w:r>
          </w:p>
          <w:p w:rsidR="00A12A06" w:rsidRDefault="00A12A06" w:rsidP="00623AB8">
            <w:r>
              <w:t>-закреплять у детей навык употребления притяжательных местоимений</w:t>
            </w:r>
            <w:r>
              <w:rPr>
                <w:i/>
              </w:rPr>
              <w:t>;</w:t>
            </w:r>
          </w:p>
          <w:p w:rsidR="00A12A06" w:rsidRDefault="00A12A06" w:rsidP="00623AB8">
            <w:r>
              <w:t>-активизировать и расширять словарь по теме;</w:t>
            </w:r>
          </w:p>
          <w:p w:rsidR="00A12A06" w:rsidRDefault="00A12A06" w:rsidP="00623AB8">
            <w:r>
              <w:t>-упражнять в подборе имен прилагательных и глаголов, противоположных по смыслу.</w:t>
            </w:r>
          </w:p>
          <w:p w:rsidR="00A12A06" w:rsidRDefault="00A12A06" w:rsidP="00623AB8">
            <w:pPr>
              <w:rPr>
                <w:i/>
              </w:rPr>
            </w:pPr>
            <w:r>
              <w:rPr>
                <w:i/>
              </w:rPr>
              <w:t>Коррекционно-воспитательная:</w:t>
            </w:r>
          </w:p>
          <w:p w:rsidR="00A12A06" w:rsidRDefault="00A12A06" w:rsidP="00623AB8">
            <w:r>
              <w:t>-воспитывать у детей интерес к комнатным растениям, трудолюбие и желание помогать взрослым по уходу за ними.</w:t>
            </w:r>
          </w:p>
        </w:tc>
        <w:tc>
          <w:tcPr>
            <w:tcW w:w="1738" w:type="dxa"/>
          </w:tcPr>
          <w:p w:rsidR="00A12A06" w:rsidRDefault="00A12A06" w:rsidP="00623AB8">
            <w:r>
              <w:t>Предметные картинки с изображением комнатных растений, сюжетные картинки, на которых изображены различные действия по уходу за комнатными растениями.</w:t>
            </w:r>
          </w:p>
        </w:tc>
        <w:tc>
          <w:tcPr>
            <w:tcW w:w="1701" w:type="dxa"/>
          </w:tcPr>
          <w:p w:rsidR="00A12A06" w:rsidRDefault="00A12A06" w:rsidP="00623AB8">
            <w:pPr>
              <w:widowControl w:val="0"/>
            </w:pPr>
            <w:r>
              <w:t>Сүзләрнең дөрес әйтелешен ныгыту: күлмәк, чалбар, ки, сал, нәрсә кирәк? [ү] авазының дөрес әйтелешен ныгыту.</w:t>
            </w:r>
          </w:p>
        </w:tc>
      </w:tr>
      <w:tr w:rsidR="00A12A06" w:rsidTr="00623AB8">
        <w:trPr>
          <w:trHeight w:val="703"/>
        </w:trPr>
        <w:tc>
          <w:tcPr>
            <w:tcW w:w="1078" w:type="dxa"/>
            <w:vMerge w:val="restart"/>
          </w:tcPr>
          <w:p w:rsidR="00A12A06" w:rsidRDefault="00A12A06" w:rsidP="00623AB8">
            <w:pPr>
              <w:jc w:val="center"/>
            </w:pPr>
            <w:r>
              <w:t>4</w:t>
            </w:r>
          </w:p>
          <w:p w:rsidR="00A12A06" w:rsidRDefault="00A12A06" w:rsidP="00623AB8">
            <w:pPr>
              <w:jc w:val="center"/>
            </w:pPr>
          </w:p>
        </w:tc>
        <w:tc>
          <w:tcPr>
            <w:tcW w:w="1425" w:type="dxa"/>
          </w:tcPr>
          <w:p w:rsidR="00A12A06" w:rsidRDefault="00A12A06" w:rsidP="00623AB8">
            <w:r>
              <w:t>Звук и буква Ы.</w:t>
            </w:r>
          </w:p>
        </w:tc>
        <w:tc>
          <w:tcPr>
            <w:tcW w:w="3446" w:type="dxa"/>
          </w:tcPr>
          <w:p w:rsidR="00A12A06" w:rsidRDefault="00A12A06" w:rsidP="00623AB8">
            <w:pPr>
              <w:rPr>
                <w:i/>
              </w:rPr>
            </w:pPr>
            <w:r>
              <w:rPr>
                <w:i/>
              </w:rPr>
              <w:t>Коррекционно-образовательные:</w:t>
            </w:r>
          </w:p>
          <w:p w:rsidR="00A12A06" w:rsidRDefault="00A12A06" w:rsidP="00623AB8">
            <w:r>
              <w:t>- познакомить детей со звуком Ы и буквой Ы;</w:t>
            </w:r>
          </w:p>
          <w:p w:rsidR="00A12A06" w:rsidRDefault="00A12A06" w:rsidP="00623AB8">
            <w:r>
              <w:t>-научить характеризовать звук Ы.</w:t>
            </w:r>
          </w:p>
          <w:p w:rsidR="00A12A06" w:rsidRDefault="00A12A06" w:rsidP="00623AB8">
            <w:pPr>
              <w:rPr>
                <w:i/>
              </w:rPr>
            </w:pPr>
            <w:r>
              <w:rPr>
                <w:i/>
              </w:rPr>
              <w:t>Коррекционно-развивающие:</w:t>
            </w:r>
          </w:p>
          <w:p w:rsidR="00A12A06" w:rsidRDefault="00A12A06" w:rsidP="00623AB8">
            <w:r>
              <w:t>-упражнять детей в делении слов на слоги, предложений на слова;</w:t>
            </w:r>
          </w:p>
          <w:p w:rsidR="00A12A06" w:rsidRDefault="00A12A06" w:rsidP="00623AB8">
            <w:r>
              <w:t>-развивать фонематические процессы;</w:t>
            </w:r>
          </w:p>
          <w:p w:rsidR="00A12A06" w:rsidRDefault="00A12A06" w:rsidP="00623AB8">
            <w:r>
              <w:t>-развивать общую, мелкую и артикуляционную моторику детей.</w:t>
            </w:r>
          </w:p>
          <w:p w:rsidR="00A12A06" w:rsidRDefault="00A12A06" w:rsidP="00623AB8">
            <w:pPr>
              <w:rPr>
                <w:i/>
              </w:rPr>
            </w:pPr>
            <w:r>
              <w:rPr>
                <w:i/>
              </w:rPr>
              <w:t>Коррекционно-воспитательная:</w:t>
            </w:r>
          </w:p>
          <w:p w:rsidR="00A12A06" w:rsidRDefault="00A12A06" w:rsidP="00623AB8">
            <w:r>
              <w:t>-воспитывать навык самоконтроля над произношением поставленных звуков.</w:t>
            </w:r>
          </w:p>
        </w:tc>
        <w:tc>
          <w:tcPr>
            <w:tcW w:w="1843" w:type="dxa"/>
            <w:gridSpan w:val="2"/>
          </w:tcPr>
          <w:p w:rsidR="00A12A06" w:rsidRDefault="00A12A06" w:rsidP="00623AB8">
            <w:r>
              <w:t>Зеркала, картинка для звукоподражания; предметные картинки, в названии которых присутствует звук Ы; буква Ы, фишки для выкладывания звуковых схем, слоговые схемы.</w:t>
            </w:r>
          </w:p>
        </w:tc>
        <w:tc>
          <w:tcPr>
            <w:tcW w:w="1701" w:type="dxa"/>
          </w:tcPr>
          <w:p w:rsidR="00A12A06" w:rsidRDefault="00A12A06" w:rsidP="00623AB8">
            <w:r>
              <w:t>Сүзләрнең дөрес өйтелешен ныгыту Күлмәк, чалбар, тәлинкә, чынаяк, кашык, өстәл, урындык.татар теленә хас булган авазларны дөрес әйтергә өйрәтүне дәвам итү [ө] һәм [ә]</w:t>
            </w:r>
          </w:p>
        </w:tc>
      </w:tr>
      <w:tr w:rsidR="00A12A06" w:rsidTr="00623AB8">
        <w:trPr>
          <w:trHeight w:val="3672"/>
        </w:trPr>
        <w:tc>
          <w:tcPr>
            <w:tcW w:w="1078" w:type="dxa"/>
            <w:vMerge/>
          </w:tcPr>
          <w:p w:rsidR="00A12A06" w:rsidRDefault="00A12A06" w:rsidP="00623AB8">
            <w:pPr>
              <w:widowControl w:val="0"/>
            </w:pPr>
          </w:p>
        </w:tc>
        <w:tc>
          <w:tcPr>
            <w:tcW w:w="1425" w:type="dxa"/>
          </w:tcPr>
          <w:p w:rsidR="00A12A06" w:rsidRDefault="00A12A06" w:rsidP="00623AB8">
            <w:r>
              <w:t>Наша армия.</w:t>
            </w:r>
          </w:p>
        </w:tc>
        <w:tc>
          <w:tcPr>
            <w:tcW w:w="3446" w:type="dxa"/>
          </w:tcPr>
          <w:p w:rsidR="00A12A06" w:rsidRDefault="00A12A06" w:rsidP="00623AB8">
            <w:pPr>
              <w:rPr>
                <w:i/>
              </w:rPr>
            </w:pPr>
            <w:r>
              <w:rPr>
                <w:i/>
              </w:rPr>
              <w:t>Коррекционно-образовательная:</w:t>
            </w:r>
          </w:p>
          <w:p w:rsidR="00A12A06" w:rsidRDefault="00A12A06" w:rsidP="00623AB8">
            <w:r>
              <w:t>-учить детей образовывать прилагательные от существительных.</w:t>
            </w:r>
          </w:p>
          <w:p w:rsidR="00A12A06" w:rsidRDefault="00A12A06" w:rsidP="00623AB8">
            <w:pPr>
              <w:rPr>
                <w:i/>
              </w:rPr>
            </w:pPr>
            <w:r>
              <w:rPr>
                <w:i/>
              </w:rPr>
              <w:t>Коррекционно-развивающие:</w:t>
            </w:r>
          </w:p>
          <w:p w:rsidR="00A12A06" w:rsidRDefault="00A12A06" w:rsidP="00623AB8">
            <w:r>
              <w:t>-упражнять детей в назывании военных профессий, закреплять употребление имен существительных в различных падежах</w:t>
            </w:r>
            <w:r>
              <w:rPr>
                <w:i/>
              </w:rPr>
              <w:t>;</w:t>
            </w:r>
          </w:p>
          <w:p w:rsidR="00A12A06" w:rsidRDefault="00A12A06" w:rsidP="00623AB8">
            <w:r>
              <w:t>-развивать умение согласовывать имена числительные с именами существительными;</w:t>
            </w:r>
          </w:p>
          <w:p w:rsidR="00A12A06" w:rsidRDefault="00A12A06" w:rsidP="00623AB8">
            <w:r>
              <w:t>-упражнять в подборе признаков и действий к предметам.</w:t>
            </w:r>
          </w:p>
          <w:p w:rsidR="00A12A06" w:rsidRDefault="00A12A06" w:rsidP="00623AB8">
            <w:pPr>
              <w:rPr>
                <w:i/>
              </w:rPr>
            </w:pPr>
            <w:r>
              <w:rPr>
                <w:i/>
              </w:rPr>
              <w:t>Коррекционно-воспитательная:</w:t>
            </w:r>
          </w:p>
          <w:p w:rsidR="00A12A06" w:rsidRDefault="00A12A06" w:rsidP="00623AB8">
            <w:r>
              <w:t>-воспитывать у детей уважение, любовь и благодарность к людям, стоящим на защите нашей Родины.</w:t>
            </w:r>
          </w:p>
        </w:tc>
        <w:tc>
          <w:tcPr>
            <w:tcW w:w="1843" w:type="dxa"/>
            <w:gridSpan w:val="2"/>
          </w:tcPr>
          <w:p w:rsidR="00A12A06" w:rsidRDefault="00A12A06" w:rsidP="00623AB8">
            <w:r>
              <w:t>Картинки с изображением людей военных профессий и военной техники.</w:t>
            </w:r>
          </w:p>
        </w:tc>
        <w:tc>
          <w:tcPr>
            <w:tcW w:w="1701" w:type="dxa"/>
          </w:tcPr>
          <w:p w:rsidR="00A12A06" w:rsidRDefault="00A12A06" w:rsidP="00623AB8">
            <w:r>
              <w:t>Сүзләрнең дөрес әйтелешен ныгыту: бит, кул, хәерле көн [ә] авазының дөрес әйтелешен ныгыту.</w:t>
            </w:r>
          </w:p>
        </w:tc>
      </w:tr>
    </w:tbl>
    <w:p w:rsidR="00A12A06" w:rsidRDefault="00A12A06" w:rsidP="00623AB8"/>
    <w:p w:rsidR="00A12A06" w:rsidRDefault="00A12A06" w:rsidP="00623AB8"/>
    <w:p w:rsidR="00A12A06" w:rsidRDefault="00A12A06" w:rsidP="00623AB8"/>
    <w:p w:rsidR="00A12A06" w:rsidRDefault="00A12A06" w:rsidP="00623AB8">
      <w:pPr>
        <w:jc w:val="center"/>
      </w:pPr>
      <w:r>
        <w:t>3 период обучения (март, апрель, май)</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72"/>
        <w:gridCol w:w="1380"/>
        <w:gridCol w:w="3772"/>
        <w:gridCol w:w="2100"/>
        <w:gridCol w:w="1161"/>
      </w:tblGrid>
      <w:tr w:rsidR="00A12A06" w:rsidTr="00623AB8">
        <w:tc>
          <w:tcPr>
            <w:tcW w:w="1080" w:type="dxa"/>
          </w:tcPr>
          <w:p w:rsidR="00A12A06" w:rsidRDefault="00A12A06" w:rsidP="00623AB8">
            <w:pPr>
              <w:jc w:val="center"/>
            </w:pPr>
            <w:r>
              <w:t>Недели</w:t>
            </w:r>
          </w:p>
        </w:tc>
        <w:tc>
          <w:tcPr>
            <w:tcW w:w="1380" w:type="dxa"/>
          </w:tcPr>
          <w:p w:rsidR="00A12A06" w:rsidRDefault="00A12A06" w:rsidP="00623AB8">
            <w:pPr>
              <w:jc w:val="center"/>
            </w:pPr>
            <w:r>
              <w:t>Темы</w:t>
            </w:r>
          </w:p>
        </w:tc>
        <w:tc>
          <w:tcPr>
            <w:tcW w:w="3772" w:type="dxa"/>
          </w:tcPr>
          <w:p w:rsidR="00A12A06" w:rsidRDefault="00A12A06" w:rsidP="00623AB8">
            <w:pPr>
              <w:jc w:val="center"/>
            </w:pPr>
            <w:r>
              <w:t>Цели и задачи  занятия</w:t>
            </w:r>
          </w:p>
        </w:tc>
        <w:tc>
          <w:tcPr>
            <w:tcW w:w="2100" w:type="dxa"/>
          </w:tcPr>
          <w:p w:rsidR="00A12A06" w:rsidRDefault="00A12A06" w:rsidP="00623AB8">
            <w:pPr>
              <w:jc w:val="center"/>
            </w:pPr>
            <w:r>
              <w:t>Оборудование</w:t>
            </w:r>
          </w:p>
        </w:tc>
        <w:tc>
          <w:tcPr>
            <w:tcW w:w="1161" w:type="dxa"/>
          </w:tcPr>
          <w:p w:rsidR="00A12A06" w:rsidRDefault="00A12A06" w:rsidP="00623AB8">
            <w:pPr>
              <w:jc w:val="center"/>
            </w:pPr>
          </w:p>
        </w:tc>
      </w:tr>
      <w:tr w:rsidR="00A12A06" w:rsidTr="00623AB8">
        <w:tc>
          <w:tcPr>
            <w:tcW w:w="8332" w:type="dxa"/>
            <w:gridSpan w:val="4"/>
          </w:tcPr>
          <w:p w:rsidR="00A12A06" w:rsidRDefault="00A12A06" w:rsidP="00623AB8">
            <w:pPr>
              <w:jc w:val="center"/>
              <w:rPr>
                <w:b/>
              </w:rPr>
            </w:pPr>
            <w:r>
              <w:rPr>
                <w:b/>
              </w:rPr>
              <w:t>Март</w:t>
            </w:r>
          </w:p>
        </w:tc>
        <w:tc>
          <w:tcPr>
            <w:tcW w:w="1161" w:type="dxa"/>
          </w:tcPr>
          <w:p w:rsidR="00A12A06" w:rsidRDefault="00A12A06" w:rsidP="00623AB8">
            <w:pPr>
              <w:widowControl w:val="0"/>
              <w:rPr>
                <w:b/>
              </w:rPr>
            </w:pPr>
          </w:p>
        </w:tc>
      </w:tr>
      <w:tr w:rsidR="00A12A06" w:rsidTr="00623AB8">
        <w:trPr>
          <w:trHeight w:val="807"/>
        </w:trPr>
        <w:tc>
          <w:tcPr>
            <w:tcW w:w="1080" w:type="dxa"/>
            <w:vMerge w:val="restart"/>
          </w:tcPr>
          <w:p w:rsidR="00A12A06" w:rsidRDefault="00A12A06" w:rsidP="00623AB8">
            <w:pPr>
              <w:jc w:val="center"/>
            </w:pPr>
            <w:r>
              <w:t>1</w:t>
            </w:r>
          </w:p>
        </w:tc>
        <w:tc>
          <w:tcPr>
            <w:tcW w:w="1380" w:type="dxa"/>
          </w:tcPr>
          <w:p w:rsidR="00A12A06" w:rsidRDefault="00A12A06" w:rsidP="00623AB8">
            <w:pPr>
              <w:jc w:val="center"/>
            </w:pPr>
            <w:r>
              <w:t>Звук и буква С.</w:t>
            </w:r>
          </w:p>
        </w:tc>
        <w:tc>
          <w:tcPr>
            <w:tcW w:w="3772" w:type="dxa"/>
          </w:tcPr>
          <w:p w:rsidR="00A12A06" w:rsidRDefault="00A12A06" w:rsidP="00623AB8">
            <w:pPr>
              <w:rPr>
                <w:i/>
              </w:rPr>
            </w:pPr>
            <w:r>
              <w:rPr>
                <w:i/>
              </w:rPr>
              <w:t>Коррекционно-образовательные:</w:t>
            </w:r>
          </w:p>
          <w:p w:rsidR="00A12A06" w:rsidRDefault="00A12A06" w:rsidP="00623AB8">
            <w:r>
              <w:t>-познакомить детей со звуком и буквой С;</w:t>
            </w:r>
          </w:p>
          <w:p w:rsidR="00A12A06" w:rsidRDefault="00A12A06" w:rsidP="00623AB8">
            <w:r>
              <w:t>-научить характеризовать звук С по акустическим и артикуляционным признакам;</w:t>
            </w:r>
          </w:p>
          <w:p w:rsidR="00A12A06" w:rsidRDefault="00A12A06" w:rsidP="00623AB8">
            <w:r>
              <w:t>-познакомить с понятием предложение.</w:t>
            </w:r>
          </w:p>
          <w:p w:rsidR="00A12A06" w:rsidRDefault="00A12A06" w:rsidP="00623AB8">
            <w:pPr>
              <w:rPr>
                <w:i/>
              </w:rPr>
            </w:pPr>
            <w:r>
              <w:rPr>
                <w:i/>
              </w:rPr>
              <w:t>Коррекционно-развивающие:</w:t>
            </w:r>
          </w:p>
          <w:p w:rsidR="00A12A06" w:rsidRDefault="00A12A06" w:rsidP="00623AB8">
            <w:r>
              <w:rPr>
                <w:i/>
              </w:rPr>
              <w:t>-</w:t>
            </w:r>
            <w:r>
              <w:t>упражнять детей в делении слов на слоги, предложений на слова;</w:t>
            </w:r>
          </w:p>
          <w:p w:rsidR="00A12A06" w:rsidRDefault="00A12A06" w:rsidP="00623AB8">
            <w:r>
              <w:t>-упражнять в звуковом анализе слов, состоящих из трех звуков;</w:t>
            </w:r>
          </w:p>
          <w:p w:rsidR="00A12A06" w:rsidRDefault="00A12A06" w:rsidP="00623AB8">
            <w:r>
              <w:t>-развивать общую, мелкую и артикуляционную моторику.</w:t>
            </w:r>
          </w:p>
          <w:p w:rsidR="00A12A06" w:rsidRDefault="00A12A06" w:rsidP="00623AB8">
            <w:pPr>
              <w:rPr>
                <w:i/>
              </w:rPr>
            </w:pPr>
            <w:r>
              <w:rPr>
                <w:i/>
              </w:rPr>
              <w:t>Коррекционно-воспитательная:</w:t>
            </w:r>
          </w:p>
          <w:p w:rsidR="00A12A06" w:rsidRDefault="00A12A06" w:rsidP="00623AB8">
            <w:r>
              <w:t>-воспитывать у детей умение следить за правильным произношением поставленных звуков в спонтанной речи..</w:t>
            </w:r>
          </w:p>
        </w:tc>
        <w:tc>
          <w:tcPr>
            <w:tcW w:w="2100" w:type="dxa"/>
          </w:tcPr>
          <w:p w:rsidR="00A12A06" w:rsidRDefault="00A12A06" w:rsidP="00623AB8">
            <w:r>
              <w:t>Зеркала, картинка для звукоподражания; предметные картинки, в названии которых присутствует звук С; буква С, цветные фишки для выкладывания звуковой схемы, слоговые схемы.</w:t>
            </w:r>
          </w:p>
        </w:tc>
        <w:tc>
          <w:tcPr>
            <w:tcW w:w="1161" w:type="dxa"/>
          </w:tcPr>
          <w:p w:rsidR="00A12A06" w:rsidRDefault="00A12A06" w:rsidP="00623AB8">
            <w:r>
              <w:t>Сүзләрнең дөрес әйтелешен ныгыту: хәерле көн, хәерле иртә [ә] авазының дөрес әйтелешен ныгыту.</w:t>
            </w:r>
          </w:p>
        </w:tc>
      </w:tr>
      <w:tr w:rsidR="00A12A06" w:rsidTr="00623AB8">
        <w:trPr>
          <w:trHeight w:val="806"/>
        </w:trPr>
        <w:tc>
          <w:tcPr>
            <w:tcW w:w="1080" w:type="dxa"/>
            <w:vMerge/>
          </w:tcPr>
          <w:p w:rsidR="00A12A06" w:rsidRDefault="00A12A06" w:rsidP="00623AB8">
            <w:pPr>
              <w:widowControl w:val="0"/>
            </w:pPr>
          </w:p>
        </w:tc>
        <w:tc>
          <w:tcPr>
            <w:tcW w:w="1380" w:type="dxa"/>
          </w:tcPr>
          <w:p w:rsidR="00A12A06" w:rsidRDefault="00A12A06" w:rsidP="00623AB8">
            <w:r>
              <w:t>Весна. День рождения весны.</w:t>
            </w:r>
          </w:p>
        </w:tc>
        <w:tc>
          <w:tcPr>
            <w:tcW w:w="3772" w:type="dxa"/>
          </w:tcPr>
          <w:p w:rsidR="00A12A06" w:rsidRDefault="00A12A06" w:rsidP="00623AB8">
            <w:r>
              <w:t>Цели занятия:</w:t>
            </w:r>
          </w:p>
          <w:p w:rsidR="00A12A06" w:rsidRDefault="00A12A06" w:rsidP="00623AB8">
            <w:pPr>
              <w:rPr>
                <w:i/>
              </w:rPr>
            </w:pPr>
            <w:r>
              <w:rPr>
                <w:i/>
              </w:rPr>
              <w:t>Коррекционно-образовательные:</w:t>
            </w:r>
          </w:p>
          <w:p w:rsidR="00A12A06" w:rsidRDefault="00A12A06" w:rsidP="00623AB8">
            <w:r>
              <w:t>—               учить детей называть признаки времен года;</w:t>
            </w:r>
          </w:p>
          <w:p w:rsidR="00A12A06" w:rsidRDefault="00A12A06" w:rsidP="00623AB8">
            <w:pPr>
              <w:jc w:val="both"/>
            </w:pPr>
            <w:r>
              <w:t>—               учить образовывать относительные имена прилагательные и подбирать имена существительные к ним.</w:t>
            </w:r>
          </w:p>
          <w:p w:rsidR="00A12A06" w:rsidRDefault="00A12A06" w:rsidP="00623AB8">
            <w:pPr>
              <w:rPr>
                <w:i/>
              </w:rPr>
            </w:pPr>
            <w:r>
              <w:rPr>
                <w:i/>
              </w:rPr>
              <w:t>Коррекционно-развивающие:</w:t>
            </w:r>
          </w:p>
          <w:p w:rsidR="00A12A06" w:rsidRDefault="00A12A06" w:rsidP="00623AB8">
            <w:pPr>
              <w:jc w:val="both"/>
            </w:pPr>
            <w:r>
              <w:t>—               развивать у детей умение замечать неточности в весенней картинке и выделять их;</w:t>
            </w:r>
          </w:p>
          <w:p w:rsidR="00A12A06" w:rsidRDefault="00A12A06" w:rsidP="00623AB8">
            <w:r>
              <w:t>—               развивать мышление и связную речь;</w:t>
            </w:r>
          </w:p>
          <w:p w:rsidR="00A12A06" w:rsidRDefault="00A12A06" w:rsidP="00623AB8">
            <w:pPr>
              <w:jc w:val="both"/>
              <w:rPr>
                <w:i/>
              </w:rPr>
            </w:pPr>
            <w:r>
              <w:t xml:space="preserve">—               закреплять навык использования в речи предлога </w:t>
            </w:r>
            <w:r>
              <w:rPr>
                <w:i/>
              </w:rPr>
              <w:t>без;</w:t>
            </w:r>
          </w:p>
          <w:p w:rsidR="00A12A06" w:rsidRDefault="00A12A06" w:rsidP="00623AB8">
            <w:pPr>
              <w:jc w:val="both"/>
            </w:pPr>
            <w:r>
              <w:t>—               упражнять детей в образовании существительных множественного числа именительного и родительного падежей.</w:t>
            </w:r>
          </w:p>
          <w:p w:rsidR="00A12A06" w:rsidRDefault="00A12A06" w:rsidP="00623AB8">
            <w:pPr>
              <w:rPr>
                <w:i/>
              </w:rPr>
            </w:pPr>
            <w:r>
              <w:rPr>
                <w:i/>
              </w:rPr>
              <w:t>Коррекционно-воспитательная:</w:t>
            </w:r>
          </w:p>
          <w:p w:rsidR="00A12A06" w:rsidRDefault="00A12A06" w:rsidP="00623AB8">
            <w:r>
              <w:t xml:space="preserve">—    </w:t>
            </w:r>
            <w:r>
              <w:tab/>
              <w:t>воспитывать у детей интерес к изменениям, происходящим в природе и окружающей действительности весной</w:t>
            </w:r>
          </w:p>
        </w:tc>
        <w:tc>
          <w:tcPr>
            <w:tcW w:w="2100" w:type="dxa"/>
          </w:tcPr>
          <w:p w:rsidR="00A12A06" w:rsidRDefault="00A12A06" w:rsidP="00623AB8">
            <w:pPr>
              <w:spacing w:before="240" w:after="240"/>
              <w:jc w:val="both"/>
            </w:pPr>
            <w:r>
              <w:t>Оборудование: сюжетные картинки с изображением проталин, луж, ручейков, цветущих деревьев, грозы, тающих сосулек (капели), яркого солнышка, майских жуков; сюжетные картины по теме «Весна» и «Что перепутал художник?»</w:t>
            </w:r>
          </w:p>
          <w:p w:rsidR="00A12A06" w:rsidRDefault="00A12A06" w:rsidP="00623AB8"/>
        </w:tc>
        <w:tc>
          <w:tcPr>
            <w:tcW w:w="1161" w:type="dxa"/>
          </w:tcPr>
          <w:p w:rsidR="00A12A06" w:rsidRDefault="00A12A06" w:rsidP="00623AB8">
            <w:r>
              <w:t>Сүзләрнең дөрес әйтелешен ныгыту: хәерле көн [ә] авазының дөрес әйтелешен ныгыту.</w:t>
            </w:r>
          </w:p>
        </w:tc>
      </w:tr>
      <w:tr w:rsidR="00A12A06" w:rsidTr="00623AB8">
        <w:trPr>
          <w:trHeight w:val="807"/>
        </w:trPr>
        <w:tc>
          <w:tcPr>
            <w:tcW w:w="1080" w:type="dxa"/>
            <w:vMerge w:val="restart"/>
          </w:tcPr>
          <w:p w:rsidR="00A12A06" w:rsidRDefault="00A12A06" w:rsidP="00623AB8">
            <w:pPr>
              <w:jc w:val="center"/>
            </w:pPr>
            <w:r>
              <w:t>2</w:t>
            </w:r>
          </w:p>
        </w:tc>
        <w:tc>
          <w:tcPr>
            <w:tcW w:w="1380" w:type="dxa"/>
          </w:tcPr>
          <w:p w:rsidR="00A12A06" w:rsidRDefault="00A12A06" w:rsidP="00623AB8">
            <w:pPr>
              <w:jc w:val="center"/>
            </w:pPr>
            <w:r>
              <w:t>Звук Сь. Буква Т.</w:t>
            </w:r>
          </w:p>
        </w:tc>
        <w:tc>
          <w:tcPr>
            <w:tcW w:w="3772" w:type="dxa"/>
          </w:tcPr>
          <w:p w:rsidR="00A12A06" w:rsidRDefault="00A12A06" w:rsidP="00623AB8">
            <w:pPr>
              <w:rPr>
                <w:i/>
              </w:rPr>
            </w:pPr>
            <w:r>
              <w:rPr>
                <w:i/>
              </w:rPr>
              <w:t>Коррекционно-образовательная:</w:t>
            </w:r>
          </w:p>
          <w:p w:rsidR="00A12A06" w:rsidRDefault="00A12A06" w:rsidP="00623AB8">
            <w:r>
              <w:t>-научить детей характеризовать звук Сь, с опорой на различные виды контроля.</w:t>
            </w:r>
          </w:p>
          <w:p w:rsidR="00A12A06" w:rsidRDefault="00A12A06" w:rsidP="00623AB8"/>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 xml:space="preserve">-развивать умение анализировать слоги, слова и предложения; </w:t>
            </w:r>
          </w:p>
          <w:p w:rsidR="00A12A06" w:rsidRDefault="00A12A06" w:rsidP="00623AB8">
            <w:r>
              <w:t>-развивать фонематические процессы.</w:t>
            </w:r>
          </w:p>
          <w:p w:rsidR="00A12A06" w:rsidRDefault="00A12A06" w:rsidP="00623AB8">
            <w:pPr>
              <w:rPr>
                <w:i/>
              </w:rPr>
            </w:pPr>
            <w:r>
              <w:rPr>
                <w:i/>
              </w:rPr>
              <w:t>Коррекционно-воспитательная:</w:t>
            </w:r>
          </w:p>
          <w:p w:rsidR="00A12A06" w:rsidRDefault="00A12A06" w:rsidP="00623AB8">
            <w:r>
              <w:t>-воспитывать у детей привычку аккуратно обращаться с раздаточным материалом.</w:t>
            </w:r>
          </w:p>
        </w:tc>
        <w:tc>
          <w:tcPr>
            <w:tcW w:w="2100" w:type="dxa"/>
          </w:tcPr>
          <w:p w:rsidR="00A12A06" w:rsidRDefault="00A12A06" w:rsidP="00623AB8">
            <w:r>
              <w:t>Зеркала, картинка для звукоподражания; предметные картинки, в названии которых присутствует звук Сь; буква С, цветные фишки для выкладывания звуковой схемы, слоговые схемы.</w:t>
            </w:r>
          </w:p>
        </w:tc>
        <w:tc>
          <w:tcPr>
            <w:tcW w:w="1161" w:type="dxa"/>
          </w:tcPr>
          <w:p w:rsidR="00A12A06" w:rsidRDefault="00A12A06" w:rsidP="00623AB8">
            <w:r>
              <w:t>Сүзләрнең дөрес әйтелешен ныгыту: Бабай, әби, әти, әни, кыз, малай, кызыл, сары, яшел, зәңгәр [ң] авазының дөрес әйтелешен ныгыту.</w:t>
            </w:r>
          </w:p>
        </w:tc>
      </w:tr>
      <w:tr w:rsidR="00A12A06" w:rsidTr="00623AB8">
        <w:trPr>
          <w:trHeight w:val="806"/>
        </w:trPr>
        <w:tc>
          <w:tcPr>
            <w:tcW w:w="1080" w:type="dxa"/>
            <w:vMerge/>
          </w:tcPr>
          <w:p w:rsidR="00A12A06" w:rsidRDefault="00A12A06" w:rsidP="00623AB8">
            <w:pPr>
              <w:widowControl w:val="0"/>
            </w:pPr>
          </w:p>
        </w:tc>
        <w:tc>
          <w:tcPr>
            <w:tcW w:w="1380" w:type="dxa"/>
          </w:tcPr>
          <w:p w:rsidR="00A12A06" w:rsidRDefault="00A12A06" w:rsidP="00623AB8">
            <w:pPr>
              <w:jc w:val="center"/>
            </w:pPr>
            <w:r>
              <w:t>Праздник 8 марта</w:t>
            </w:r>
          </w:p>
        </w:tc>
        <w:tc>
          <w:tcPr>
            <w:tcW w:w="3772" w:type="dxa"/>
          </w:tcPr>
          <w:p w:rsidR="00A12A06" w:rsidRDefault="00A12A06" w:rsidP="00623AB8">
            <w:pPr>
              <w:rPr>
                <w:i/>
              </w:rPr>
            </w:pPr>
            <w:r>
              <w:rPr>
                <w:i/>
              </w:rPr>
              <w:t>Цели занятия:</w:t>
            </w:r>
          </w:p>
          <w:p w:rsidR="00A12A06" w:rsidRDefault="00A12A06" w:rsidP="00623AB8">
            <w:pPr>
              <w:rPr>
                <w:i/>
              </w:rPr>
            </w:pPr>
            <w:r>
              <w:rPr>
                <w:i/>
              </w:rPr>
              <w:t>Коррекционно-образовательные:</w:t>
            </w:r>
          </w:p>
          <w:p w:rsidR="00A12A06" w:rsidRDefault="00A12A06" w:rsidP="00623AB8">
            <w:pPr>
              <w:rPr>
                <w:i/>
              </w:rPr>
            </w:pPr>
            <w:r>
              <w:rPr>
                <w:i/>
              </w:rPr>
              <w:t>Цели занятия:</w:t>
            </w:r>
          </w:p>
          <w:p w:rsidR="00A12A06" w:rsidRDefault="00A12A06" w:rsidP="00623AB8">
            <w:pPr>
              <w:rPr>
                <w:i/>
              </w:rPr>
            </w:pPr>
            <w:r>
              <w:rPr>
                <w:i/>
              </w:rPr>
              <w:t>Коррекционно-образовательная:</w:t>
            </w:r>
          </w:p>
          <w:p w:rsidR="00A12A06" w:rsidRDefault="00A12A06" w:rsidP="00623AB8">
            <w:pPr>
              <w:rPr>
                <w:i/>
              </w:rPr>
            </w:pPr>
            <w:r>
              <w:rPr>
                <w:i/>
              </w:rPr>
              <w:t xml:space="preserve">—    </w:t>
            </w:r>
            <w:r>
              <w:rPr>
                <w:i/>
              </w:rPr>
              <w:tab/>
              <w:t>учить детей преобразовывать имена суще; ствительные мужского рода в имена сущ ствительные женского рода.</w:t>
            </w:r>
          </w:p>
          <w:p w:rsidR="00A12A06" w:rsidRDefault="00A12A06" w:rsidP="00623AB8">
            <w:pPr>
              <w:rPr>
                <w:i/>
              </w:rPr>
            </w:pPr>
            <w:r>
              <w:rPr>
                <w:i/>
              </w:rPr>
              <w:t>Коррекционно-развивающие:</w:t>
            </w:r>
          </w:p>
          <w:p w:rsidR="00A12A06" w:rsidRDefault="00A12A06" w:rsidP="00623AB8">
            <w:pPr>
              <w:rPr>
                <w:i/>
              </w:rPr>
            </w:pPr>
            <w:r>
              <w:rPr>
                <w:i/>
              </w:rPr>
              <w:t>—</w:t>
            </w:r>
            <w:r>
              <w:rPr>
                <w:i/>
                <w:sz w:val="14"/>
                <w:szCs w:val="14"/>
              </w:rPr>
              <w:t xml:space="preserve">                </w:t>
            </w:r>
            <w:r>
              <w:rPr>
                <w:i/>
              </w:rPr>
              <w:t>упражнять детей в подборе родственных слов;</w:t>
            </w:r>
          </w:p>
          <w:p w:rsidR="00A12A06" w:rsidRDefault="00A12A06" w:rsidP="00623AB8">
            <w:pPr>
              <w:rPr>
                <w:i/>
              </w:rPr>
            </w:pPr>
            <w:r>
              <w:rPr>
                <w:i/>
              </w:rPr>
              <w:t>—</w:t>
            </w:r>
            <w:r>
              <w:rPr>
                <w:i/>
                <w:sz w:val="14"/>
                <w:szCs w:val="14"/>
              </w:rPr>
              <w:t xml:space="preserve">                </w:t>
            </w:r>
            <w:r>
              <w:rPr>
                <w:i/>
              </w:rPr>
              <w:t>упражнять в подборе признаков к предметам;</w:t>
            </w:r>
          </w:p>
          <w:p w:rsidR="00A12A06" w:rsidRDefault="00A12A06" w:rsidP="00623AB8">
            <w:pPr>
              <w:jc w:val="both"/>
              <w:rPr>
                <w:i/>
              </w:rPr>
            </w:pPr>
            <w:r>
              <w:rPr>
                <w:i/>
              </w:rPr>
              <w:t>—</w:t>
            </w:r>
            <w:r>
              <w:rPr>
                <w:i/>
                <w:sz w:val="14"/>
                <w:szCs w:val="14"/>
              </w:rPr>
              <w:t xml:space="preserve">                </w:t>
            </w:r>
            <w:r>
              <w:rPr>
                <w:i/>
              </w:rPr>
              <w:t>развивать логическое мышление, внимание, воображение.</w:t>
            </w:r>
          </w:p>
          <w:p w:rsidR="00A12A06" w:rsidRDefault="00A12A06" w:rsidP="00623AB8">
            <w:pPr>
              <w:rPr>
                <w:i/>
              </w:rPr>
            </w:pPr>
            <w:r>
              <w:rPr>
                <w:i/>
              </w:rPr>
              <w:t>Коррекционно-воспитательная:</w:t>
            </w:r>
          </w:p>
          <w:p w:rsidR="00A12A06" w:rsidRDefault="00A12A06" w:rsidP="00623AB8">
            <w:pPr>
              <w:jc w:val="both"/>
              <w:rPr>
                <w:i/>
              </w:rPr>
            </w:pPr>
            <w:r>
              <w:rPr>
                <w:i/>
              </w:rPr>
              <w:t xml:space="preserve">—    </w:t>
            </w:r>
            <w:r>
              <w:rPr>
                <w:i/>
              </w:rPr>
              <w:tab/>
              <w:t>воспитывать у детей уважительное и внимательное отношение к людям, которые находятся рядом.</w:t>
            </w:r>
          </w:p>
        </w:tc>
        <w:tc>
          <w:tcPr>
            <w:tcW w:w="2100" w:type="dxa"/>
          </w:tcPr>
          <w:p w:rsidR="00A12A06" w:rsidRDefault="00A12A06" w:rsidP="00623AB8">
            <w:pPr>
              <w:spacing w:before="240" w:after="240"/>
              <w:jc w:val="both"/>
            </w:pPr>
            <w:r>
              <w:t>Оборудование: сюжетные картинки Оборудование: портреты мам, нарисованные детьми; предметные картинки с изображением девочки и женщины, предметов одежды, об^ уви, профессий мужчин; сюжетная картина «Беспорядок в комнате».</w:t>
            </w:r>
          </w:p>
          <w:p w:rsidR="00A12A06" w:rsidRDefault="00A12A06" w:rsidP="00623AB8"/>
        </w:tc>
        <w:tc>
          <w:tcPr>
            <w:tcW w:w="1161" w:type="dxa"/>
          </w:tcPr>
          <w:p w:rsidR="00A12A06" w:rsidRDefault="00A12A06" w:rsidP="00623AB8">
            <w:r>
              <w:t>сүзләрнең дөрес әйтелешен ныгыту: өстәл, урындык, карават татар теленә хас булган авазларны дөрес әйтергә өйрәтүне дәвам итү [ө], [в], [ә]</w:t>
            </w:r>
          </w:p>
        </w:tc>
      </w:tr>
      <w:tr w:rsidR="00A12A06" w:rsidTr="00623AB8">
        <w:trPr>
          <w:trHeight w:val="983"/>
        </w:trPr>
        <w:tc>
          <w:tcPr>
            <w:tcW w:w="1080" w:type="dxa"/>
            <w:vMerge w:val="restart"/>
          </w:tcPr>
          <w:p w:rsidR="00A12A06" w:rsidRDefault="00A12A06" w:rsidP="00623AB8">
            <w:pPr>
              <w:jc w:val="center"/>
            </w:pPr>
            <w:r>
              <w:t>3</w:t>
            </w:r>
          </w:p>
        </w:tc>
        <w:tc>
          <w:tcPr>
            <w:tcW w:w="1380" w:type="dxa"/>
          </w:tcPr>
          <w:p w:rsidR="00A12A06" w:rsidRDefault="00A12A06" w:rsidP="00623AB8">
            <w:r>
              <w:t>Звук и буква Ш</w:t>
            </w:r>
          </w:p>
        </w:tc>
        <w:tc>
          <w:tcPr>
            <w:tcW w:w="3772" w:type="dxa"/>
          </w:tcPr>
          <w:p w:rsidR="00A12A06" w:rsidRDefault="00A12A06" w:rsidP="00623AB8">
            <w:pPr>
              <w:rPr>
                <w:i/>
              </w:rPr>
            </w:pPr>
            <w:r>
              <w:rPr>
                <w:i/>
              </w:rPr>
              <w:t>Коррекционно-образовательная:</w:t>
            </w:r>
          </w:p>
          <w:p w:rsidR="00A12A06" w:rsidRDefault="00A12A06" w:rsidP="00623AB8">
            <w:pPr>
              <w:rPr>
                <w:i/>
              </w:rPr>
            </w:pPr>
            <w:r>
              <w:t>-познакомить детей со звуком Ш и научить характеризовать его по акустическим и артикуляционным признакам</w:t>
            </w:r>
            <w:r>
              <w:rPr>
                <w:i/>
              </w:rPr>
              <w:t>.</w:t>
            </w:r>
          </w:p>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-развивать фонематические процессы;</w:t>
            </w:r>
          </w:p>
          <w:p w:rsidR="00A12A06" w:rsidRDefault="00A12A06" w:rsidP="00623AB8">
            <w:r>
              <w:t>-упражнять в анализе слов и предложений.</w:t>
            </w:r>
          </w:p>
          <w:p w:rsidR="00A12A06" w:rsidRDefault="00A12A06" w:rsidP="00623AB8">
            <w:pPr>
              <w:rPr>
                <w:i/>
              </w:rPr>
            </w:pPr>
          </w:p>
          <w:p w:rsidR="00A12A06" w:rsidRDefault="00A12A06" w:rsidP="00623AB8">
            <w:pPr>
              <w:rPr>
                <w:i/>
              </w:rPr>
            </w:pPr>
          </w:p>
          <w:p w:rsidR="00A12A06" w:rsidRDefault="00A12A06" w:rsidP="00623AB8">
            <w:pPr>
              <w:rPr>
                <w:i/>
              </w:rPr>
            </w:pPr>
            <w:r>
              <w:rPr>
                <w:i/>
              </w:rPr>
              <w:t>Коррекционно-воспитательная:</w:t>
            </w:r>
          </w:p>
          <w:p w:rsidR="00A12A06" w:rsidRDefault="00A12A06" w:rsidP="00623AB8">
            <w:r>
              <w:t>-воспитывать у детей самоконтроль за вновь поставленными звуками.</w:t>
            </w:r>
          </w:p>
        </w:tc>
        <w:tc>
          <w:tcPr>
            <w:tcW w:w="2100" w:type="dxa"/>
          </w:tcPr>
          <w:p w:rsidR="00A12A06" w:rsidRDefault="00A12A06" w:rsidP="00623AB8">
            <w:r>
              <w:t>Зеркала, картинка для звукоподражания; предметные картинки, в названии которых присутствует звук Ш; буква Ш, цветные фишки для выкладывания звуковой схемы, слоговые схемы.</w:t>
            </w:r>
          </w:p>
        </w:tc>
        <w:tc>
          <w:tcPr>
            <w:tcW w:w="1161" w:type="dxa"/>
          </w:tcPr>
          <w:p w:rsidR="00A12A06" w:rsidRDefault="00A12A06" w:rsidP="00623AB8">
            <w:r>
              <w:t>сүзләрнең дөрес әйтелешен ныгыту: өстәл, урындык, карават татар теленә хас булган авазларны дөрес әйтергә өйрәтүне дәвам итү [ө], [в], [ә]</w:t>
            </w:r>
          </w:p>
        </w:tc>
      </w:tr>
      <w:tr w:rsidR="00A12A06" w:rsidTr="00623AB8">
        <w:trPr>
          <w:trHeight w:val="1260"/>
        </w:trPr>
        <w:tc>
          <w:tcPr>
            <w:tcW w:w="1080" w:type="dxa"/>
            <w:vMerge/>
          </w:tcPr>
          <w:p w:rsidR="00A12A06" w:rsidRDefault="00A12A06" w:rsidP="00623AB8">
            <w:pPr>
              <w:widowControl w:val="0"/>
            </w:pPr>
          </w:p>
        </w:tc>
        <w:tc>
          <w:tcPr>
            <w:tcW w:w="1380" w:type="dxa"/>
          </w:tcPr>
          <w:p w:rsidR="00A12A06" w:rsidRDefault="00A12A06" w:rsidP="00623AB8">
            <w:r>
              <w:t>Профессии</w:t>
            </w:r>
          </w:p>
        </w:tc>
        <w:tc>
          <w:tcPr>
            <w:tcW w:w="3772" w:type="dxa"/>
          </w:tcPr>
          <w:p w:rsidR="00A12A06" w:rsidRDefault="00A12A06" w:rsidP="00623AB8">
            <w:pPr>
              <w:rPr>
                <w:i/>
              </w:rPr>
            </w:pPr>
            <w:r>
              <w:rPr>
                <w:i/>
              </w:rPr>
              <w:t>Цели занятия:</w:t>
            </w:r>
          </w:p>
          <w:p w:rsidR="00A12A06" w:rsidRDefault="00A12A06" w:rsidP="00623AB8">
            <w:pPr>
              <w:rPr>
                <w:i/>
              </w:rPr>
            </w:pPr>
            <w:r>
              <w:rPr>
                <w:i/>
              </w:rPr>
              <w:t>Коррекционно-образовательная:</w:t>
            </w:r>
          </w:p>
          <w:p w:rsidR="00A12A06" w:rsidRDefault="00A12A06" w:rsidP="00623AB8">
            <w:pPr>
              <w:ind w:hanging="260"/>
              <w:jc w:val="both"/>
              <w:rPr>
                <w:i/>
              </w:rPr>
            </w:pPr>
            <w:r>
              <w:rPr>
                <w:i/>
              </w:rPr>
              <w:t>— учить детей называть профессии по месту работы или роду занятия.</w:t>
            </w:r>
          </w:p>
          <w:p w:rsidR="00A12A06" w:rsidRDefault="00A12A06" w:rsidP="00623AB8">
            <w:pPr>
              <w:rPr>
                <w:i/>
              </w:rPr>
            </w:pPr>
            <w:r>
              <w:rPr>
                <w:i/>
              </w:rPr>
              <w:t>Коррекционно-развивающие:</w:t>
            </w:r>
          </w:p>
          <w:p w:rsidR="00A12A06" w:rsidRDefault="00A12A06" w:rsidP="00623AB8">
            <w:pPr>
              <w:ind w:hanging="260"/>
              <w:jc w:val="both"/>
              <w:rPr>
                <w:i/>
              </w:rPr>
            </w:pPr>
            <w:r>
              <w:rPr>
                <w:i/>
              </w:rPr>
              <w:t>— закреплять у детей употребление имен существительных в творительном падеже;</w:t>
            </w:r>
          </w:p>
          <w:p w:rsidR="00A12A06" w:rsidRDefault="00A12A06" w:rsidP="00623AB8">
            <w:pPr>
              <w:ind w:hanging="260"/>
              <w:jc w:val="both"/>
              <w:rPr>
                <w:i/>
              </w:rPr>
            </w:pPr>
            <w:r>
              <w:rPr>
                <w:i/>
              </w:rPr>
              <w:t>— упражнять в образовании имен существительных множественного числа родительно-' го падежа;</w:t>
            </w:r>
          </w:p>
          <w:p w:rsidR="00A12A06" w:rsidRDefault="00A12A06" w:rsidP="00623AB8">
            <w:pPr>
              <w:ind w:hanging="260"/>
              <w:jc w:val="both"/>
              <w:rPr>
                <w:i/>
              </w:rPr>
            </w:pPr>
            <w:r>
              <w:rPr>
                <w:i/>
              </w:rPr>
              <w:t>— развивать логическое мышление, связную речь, умение строить предложения.</w:t>
            </w:r>
          </w:p>
          <w:p w:rsidR="00A12A06" w:rsidRDefault="00A12A06" w:rsidP="00623AB8">
            <w:pPr>
              <w:rPr>
                <w:i/>
              </w:rPr>
            </w:pPr>
            <w:r>
              <w:rPr>
                <w:i/>
              </w:rPr>
              <w:t>Коррекционно-воспитательная:</w:t>
            </w:r>
          </w:p>
          <w:p w:rsidR="00A12A06" w:rsidRDefault="00A12A06" w:rsidP="00623AB8">
            <w:pPr>
              <w:rPr>
                <w:i/>
              </w:rPr>
            </w:pPr>
            <w:r>
              <w:rPr>
                <w:i/>
              </w:rPr>
              <w:t xml:space="preserve">—    </w:t>
            </w:r>
            <w:r>
              <w:rPr>
                <w:i/>
              </w:rPr>
              <w:tab/>
              <w:t>воспитывать у детей интерес к людям раз личных профессий и желание добиваться успеха собственным трудом</w:t>
            </w:r>
          </w:p>
        </w:tc>
        <w:tc>
          <w:tcPr>
            <w:tcW w:w="2100" w:type="dxa"/>
          </w:tcPr>
          <w:p w:rsidR="00A12A06" w:rsidRDefault="00A12A06" w:rsidP="00623AB8">
            <w:pPr>
              <w:spacing w:before="240" w:after="240"/>
              <w:ind w:firstLine="285"/>
              <w:jc w:val="both"/>
            </w:pPr>
            <w:r>
              <w:t>Оборудование:предметные или сюжетные картинки с изображением людей различных профессий и инструментов</w:t>
            </w:r>
          </w:p>
        </w:tc>
        <w:tc>
          <w:tcPr>
            <w:tcW w:w="1161" w:type="dxa"/>
          </w:tcPr>
          <w:p w:rsidR="00A12A06" w:rsidRDefault="00A12A06" w:rsidP="00623AB8">
            <w:r>
              <w:t>сүзләрнең дөрес әйтелешен ныгыту: өстәл, урындык, карават татар теленә хас булган авазларны дөрес әйтергә өйрәтүне дәвам итү [ө], [в], [ә]</w:t>
            </w:r>
          </w:p>
        </w:tc>
      </w:tr>
      <w:tr w:rsidR="00A12A06" w:rsidTr="00623AB8">
        <w:trPr>
          <w:trHeight w:val="2415"/>
        </w:trPr>
        <w:tc>
          <w:tcPr>
            <w:tcW w:w="1080" w:type="dxa"/>
            <w:vMerge w:val="restart"/>
          </w:tcPr>
          <w:p w:rsidR="00A12A06" w:rsidRDefault="00A12A06" w:rsidP="00623AB8">
            <w:pPr>
              <w:jc w:val="center"/>
            </w:pPr>
            <w:r>
              <w:t>4</w:t>
            </w:r>
          </w:p>
        </w:tc>
        <w:tc>
          <w:tcPr>
            <w:tcW w:w="1380" w:type="dxa"/>
          </w:tcPr>
          <w:p w:rsidR="00A12A06" w:rsidRDefault="00A12A06" w:rsidP="00623AB8">
            <w:r>
              <w:t>Звуки С-Ш.</w:t>
            </w:r>
          </w:p>
        </w:tc>
        <w:tc>
          <w:tcPr>
            <w:tcW w:w="3772" w:type="dxa"/>
          </w:tcPr>
          <w:p w:rsidR="00A12A06" w:rsidRDefault="00A12A06" w:rsidP="00623AB8">
            <w:pPr>
              <w:rPr>
                <w:i/>
              </w:rPr>
            </w:pPr>
            <w:r>
              <w:rPr>
                <w:i/>
              </w:rPr>
              <w:t>Коррекционно-образовательная:</w:t>
            </w:r>
          </w:p>
          <w:p w:rsidR="00A12A06" w:rsidRDefault="00A12A06" w:rsidP="00623AB8">
            <w:r>
              <w:t>-учить детей анализировать звуки С и Ш в сравнительном плане.</w:t>
            </w:r>
          </w:p>
          <w:p w:rsidR="00A12A06" w:rsidRDefault="00A12A06" w:rsidP="00623AB8">
            <w:pPr>
              <w:rPr>
                <w:i/>
              </w:rPr>
            </w:pPr>
            <w:r>
              <w:rPr>
                <w:i/>
              </w:rPr>
              <w:t>Коррекционно-развивающие:</w:t>
            </w:r>
          </w:p>
          <w:p w:rsidR="00A12A06" w:rsidRDefault="00A12A06" w:rsidP="00623AB8">
            <w:r>
              <w:t>-упражнять детей в звуковом анализе слов;</w:t>
            </w:r>
          </w:p>
          <w:p w:rsidR="00A12A06" w:rsidRDefault="00A12A06" w:rsidP="00623AB8">
            <w:r>
              <w:t>-упражнять в делении слов на слоги, предложений на слова;</w:t>
            </w:r>
          </w:p>
          <w:p w:rsidR="00A12A06" w:rsidRDefault="00A12A06" w:rsidP="00623AB8">
            <w:r>
              <w:t>-развивать  общую, мелкую и артикуляционную моторику.</w:t>
            </w:r>
          </w:p>
          <w:p w:rsidR="00A12A06" w:rsidRDefault="00A12A06" w:rsidP="00623AB8">
            <w:pPr>
              <w:rPr>
                <w:i/>
              </w:rPr>
            </w:pPr>
            <w:r>
              <w:rPr>
                <w:i/>
              </w:rPr>
              <w:t>Коррекционно-воспитательная:</w:t>
            </w:r>
          </w:p>
          <w:p w:rsidR="00A12A06" w:rsidRDefault="00A12A06" w:rsidP="00623AB8">
            <w:r>
              <w:t>-воспитывать у детей самоконтроль за вновь поставленными звуками.</w:t>
            </w:r>
          </w:p>
        </w:tc>
        <w:tc>
          <w:tcPr>
            <w:tcW w:w="2100" w:type="dxa"/>
          </w:tcPr>
          <w:p w:rsidR="00A12A06" w:rsidRDefault="00A12A06" w:rsidP="00623AB8">
            <w:r>
              <w:t>Зеркала, картинки для звукоподражания; предметные картинки, в названии которых присутствуют звуки С и Ш; буквы С и Ш, цветные фишки для выкладывания звуковой схемы, слоговые схемы.</w:t>
            </w:r>
          </w:p>
        </w:tc>
        <w:tc>
          <w:tcPr>
            <w:tcW w:w="1161" w:type="dxa"/>
          </w:tcPr>
          <w:p w:rsidR="00A12A06" w:rsidRDefault="00A12A06" w:rsidP="00623AB8">
            <w:r>
              <w:t>сүзләрнең дөрес әйтелешен ныгыту: матур туп, зур машина, тәмле чәй, кызыл алма, аша, эч. татар теленә хас булган авазларны дөрес әйтергә өйрәтүне дәвам итү [ә]</w:t>
            </w:r>
          </w:p>
        </w:tc>
      </w:tr>
      <w:tr w:rsidR="00A12A06" w:rsidTr="00623AB8">
        <w:trPr>
          <w:trHeight w:val="1182"/>
        </w:trPr>
        <w:tc>
          <w:tcPr>
            <w:tcW w:w="1080" w:type="dxa"/>
            <w:vMerge/>
          </w:tcPr>
          <w:p w:rsidR="00A12A06" w:rsidRDefault="00A12A06" w:rsidP="00623AB8">
            <w:pPr>
              <w:widowControl w:val="0"/>
            </w:pPr>
          </w:p>
        </w:tc>
        <w:tc>
          <w:tcPr>
            <w:tcW w:w="1380" w:type="dxa"/>
          </w:tcPr>
          <w:p w:rsidR="00A12A06" w:rsidRDefault="00A12A06" w:rsidP="00623AB8">
            <w:r>
              <w:t>Наша пища</w:t>
            </w:r>
          </w:p>
        </w:tc>
        <w:tc>
          <w:tcPr>
            <w:tcW w:w="3772" w:type="dxa"/>
          </w:tcPr>
          <w:p w:rsidR="00A12A06" w:rsidRDefault="00A12A06" w:rsidP="00623AB8">
            <w:pPr>
              <w:rPr>
                <w:i/>
              </w:rPr>
            </w:pPr>
          </w:p>
          <w:p w:rsidR="00A12A06" w:rsidRDefault="00A12A06" w:rsidP="00623AB8">
            <w:pPr>
              <w:spacing w:before="40" w:after="40"/>
              <w:jc w:val="center"/>
            </w:pPr>
            <w:r>
              <w:rPr>
                <w:b/>
                <w:i/>
              </w:rPr>
              <w:t>Коррекционно-образовательная:</w:t>
            </w:r>
            <w:r>
              <w:t xml:space="preserve"> </w:t>
            </w:r>
          </w:p>
          <w:p w:rsidR="00A12A06" w:rsidRDefault="00A12A06" w:rsidP="00623AB8">
            <w:pPr>
              <w:spacing w:before="40" w:after="40"/>
              <w:jc w:val="center"/>
            </w:pPr>
            <w:r>
              <w:t xml:space="preserve">учить детей выделять общий признак, развивать умение обобщать. </w:t>
            </w:r>
          </w:p>
          <w:p w:rsidR="00A12A06" w:rsidRDefault="00A12A06" w:rsidP="00623AB8">
            <w:pPr>
              <w:spacing w:before="40" w:after="40"/>
              <w:ind w:firstLine="40"/>
              <w:jc w:val="center"/>
            </w:pPr>
            <w:r>
              <w:rPr>
                <w:b/>
                <w:i/>
              </w:rPr>
              <w:t>Коррекционно-развивающие:</w:t>
            </w:r>
            <w:r>
              <w:t xml:space="preserve"> </w:t>
            </w:r>
          </w:p>
          <w:p w:rsidR="00A12A06" w:rsidRDefault="00A12A06" w:rsidP="00623AB8">
            <w:pPr>
              <w:spacing w:before="40" w:after="40"/>
              <w:jc w:val="center"/>
            </w:pPr>
            <w:r>
              <w:t xml:space="preserve">-развивать внимание, воображение, мышление детей; </w:t>
            </w:r>
          </w:p>
          <w:p w:rsidR="00A12A06" w:rsidRDefault="00A12A06" w:rsidP="00623AB8">
            <w:pPr>
              <w:spacing w:before="40" w:after="40"/>
              <w:jc w:val="center"/>
            </w:pPr>
            <w:r>
              <w:t xml:space="preserve">-активизировать, расширять и обобщать знания детей по теме; </w:t>
            </w:r>
          </w:p>
          <w:p w:rsidR="00A12A06" w:rsidRDefault="00A12A06" w:rsidP="00623AB8">
            <w:pPr>
              <w:spacing w:before="40" w:after="40"/>
              <w:jc w:val="center"/>
            </w:pPr>
            <w:r>
              <w:t xml:space="preserve">-упражнять в составлении предложений, развивать связную речь. </w:t>
            </w:r>
          </w:p>
          <w:p w:rsidR="00A12A06" w:rsidRDefault="00A12A06" w:rsidP="00623AB8">
            <w:pPr>
              <w:spacing w:before="40" w:after="40"/>
              <w:jc w:val="center"/>
            </w:pPr>
            <w:r>
              <w:rPr>
                <w:b/>
                <w:i/>
              </w:rPr>
              <w:t>Коррекционно-воспитательная:</w:t>
            </w:r>
            <w:r>
              <w:t xml:space="preserve"> </w:t>
            </w:r>
          </w:p>
          <w:p w:rsidR="00A12A06" w:rsidRDefault="00A12A06" w:rsidP="00623AB8">
            <w:pPr>
              <w:spacing w:before="40" w:after="40"/>
              <w:jc w:val="center"/>
              <w:rPr>
                <w:i/>
              </w:rPr>
            </w:pPr>
            <w:r>
              <w:t xml:space="preserve"> -воспитывать у детей навык культурного поведения в общественных местах.</w:t>
            </w:r>
          </w:p>
        </w:tc>
        <w:tc>
          <w:tcPr>
            <w:tcW w:w="2100" w:type="dxa"/>
          </w:tcPr>
          <w:p w:rsidR="00A12A06" w:rsidRDefault="00A12A06" w:rsidP="00623AB8">
            <w:pPr>
              <w:jc w:val="both"/>
              <w:rPr>
                <w:i/>
              </w:rPr>
            </w:pPr>
          </w:p>
          <w:p w:rsidR="00A12A06" w:rsidRDefault="00A12A06" w:rsidP="00623AB8">
            <w:pPr>
              <w:spacing w:before="40" w:after="40"/>
              <w:jc w:val="center"/>
            </w:pPr>
            <w:r>
              <w:t>оборудование:поварские колпаки, предметные картинки с изображением различных продуктов и блюд.</w:t>
            </w:r>
          </w:p>
        </w:tc>
        <w:tc>
          <w:tcPr>
            <w:tcW w:w="1161" w:type="dxa"/>
          </w:tcPr>
          <w:p w:rsidR="00A12A06" w:rsidRDefault="00A12A06" w:rsidP="00623AB8">
            <w:r>
              <w:t>Сүзләрнең дөрес әйтелешен ныгыту: бабай, әби, әти, әни, кыз, малай.</w:t>
            </w:r>
          </w:p>
        </w:tc>
      </w:tr>
      <w:tr w:rsidR="00A12A06" w:rsidTr="00623AB8">
        <w:trPr>
          <w:trHeight w:val="383"/>
        </w:trPr>
        <w:tc>
          <w:tcPr>
            <w:tcW w:w="8332" w:type="dxa"/>
            <w:gridSpan w:val="4"/>
          </w:tcPr>
          <w:p w:rsidR="00A12A06" w:rsidRDefault="00A12A06" w:rsidP="00623AB8">
            <w:pPr>
              <w:jc w:val="center"/>
              <w:rPr>
                <w:b/>
                <w:i/>
              </w:rPr>
            </w:pPr>
            <w:r>
              <w:rPr>
                <w:b/>
                <w:i/>
              </w:rPr>
              <w:t>Апрель.</w:t>
            </w:r>
          </w:p>
        </w:tc>
        <w:tc>
          <w:tcPr>
            <w:tcW w:w="1161" w:type="dxa"/>
          </w:tcPr>
          <w:p w:rsidR="00A12A06" w:rsidRDefault="00A12A06" w:rsidP="00623AB8">
            <w:pPr>
              <w:widowControl w:val="0"/>
              <w:rPr>
                <w:b/>
                <w:i/>
              </w:rPr>
            </w:pPr>
          </w:p>
        </w:tc>
      </w:tr>
      <w:tr w:rsidR="00A12A06" w:rsidTr="00623AB8">
        <w:trPr>
          <w:trHeight w:val="1343"/>
        </w:trPr>
        <w:tc>
          <w:tcPr>
            <w:tcW w:w="1080" w:type="dxa"/>
            <w:vMerge w:val="restart"/>
          </w:tcPr>
          <w:p w:rsidR="00A12A06" w:rsidRDefault="00A12A06" w:rsidP="00623AB8">
            <w:pPr>
              <w:jc w:val="center"/>
            </w:pPr>
            <w:r>
              <w:t>1</w:t>
            </w:r>
          </w:p>
        </w:tc>
        <w:tc>
          <w:tcPr>
            <w:tcW w:w="1380" w:type="dxa"/>
          </w:tcPr>
          <w:p w:rsidR="00A12A06" w:rsidRDefault="00A12A06" w:rsidP="00623AB8">
            <w:r>
              <w:t>Звуки Х-Хь.</w:t>
            </w:r>
          </w:p>
          <w:p w:rsidR="00A12A06" w:rsidRDefault="00A12A06" w:rsidP="00623AB8">
            <w:r>
              <w:t>Буква Х.</w:t>
            </w:r>
          </w:p>
        </w:tc>
        <w:tc>
          <w:tcPr>
            <w:tcW w:w="3772" w:type="dxa"/>
          </w:tcPr>
          <w:p w:rsidR="00A12A06" w:rsidRDefault="00A12A06" w:rsidP="00623AB8">
            <w:pPr>
              <w:rPr>
                <w:i/>
              </w:rPr>
            </w:pPr>
            <w:r>
              <w:rPr>
                <w:i/>
              </w:rPr>
              <w:t>Коррекционно-образовательная:</w:t>
            </w:r>
          </w:p>
          <w:p w:rsidR="00A12A06" w:rsidRDefault="00A12A06" w:rsidP="00623AB8">
            <w:r>
              <w:t>-научить  детей характеризовать звуки Х и Хь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-упражнять детей в определении места звуков в словах;</w:t>
            </w:r>
          </w:p>
          <w:p w:rsidR="00A12A06" w:rsidRDefault="00A12A06" w:rsidP="00623AB8">
            <w:r>
              <w:t>-упражнять в анализе предложений;</w:t>
            </w:r>
          </w:p>
          <w:p w:rsidR="00A12A06" w:rsidRDefault="00A12A06" w:rsidP="00623AB8">
            <w:r>
              <w:t>-развивать фонематические процессы.</w:t>
            </w:r>
          </w:p>
          <w:p w:rsidR="00A12A06" w:rsidRDefault="00A12A06" w:rsidP="00623AB8">
            <w:pPr>
              <w:rPr>
                <w:i/>
              </w:rPr>
            </w:pPr>
            <w:r>
              <w:rPr>
                <w:i/>
              </w:rPr>
              <w:t>Коррекционно-воспитательная:</w:t>
            </w:r>
          </w:p>
          <w:p w:rsidR="00A12A06" w:rsidRDefault="00A12A06" w:rsidP="00623AB8">
            <w:r>
              <w:t>-воспитывать у детей умение вслушиваться в свою речь и речь окружающих.</w:t>
            </w:r>
          </w:p>
        </w:tc>
        <w:tc>
          <w:tcPr>
            <w:tcW w:w="2100" w:type="dxa"/>
          </w:tcPr>
          <w:p w:rsidR="00A12A06" w:rsidRDefault="00A12A06" w:rsidP="00623AB8">
            <w:r>
              <w:t>Зеркала, картинки для звукоподражания; предметные картинки, в названии которых присутствуют звуки Х и Хь; буква Х, фишки для выкладывания звуковых схем.</w:t>
            </w:r>
          </w:p>
        </w:tc>
        <w:tc>
          <w:tcPr>
            <w:tcW w:w="1161" w:type="dxa"/>
          </w:tcPr>
          <w:p w:rsidR="00A12A06" w:rsidRDefault="00A12A06" w:rsidP="00623AB8">
            <w:r>
              <w:t>сүзләрнең дөрес әйтелешен ныгыту: рәхмәт, хәерле көн.</w:t>
            </w:r>
          </w:p>
        </w:tc>
      </w:tr>
      <w:tr w:rsidR="00A12A06" w:rsidTr="00623AB8">
        <w:trPr>
          <w:trHeight w:val="1613"/>
        </w:trPr>
        <w:tc>
          <w:tcPr>
            <w:tcW w:w="1080" w:type="dxa"/>
            <w:vMerge/>
          </w:tcPr>
          <w:p w:rsidR="00A12A06" w:rsidRDefault="00A12A06" w:rsidP="00623AB8">
            <w:pPr>
              <w:widowControl w:val="0"/>
            </w:pPr>
          </w:p>
        </w:tc>
        <w:tc>
          <w:tcPr>
            <w:tcW w:w="1380" w:type="dxa"/>
          </w:tcPr>
          <w:p w:rsidR="00A12A06" w:rsidRDefault="00A12A06" w:rsidP="00623AB8">
            <w:r>
              <w:t>Откуда хлеб пришел?</w:t>
            </w:r>
          </w:p>
        </w:tc>
        <w:tc>
          <w:tcPr>
            <w:tcW w:w="3772" w:type="dxa"/>
          </w:tcPr>
          <w:p w:rsidR="00A12A06" w:rsidRDefault="00A12A06" w:rsidP="00623AB8">
            <w:pPr>
              <w:rPr>
                <w:i/>
              </w:rPr>
            </w:pPr>
            <w:r>
              <w:rPr>
                <w:i/>
              </w:rPr>
              <w:t>Цели занятия:</w:t>
            </w:r>
          </w:p>
          <w:p w:rsidR="00A12A06" w:rsidRDefault="00A12A06" w:rsidP="00623AB8">
            <w:pPr>
              <w:rPr>
                <w:i/>
              </w:rPr>
            </w:pPr>
            <w:r>
              <w:rPr>
                <w:i/>
              </w:rPr>
              <w:t>Коррекционно-образователъная:</w:t>
            </w:r>
          </w:p>
          <w:p w:rsidR="00A12A06" w:rsidRDefault="00A12A06" w:rsidP="00623AB8">
            <w:pPr>
              <w:jc w:val="both"/>
              <w:rPr>
                <w:i/>
              </w:rPr>
            </w:pPr>
            <w:r>
              <w:rPr>
                <w:i/>
              </w:rPr>
              <w:t xml:space="preserve">—    </w:t>
            </w:r>
            <w:r>
              <w:rPr>
                <w:i/>
              </w:rPr>
              <w:tab/>
              <w:t>учить детей подбирать синонимы и однокоренные слова.</w:t>
            </w:r>
          </w:p>
          <w:p w:rsidR="00A12A06" w:rsidRDefault="00A12A06" w:rsidP="00623AB8">
            <w:pPr>
              <w:rPr>
                <w:i/>
              </w:rPr>
            </w:pPr>
            <w:r>
              <w:rPr>
                <w:i/>
              </w:rPr>
              <w:t>Коррекционно-развивающие:</w:t>
            </w:r>
          </w:p>
          <w:p w:rsidR="00A12A06" w:rsidRDefault="00A12A06" w:rsidP="00623AB8">
            <w:pPr>
              <w:jc w:val="both"/>
              <w:rPr>
                <w:i/>
              </w:rPr>
            </w:pPr>
            <w:r>
              <w:rPr>
                <w:i/>
              </w:rPr>
              <w:t>—</w:t>
            </w:r>
            <w:r>
              <w:rPr>
                <w:i/>
                <w:sz w:val="14"/>
                <w:szCs w:val="14"/>
              </w:rPr>
              <w:t xml:space="preserve">               </w:t>
            </w:r>
            <w:r>
              <w:rPr>
                <w:i/>
              </w:rPr>
              <w:t>упражнять детей в назывании хлебобулочных изделий;</w:t>
            </w:r>
          </w:p>
          <w:p w:rsidR="00A12A06" w:rsidRDefault="00A12A06" w:rsidP="00623AB8">
            <w:pPr>
              <w:jc w:val="both"/>
              <w:rPr>
                <w:i/>
              </w:rPr>
            </w:pPr>
            <w:r>
              <w:rPr>
                <w:i/>
              </w:rPr>
              <w:t>—</w:t>
            </w:r>
            <w:r>
              <w:rPr>
                <w:i/>
                <w:sz w:val="14"/>
                <w:szCs w:val="14"/>
              </w:rPr>
              <w:t xml:space="preserve">               </w:t>
            </w:r>
            <w:r>
              <w:rPr>
                <w:i/>
              </w:rPr>
              <w:t>закреплять знания о профессиях людей, занятых в сельском хозяйстве;</w:t>
            </w:r>
          </w:p>
          <w:p w:rsidR="00A12A06" w:rsidRDefault="00A12A06" w:rsidP="00623AB8">
            <w:pPr>
              <w:jc w:val="both"/>
              <w:rPr>
                <w:i/>
              </w:rPr>
            </w:pPr>
            <w:r>
              <w:rPr>
                <w:i/>
              </w:rPr>
              <w:t>—</w:t>
            </w:r>
            <w:r>
              <w:rPr>
                <w:i/>
                <w:sz w:val="14"/>
                <w:szCs w:val="14"/>
              </w:rPr>
              <w:t xml:space="preserve">               </w:t>
            </w:r>
            <w:r>
              <w:rPr>
                <w:i/>
              </w:rPr>
              <w:t>упражнять в объяснении слов-действий, связанных с выращиванием хлеба.</w:t>
            </w:r>
          </w:p>
          <w:p w:rsidR="00A12A06" w:rsidRDefault="00A12A06" w:rsidP="00623AB8">
            <w:pPr>
              <w:rPr>
                <w:i/>
              </w:rPr>
            </w:pPr>
            <w:r>
              <w:rPr>
                <w:i/>
              </w:rPr>
              <w:t>Коррекционно-воспитательная:</w:t>
            </w:r>
          </w:p>
          <w:p w:rsidR="00A12A06" w:rsidRDefault="00A12A06" w:rsidP="00623AB8">
            <w:pPr>
              <w:jc w:val="both"/>
              <w:rPr>
                <w:i/>
              </w:rPr>
            </w:pPr>
            <w:r>
              <w:rPr>
                <w:i/>
              </w:rPr>
              <w:t xml:space="preserve">—    </w:t>
            </w:r>
            <w:r>
              <w:rPr>
                <w:i/>
              </w:rPr>
              <w:tab/>
              <w:t>воспитывать у детей бережное отношение к хлебу, уважение к людям, которые его выращивают.</w:t>
            </w:r>
          </w:p>
          <w:p w:rsidR="00A12A06" w:rsidRDefault="00A12A06" w:rsidP="00623AB8">
            <w:pPr>
              <w:rPr>
                <w:i/>
              </w:rPr>
            </w:pPr>
          </w:p>
        </w:tc>
        <w:tc>
          <w:tcPr>
            <w:tcW w:w="2100" w:type="dxa"/>
          </w:tcPr>
          <w:p w:rsidR="00A12A06" w:rsidRDefault="00A12A06" w:rsidP="00623AB8">
            <w:pPr>
              <w:spacing w:before="240" w:after="240"/>
              <w:jc w:val="both"/>
              <w:rPr>
                <w:i/>
              </w:rPr>
            </w:pPr>
            <w:r>
              <w:rPr>
                <w:i/>
              </w:rPr>
              <w:t>Оборудование: сюжетные картинки по теме, предметные картинки с изображением различных хлебобулочных изделий, профессий людей, работающих в сельском хозяйстве.</w:t>
            </w:r>
          </w:p>
          <w:p w:rsidR="00A12A06" w:rsidRDefault="00A12A06" w:rsidP="00623AB8"/>
        </w:tc>
        <w:tc>
          <w:tcPr>
            <w:tcW w:w="1161" w:type="dxa"/>
          </w:tcPr>
          <w:p w:rsidR="00A12A06" w:rsidRDefault="00A12A06" w:rsidP="00623AB8">
            <w:r>
              <w:t>сүзләрнең дөрес әйтелешен ныгыту: рәхмәт, хәерле көн.</w:t>
            </w:r>
          </w:p>
        </w:tc>
      </w:tr>
      <w:tr w:rsidR="00A12A06" w:rsidTr="00623AB8">
        <w:trPr>
          <w:trHeight w:val="383"/>
        </w:trPr>
        <w:tc>
          <w:tcPr>
            <w:tcW w:w="1080" w:type="dxa"/>
            <w:vMerge w:val="restart"/>
          </w:tcPr>
          <w:p w:rsidR="00A12A06" w:rsidRDefault="00A12A06" w:rsidP="00623AB8">
            <w:pPr>
              <w:jc w:val="center"/>
            </w:pPr>
            <w:r>
              <w:t>2</w:t>
            </w:r>
          </w:p>
        </w:tc>
        <w:tc>
          <w:tcPr>
            <w:tcW w:w="1380" w:type="dxa"/>
          </w:tcPr>
          <w:p w:rsidR="00A12A06" w:rsidRDefault="00A12A06" w:rsidP="00623AB8">
            <w:r>
              <w:t>Звуки В-Вь .</w:t>
            </w:r>
          </w:p>
          <w:p w:rsidR="00A12A06" w:rsidRDefault="00A12A06" w:rsidP="00623AB8">
            <w:r>
              <w:t>Буква В.</w:t>
            </w:r>
          </w:p>
        </w:tc>
        <w:tc>
          <w:tcPr>
            <w:tcW w:w="3772" w:type="dxa"/>
          </w:tcPr>
          <w:p w:rsidR="00A12A06" w:rsidRDefault="00A12A06" w:rsidP="00623AB8">
            <w:pPr>
              <w:rPr>
                <w:i/>
              </w:rPr>
            </w:pPr>
            <w:r>
              <w:rPr>
                <w:i/>
              </w:rPr>
              <w:t>Коррекционно-образовательная:</w:t>
            </w:r>
          </w:p>
          <w:p w:rsidR="00A12A06" w:rsidRDefault="00A12A06" w:rsidP="00623AB8">
            <w:r>
              <w:t>- учить детей характеризовать звуки В, Вь в сравнительном плане.</w:t>
            </w:r>
          </w:p>
          <w:p w:rsidR="00A12A06" w:rsidRDefault="00A12A06" w:rsidP="00623AB8">
            <w:pPr>
              <w:rPr>
                <w:i/>
              </w:rPr>
            </w:pPr>
            <w:r>
              <w:rPr>
                <w:i/>
              </w:rPr>
              <w:t>Коррекционно-развивающие:</w:t>
            </w:r>
          </w:p>
          <w:p w:rsidR="00A12A06" w:rsidRDefault="00A12A06" w:rsidP="00623AB8">
            <w:r>
              <w:t xml:space="preserve">-развивать у детей умение анализировать предложения, слова и слоги; </w:t>
            </w:r>
          </w:p>
          <w:p w:rsidR="00A12A06" w:rsidRDefault="00A12A06" w:rsidP="00623AB8">
            <w:r>
              <w:t xml:space="preserve"> -развивать фонематические процессы.</w:t>
            </w:r>
          </w:p>
          <w:p w:rsidR="00A12A06" w:rsidRDefault="00A12A06" w:rsidP="00623AB8">
            <w:pPr>
              <w:rPr>
                <w:i/>
              </w:rPr>
            </w:pPr>
            <w:r>
              <w:rPr>
                <w:i/>
              </w:rPr>
              <w:t>Коррекционно-воспитательная:</w:t>
            </w:r>
          </w:p>
          <w:p w:rsidR="00A12A06" w:rsidRDefault="00A12A06" w:rsidP="00623AB8">
            <w:r>
              <w:t>-воспитывать у детей самоконтроль за речью.</w:t>
            </w:r>
          </w:p>
          <w:p w:rsidR="00A12A06" w:rsidRDefault="00A12A06" w:rsidP="00623AB8"/>
        </w:tc>
        <w:tc>
          <w:tcPr>
            <w:tcW w:w="2100" w:type="dxa"/>
          </w:tcPr>
          <w:p w:rsidR="00A12A06" w:rsidRDefault="00A12A06" w:rsidP="00623AB8">
            <w:r>
              <w:t>Зеркала, картинки для звукоподражания; предметные картинки, в названии которых присутствуют звуки В, Вь; буква В, фишки для выкладывания звуковых схем.</w:t>
            </w:r>
          </w:p>
        </w:tc>
        <w:tc>
          <w:tcPr>
            <w:tcW w:w="1161" w:type="dxa"/>
          </w:tcPr>
          <w:p w:rsidR="00A12A06" w:rsidRDefault="00A12A06" w:rsidP="00623AB8">
            <w:pPr>
              <w:widowControl w:val="0"/>
            </w:pPr>
            <w:r>
              <w:t>сүзләрнең дөрес әйтелешен ныгыту: бас,утыр, аша,эч,ки,сал,йокла,сикер.</w:t>
            </w:r>
          </w:p>
        </w:tc>
      </w:tr>
      <w:tr w:rsidR="00A12A06" w:rsidTr="00623AB8">
        <w:trPr>
          <w:trHeight w:val="383"/>
        </w:trPr>
        <w:tc>
          <w:tcPr>
            <w:tcW w:w="1080" w:type="dxa"/>
            <w:vMerge/>
          </w:tcPr>
          <w:p w:rsidR="00A12A06" w:rsidRDefault="00A12A06" w:rsidP="00623AB8">
            <w:pPr>
              <w:widowControl w:val="0"/>
            </w:pPr>
          </w:p>
        </w:tc>
        <w:tc>
          <w:tcPr>
            <w:tcW w:w="1380" w:type="dxa"/>
          </w:tcPr>
          <w:p w:rsidR="00A12A06" w:rsidRDefault="00A12A06" w:rsidP="00623AB8">
            <w:r>
              <w:t>Посуда</w:t>
            </w:r>
          </w:p>
        </w:tc>
        <w:tc>
          <w:tcPr>
            <w:tcW w:w="3772" w:type="dxa"/>
          </w:tcPr>
          <w:p w:rsidR="00A12A06" w:rsidRDefault="00A12A06" w:rsidP="00623AB8">
            <w:pPr>
              <w:rPr>
                <w:i/>
              </w:rPr>
            </w:pPr>
            <w:r>
              <w:rPr>
                <w:i/>
              </w:rPr>
              <w:t>.</w:t>
            </w:r>
          </w:p>
          <w:p w:rsidR="00A12A06" w:rsidRDefault="00A12A06" w:rsidP="00623AB8">
            <w:pPr>
              <w:rPr>
                <w:i/>
              </w:rPr>
            </w:pPr>
            <w:r>
              <w:rPr>
                <w:i/>
              </w:rPr>
              <w:t>Цели занятия:</w:t>
            </w:r>
          </w:p>
          <w:p w:rsidR="00A12A06" w:rsidRDefault="00A12A06" w:rsidP="00623AB8">
            <w:pPr>
              <w:rPr>
                <w:i/>
              </w:rPr>
            </w:pPr>
            <w:r>
              <w:rPr>
                <w:i/>
              </w:rPr>
              <w:t>Коррекционно-образовательная:</w:t>
            </w:r>
          </w:p>
          <w:p w:rsidR="00A12A06" w:rsidRDefault="00A12A06" w:rsidP="00623AB8">
            <w:pPr>
              <w:jc w:val="both"/>
              <w:rPr>
                <w:i/>
              </w:rPr>
            </w:pPr>
            <w:r>
              <w:rPr>
                <w:i/>
              </w:rPr>
              <w:t xml:space="preserve">—    </w:t>
            </w:r>
            <w:r>
              <w:rPr>
                <w:i/>
              </w:rPr>
              <w:tab/>
              <w:t>учить детей подбирать антонимы к прилагательным и глаголам.</w:t>
            </w:r>
          </w:p>
          <w:p w:rsidR="00A12A06" w:rsidRDefault="00A12A06" w:rsidP="00623AB8">
            <w:pPr>
              <w:rPr>
                <w:i/>
              </w:rPr>
            </w:pPr>
            <w:r>
              <w:rPr>
                <w:i/>
              </w:rPr>
              <w:t>Коррекционно-развивающие:</w:t>
            </w:r>
          </w:p>
          <w:p w:rsidR="00A12A06" w:rsidRDefault="00A12A06" w:rsidP="00623AB8">
            <w:pPr>
              <w:jc w:val="both"/>
              <w:rPr>
                <w:i/>
              </w:rPr>
            </w:pPr>
            <w:r>
              <w:rPr>
                <w:i/>
              </w:rPr>
              <w:t>—</w:t>
            </w:r>
            <w:r>
              <w:rPr>
                <w:i/>
                <w:sz w:val="14"/>
                <w:szCs w:val="14"/>
              </w:rPr>
              <w:t xml:space="preserve">                </w:t>
            </w:r>
            <w:r>
              <w:rPr>
                <w:i/>
              </w:rPr>
              <w:t>упражнять детей в образовании имен прилагательных от имен существительных и давать понятие о материалах, из которых изготовляют предметы посуды;</w:t>
            </w:r>
          </w:p>
          <w:p w:rsidR="00A12A06" w:rsidRDefault="00A12A06" w:rsidP="00623AB8">
            <w:pPr>
              <w:jc w:val="both"/>
              <w:rPr>
                <w:i/>
              </w:rPr>
            </w:pPr>
            <w:r>
              <w:rPr>
                <w:i/>
              </w:rPr>
              <w:t>—</w:t>
            </w:r>
            <w:r>
              <w:rPr>
                <w:i/>
                <w:sz w:val="14"/>
                <w:szCs w:val="14"/>
              </w:rPr>
              <w:t xml:space="preserve">                </w:t>
            </w:r>
            <w:r>
              <w:rPr>
                <w:i/>
              </w:rPr>
              <w:t>развивать внимание, логическое мышление и связную речь;</w:t>
            </w:r>
          </w:p>
          <w:p w:rsidR="00A12A06" w:rsidRDefault="00A12A06" w:rsidP="00623AB8">
            <w:pPr>
              <w:rPr>
                <w:i/>
              </w:rPr>
            </w:pPr>
            <w:r>
              <w:rPr>
                <w:i/>
              </w:rPr>
              <w:t>—</w:t>
            </w:r>
            <w:r>
              <w:rPr>
                <w:i/>
                <w:sz w:val="14"/>
                <w:szCs w:val="14"/>
              </w:rPr>
              <w:t xml:space="preserve">                </w:t>
            </w:r>
            <w:r>
              <w:rPr>
                <w:i/>
              </w:rPr>
              <w:t>учить классифицировать предметы посуды;</w:t>
            </w:r>
          </w:p>
          <w:p w:rsidR="00A12A06" w:rsidRDefault="00A12A06" w:rsidP="00623AB8">
            <w:pPr>
              <w:jc w:val="both"/>
              <w:rPr>
                <w:i/>
              </w:rPr>
            </w:pPr>
            <w:r>
              <w:rPr>
                <w:i/>
              </w:rPr>
              <w:t>—</w:t>
            </w:r>
            <w:r>
              <w:rPr>
                <w:i/>
                <w:sz w:val="14"/>
                <w:szCs w:val="14"/>
              </w:rPr>
              <w:t xml:space="preserve">                </w:t>
            </w:r>
            <w:r>
              <w:rPr>
                <w:i/>
              </w:rPr>
              <w:t>активизировать словарь по теме; закреплять употребление предлогов и существительных в различных падежах.</w:t>
            </w:r>
          </w:p>
          <w:p w:rsidR="00A12A06" w:rsidRDefault="00A12A06" w:rsidP="00623AB8">
            <w:pPr>
              <w:rPr>
                <w:i/>
              </w:rPr>
            </w:pPr>
            <w:r>
              <w:rPr>
                <w:i/>
              </w:rPr>
              <w:t>Коррекционно-воспитательная:</w:t>
            </w:r>
          </w:p>
          <w:p w:rsidR="00A12A06" w:rsidRDefault="00A12A06" w:rsidP="00623AB8">
            <w:pPr>
              <w:jc w:val="both"/>
              <w:rPr>
                <w:i/>
              </w:rPr>
            </w:pPr>
            <w:r>
              <w:rPr>
                <w:i/>
              </w:rPr>
              <w:t xml:space="preserve">—    </w:t>
            </w:r>
            <w:r>
              <w:rPr>
                <w:i/>
              </w:rPr>
              <w:tab/>
              <w:t>воспитывать у детей навыки самообслуживания и аккуратность при обращении с предметами посуды.</w:t>
            </w:r>
          </w:p>
          <w:p w:rsidR="00A12A06" w:rsidRDefault="00A12A06" w:rsidP="00623AB8">
            <w:pPr>
              <w:rPr>
                <w:i/>
              </w:rPr>
            </w:pPr>
          </w:p>
        </w:tc>
        <w:tc>
          <w:tcPr>
            <w:tcW w:w="2100" w:type="dxa"/>
          </w:tcPr>
          <w:p w:rsidR="00A12A06" w:rsidRDefault="00A12A06" w:rsidP="00623AB8">
            <w:r>
              <w:t>Оборудование: предметные картинки с изображением различной посуды из различных материалов, стакан и ложка</w:t>
            </w:r>
          </w:p>
        </w:tc>
        <w:tc>
          <w:tcPr>
            <w:tcW w:w="1161" w:type="dxa"/>
          </w:tcPr>
          <w:p w:rsidR="00A12A06" w:rsidRDefault="00A12A06" w:rsidP="00623AB8">
            <w:pPr>
              <w:widowControl w:val="0"/>
              <w:rPr>
                <w:i/>
              </w:rPr>
            </w:pPr>
            <w:r>
              <w:rPr>
                <w:i/>
              </w:rPr>
              <w:t>сүзләрнең дөрес әйтелешен ныгыту: бас,утыр, аша,эч,ки,сал,йокла,сикер.</w:t>
            </w:r>
          </w:p>
        </w:tc>
      </w:tr>
      <w:tr w:rsidR="00A12A06" w:rsidTr="00623AB8">
        <w:trPr>
          <w:trHeight w:val="2685"/>
        </w:trPr>
        <w:tc>
          <w:tcPr>
            <w:tcW w:w="1080" w:type="dxa"/>
            <w:vMerge w:val="restart"/>
          </w:tcPr>
          <w:p w:rsidR="00A12A06" w:rsidRDefault="00A12A06" w:rsidP="00623AB8">
            <w:pPr>
              <w:jc w:val="center"/>
            </w:pPr>
            <w:r>
              <w:t>3</w:t>
            </w:r>
          </w:p>
        </w:tc>
        <w:tc>
          <w:tcPr>
            <w:tcW w:w="1380" w:type="dxa"/>
          </w:tcPr>
          <w:p w:rsidR="00A12A06" w:rsidRDefault="00A12A06" w:rsidP="00623AB8">
            <w:r>
              <w:t>Звук З. Буква З.</w:t>
            </w:r>
          </w:p>
        </w:tc>
        <w:tc>
          <w:tcPr>
            <w:tcW w:w="3772" w:type="dxa"/>
          </w:tcPr>
          <w:p w:rsidR="00A12A06" w:rsidRDefault="00A12A06" w:rsidP="00623AB8">
            <w:pPr>
              <w:rPr>
                <w:i/>
              </w:rPr>
            </w:pPr>
            <w:r>
              <w:rPr>
                <w:i/>
              </w:rPr>
              <w:t>Коррекционно-образовательная:</w:t>
            </w:r>
          </w:p>
          <w:p w:rsidR="00A12A06" w:rsidRDefault="00A12A06" w:rsidP="00623AB8">
            <w:r>
              <w:t>-учить детей характеризовать звук З с опорой на акустические и артикуляционные признаки.</w:t>
            </w:r>
          </w:p>
          <w:p w:rsidR="00A12A06" w:rsidRDefault="00A12A06" w:rsidP="00623AB8">
            <w:pPr>
              <w:rPr>
                <w:i/>
              </w:rPr>
            </w:pPr>
            <w:r>
              <w:rPr>
                <w:i/>
              </w:rPr>
              <w:t>Коррекционно-развивающие:</w:t>
            </w:r>
          </w:p>
          <w:p w:rsidR="00A12A06" w:rsidRDefault="00A12A06" w:rsidP="00623AB8">
            <w:r>
              <w:t>-упражнять детей в звуковом анализе слов из трех звуков;</w:t>
            </w:r>
          </w:p>
          <w:p w:rsidR="00A12A06" w:rsidRDefault="00A12A06" w:rsidP="00623AB8">
            <w:r>
              <w:t xml:space="preserve">-развивать умение анализировать предложения; </w:t>
            </w:r>
          </w:p>
          <w:p w:rsidR="00A12A06" w:rsidRDefault="00A12A06" w:rsidP="00623AB8">
            <w:r>
              <w:t>-развивать общую, мелкую и артикуляционную моторику детей.</w:t>
            </w:r>
          </w:p>
          <w:p w:rsidR="00A12A06" w:rsidRDefault="00A12A06" w:rsidP="00623AB8">
            <w:pPr>
              <w:rPr>
                <w:i/>
              </w:rPr>
            </w:pPr>
            <w:r>
              <w:rPr>
                <w:i/>
              </w:rPr>
              <w:t>Коррекционно-воспитательная:</w:t>
            </w:r>
          </w:p>
          <w:p w:rsidR="00A12A06" w:rsidRDefault="00A12A06" w:rsidP="00623AB8">
            <w:r>
              <w:t>-учить детей самостоятельно контролировать правильное произношение вновь поставленных звуков в спонтанной речи.</w:t>
            </w:r>
          </w:p>
        </w:tc>
        <w:tc>
          <w:tcPr>
            <w:tcW w:w="2100" w:type="dxa"/>
          </w:tcPr>
          <w:p w:rsidR="00A12A06" w:rsidRDefault="00A12A06" w:rsidP="00623AB8">
            <w:r>
              <w:t>Зеркала, картинка для звукоподражания; предметные картинки, в названии которых присутствуют звук З; буква З, фишки для выкладывания звуковых схем, слоговые схемы.</w:t>
            </w:r>
          </w:p>
        </w:tc>
        <w:tc>
          <w:tcPr>
            <w:tcW w:w="1161" w:type="dxa"/>
          </w:tcPr>
          <w:p w:rsidR="00A12A06" w:rsidRDefault="00A12A06" w:rsidP="00623AB8">
            <w:pPr>
              <w:widowControl w:val="0"/>
            </w:pPr>
            <w:r>
              <w:t>сүзләрнең дөрес әйтелешен ныгыту: бар, юк, нәрсә бар?</w:t>
            </w:r>
          </w:p>
        </w:tc>
      </w:tr>
      <w:tr w:rsidR="00A12A06" w:rsidTr="00623AB8">
        <w:trPr>
          <w:trHeight w:val="895"/>
        </w:trPr>
        <w:tc>
          <w:tcPr>
            <w:tcW w:w="1080" w:type="dxa"/>
            <w:vMerge/>
          </w:tcPr>
          <w:p w:rsidR="00A12A06" w:rsidRDefault="00A12A06" w:rsidP="00623AB8">
            <w:pPr>
              <w:widowControl w:val="0"/>
            </w:pPr>
          </w:p>
        </w:tc>
        <w:tc>
          <w:tcPr>
            <w:tcW w:w="1380" w:type="dxa"/>
          </w:tcPr>
          <w:p w:rsidR="00A12A06" w:rsidRDefault="00A12A06" w:rsidP="00623AB8">
            <w:r>
              <w:t>Мой дом.Прогулка по дому.</w:t>
            </w:r>
          </w:p>
        </w:tc>
        <w:tc>
          <w:tcPr>
            <w:tcW w:w="3772" w:type="dxa"/>
          </w:tcPr>
          <w:p w:rsidR="00A12A06" w:rsidRDefault="00A12A06" w:rsidP="00623AB8">
            <w:pPr>
              <w:jc w:val="both"/>
            </w:pPr>
          </w:p>
          <w:p w:rsidR="00A12A06" w:rsidRDefault="00A12A06" w:rsidP="00623AB8">
            <w:pPr>
              <w:rPr>
                <w:i/>
              </w:rPr>
            </w:pPr>
            <w:r>
              <w:rPr>
                <w:i/>
              </w:rPr>
              <w:t>Цели занятия:</w:t>
            </w:r>
          </w:p>
          <w:p w:rsidR="00A12A06" w:rsidRDefault="00A12A06" w:rsidP="00623AB8">
            <w:pPr>
              <w:rPr>
                <w:i/>
              </w:rPr>
            </w:pPr>
            <w:r>
              <w:rPr>
                <w:i/>
              </w:rPr>
              <w:t>Коррекционно-образовательные:</w:t>
            </w:r>
          </w:p>
          <w:p w:rsidR="00A12A06" w:rsidRDefault="00A12A06" w:rsidP="00623AB8">
            <w:pPr>
              <w:rPr>
                <w:i/>
              </w:rPr>
            </w:pPr>
            <w:r>
              <w:rPr>
                <w:i/>
              </w:rPr>
              <w:t xml:space="preserve">—    </w:t>
            </w:r>
            <w:r>
              <w:rPr>
                <w:i/>
              </w:rPr>
              <w:tab/>
              <w:t>учить детей образовывать и употреблять сложные слова.</w:t>
            </w:r>
          </w:p>
          <w:p w:rsidR="00A12A06" w:rsidRDefault="00A12A06" w:rsidP="00623AB8">
            <w:pPr>
              <w:rPr>
                <w:i/>
              </w:rPr>
            </w:pPr>
            <w:r>
              <w:rPr>
                <w:i/>
              </w:rPr>
              <w:t>Коррекционно-развивающие:</w:t>
            </w:r>
          </w:p>
          <w:p w:rsidR="00A12A06" w:rsidRDefault="00A12A06" w:rsidP="00623AB8">
            <w:pPr>
              <w:rPr>
                <w:i/>
              </w:rPr>
            </w:pPr>
            <w:r>
              <w:rPr>
                <w:i/>
              </w:rPr>
              <w:t>—</w:t>
            </w:r>
            <w:r>
              <w:rPr>
                <w:i/>
                <w:sz w:val="14"/>
                <w:szCs w:val="14"/>
              </w:rPr>
              <w:t xml:space="preserve">               </w:t>
            </w:r>
            <w:r>
              <w:rPr>
                <w:i/>
              </w:rPr>
              <w:t>упражнять детей в подборе действий, соответствующих назначению комнат;</w:t>
            </w:r>
          </w:p>
          <w:p w:rsidR="00A12A06" w:rsidRDefault="00A12A06" w:rsidP="00623AB8">
            <w:pPr>
              <w:rPr>
                <w:i/>
              </w:rPr>
            </w:pPr>
            <w:r>
              <w:rPr>
                <w:i/>
              </w:rPr>
              <w:t>—</w:t>
            </w:r>
            <w:r>
              <w:rPr>
                <w:i/>
                <w:sz w:val="14"/>
                <w:szCs w:val="14"/>
              </w:rPr>
              <w:t xml:space="preserve">               </w:t>
            </w:r>
            <w:r>
              <w:rPr>
                <w:i/>
              </w:rPr>
              <w:t>закреплять умение составлять предложения, употребляя различные предлоги;</w:t>
            </w:r>
          </w:p>
          <w:p w:rsidR="00A12A06" w:rsidRDefault="00A12A06" w:rsidP="00623AB8">
            <w:pPr>
              <w:jc w:val="both"/>
              <w:rPr>
                <w:i/>
              </w:rPr>
            </w:pPr>
            <w:r>
              <w:rPr>
                <w:i/>
              </w:rPr>
              <w:t xml:space="preserve">—    </w:t>
            </w:r>
            <w:r>
              <w:rPr>
                <w:i/>
              </w:rPr>
              <w:tab/>
              <w:t>расширять и активизировать словарь по теме.</w:t>
            </w:r>
          </w:p>
          <w:p w:rsidR="00A12A06" w:rsidRDefault="00A12A06" w:rsidP="00623AB8">
            <w:pPr>
              <w:jc w:val="both"/>
              <w:rPr>
                <w:i/>
              </w:rPr>
            </w:pPr>
            <w:r>
              <w:rPr>
                <w:i/>
              </w:rPr>
              <w:t xml:space="preserve"> Коррекционно-воспитательная:</w:t>
            </w:r>
          </w:p>
          <w:p w:rsidR="00A12A06" w:rsidRDefault="00A12A06" w:rsidP="00623AB8">
            <w:r>
              <w:rPr>
                <w:i/>
              </w:rPr>
              <w:t xml:space="preserve">—    </w:t>
            </w:r>
            <w:r>
              <w:rPr>
                <w:i/>
              </w:rPr>
              <w:tab/>
              <w:t>воспитывать у детей аккуратность и желание помогать взрослым в работе по дому</w:t>
            </w:r>
          </w:p>
        </w:tc>
        <w:tc>
          <w:tcPr>
            <w:tcW w:w="2100" w:type="dxa"/>
          </w:tcPr>
          <w:p w:rsidR="00A12A06" w:rsidRDefault="00A12A06" w:rsidP="00623AB8">
            <w:r>
              <w:t>Оборудование: сюжетные картины с изображением улицы и дома в разрезе, почтовый ящик, макет дома, кукла</w:t>
            </w:r>
          </w:p>
        </w:tc>
        <w:tc>
          <w:tcPr>
            <w:tcW w:w="1161" w:type="dxa"/>
          </w:tcPr>
          <w:p w:rsidR="00A12A06" w:rsidRDefault="00A12A06" w:rsidP="00623AB8">
            <w:pPr>
              <w:widowControl w:val="0"/>
            </w:pPr>
            <w:r>
              <w:t>сүзләрнең дөрес әйтелешен ныгыту: бас,утыр, аша,эч,ки,сал,йокла,сикер.</w:t>
            </w:r>
          </w:p>
        </w:tc>
      </w:tr>
      <w:tr w:rsidR="00A12A06" w:rsidTr="00623AB8">
        <w:trPr>
          <w:trHeight w:val="1129"/>
        </w:trPr>
        <w:tc>
          <w:tcPr>
            <w:tcW w:w="1080" w:type="dxa"/>
            <w:vMerge w:val="restart"/>
          </w:tcPr>
          <w:p w:rsidR="00A12A06" w:rsidRDefault="00A12A06" w:rsidP="00623AB8">
            <w:pPr>
              <w:jc w:val="center"/>
            </w:pPr>
            <w:r>
              <w:t>4</w:t>
            </w:r>
          </w:p>
        </w:tc>
        <w:tc>
          <w:tcPr>
            <w:tcW w:w="1380" w:type="dxa"/>
          </w:tcPr>
          <w:p w:rsidR="00A12A06" w:rsidRDefault="00A12A06" w:rsidP="00623AB8">
            <w:r>
              <w:t>Звук Зь. Буква З.</w:t>
            </w:r>
          </w:p>
        </w:tc>
        <w:tc>
          <w:tcPr>
            <w:tcW w:w="3772" w:type="dxa"/>
          </w:tcPr>
          <w:p w:rsidR="00A12A06" w:rsidRDefault="00A12A06" w:rsidP="00623AB8">
            <w:pPr>
              <w:rPr>
                <w:i/>
              </w:rPr>
            </w:pPr>
            <w:r>
              <w:rPr>
                <w:i/>
              </w:rPr>
              <w:t>Коррекционно-образовательная:</w:t>
            </w:r>
          </w:p>
          <w:p w:rsidR="00A12A06" w:rsidRDefault="00A12A06" w:rsidP="00623AB8">
            <w:r>
              <w:t>-научить детей характеризовать звук Зь на различные виды контроля.</w:t>
            </w:r>
          </w:p>
          <w:p w:rsidR="00A12A06" w:rsidRDefault="00A12A06" w:rsidP="00623AB8">
            <w:pPr>
              <w:rPr>
                <w:i/>
              </w:rPr>
            </w:pPr>
            <w:r>
              <w:rPr>
                <w:i/>
              </w:rPr>
              <w:t>Коррекционно-развивающие:</w:t>
            </w:r>
          </w:p>
          <w:p w:rsidR="00A12A06" w:rsidRDefault="00A12A06" w:rsidP="00623AB8">
            <w:r>
              <w:t>-продолжать упражнять детей в анализе слогов;</w:t>
            </w:r>
          </w:p>
          <w:p w:rsidR="00A12A06" w:rsidRDefault="00A12A06" w:rsidP="00623AB8">
            <w:r>
              <w:t>-упражнять в анализе слов и предложений;</w:t>
            </w:r>
          </w:p>
          <w:p w:rsidR="00A12A06" w:rsidRDefault="00A12A06" w:rsidP="00623AB8">
            <w:r>
              <w:t>-развивать общую и мелкую моторику.</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аккуратное обращение с раздаточным материалом.</w:t>
            </w:r>
          </w:p>
        </w:tc>
        <w:tc>
          <w:tcPr>
            <w:tcW w:w="2100" w:type="dxa"/>
          </w:tcPr>
          <w:p w:rsidR="00A12A06" w:rsidRDefault="00A12A06" w:rsidP="00623AB8">
            <w:r>
              <w:t>Зеркала, картинка для звукоподражания; предметные картинки, в названии которых присутствуют звук Зь; буква З, фишки для выкладывания звуковых схем, слоговые схемы.</w:t>
            </w:r>
          </w:p>
        </w:tc>
        <w:tc>
          <w:tcPr>
            <w:tcW w:w="1161" w:type="dxa"/>
          </w:tcPr>
          <w:p w:rsidR="00A12A06" w:rsidRDefault="00A12A06" w:rsidP="00623AB8">
            <w:pPr>
              <w:widowControl w:val="0"/>
            </w:pPr>
            <w:r>
              <w:t>сүзләрнең дөрес әйтелешен ныгыту: җиһазлар, савыт-сабалар, киемнәр татар теленә хас булган авазларны дөрес әйтергә өйрәтүне дәвам итү.</w:t>
            </w:r>
          </w:p>
        </w:tc>
      </w:tr>
      <w:tr w:rsidR="00A12A06" w:rsidTr="00623AB8">
        <w:trPr>
          <w:trHeight w:val="711"/>
        </w:trPr>
        <w:tc>
          <w:tcPr>
            <w:tcW w:w="1080" w:type="dxa"/>
            <w:vMerge/>
          </w:tcPr>
          <w:p w:rsidR="00A12A06" w:rsidRDefault="00A12A06" w:rsidP="00623AB8">
            <w:pPr>
              <w:widowControl w:val="0"/>
            </w:pPr>
          </w:p>
        </w:tc>
        <w:tc>
          <w:tcPr>
            <w:tcW w:w="1380" w:type="dxa"/>
          </w:tcPr>
          <w:p w:rsidR="00A12A06" w:rsidRDefault="00A12A06" w:rsidP="00623AB8">
            <w:r>
              <w:t>Домашние детеныши и их детеныши</w:t>
            </w:r>
          </w:p>
        </w:tc>
        <w:tc>
          <w:tcPr>
            <w:tcW w:w="3772" w:type="dxa"/>
          </w:tcPr>
          <w:p w:rsidR="00A12A06" w:rsidRDefault="00A12A06" w:rsidP="00623AB8">
            <w:r>
              <w:t>Цели занятия:</w:t>
            </w:r>
          </w:p>
          <w:p w:rsidR="00A12A06" w:rsidRDefault="00A12A06" w:rsidP="00623AB8">
            <w:pPr>
              <w:rPr>
                <w:i/>
              </w:rPr>
            </w:pPr>
            <w:r>
              <w:rPr>
                <w:i/>
              </w:rPr>
              <w:t>Коррекционно-образовательные:</w:t>
            </w:r>
          </w:p>
          <w:p w:rsidR="00A12A06" w:rsidRDefault="00A12A06" w:rsidP="00623AB8">
            <w:r>
              <w:t>—</w:t>
            </w:r>
            <w:r>
              <w:rPr>
                <w:sz w:val="14"/>
                <w:szCs w:val="14"/>
              </w:rPr>
              <w:t xml:space="preserve">                </w:t>
            </w:r>
            <w:r>
              <w:t>учить детей образовывать сложные слова;</w:t>
            </w:r>
          </w:p>
          <w:p w:rsidR="00A12A06" w:rsidRDefault="00A12A06" w:rsidP="00623AB8">
            <w:pPr>
              <w:jc w:val="both"/>
            </w:pPr>
            <w:r>
              <w:t>—</w:t>
            </w:r>
            <w:r>
              <w:rPr>
                <w:sz w:val="14"/>
                <w:szCs w:val="14"/>
              </w:rPr>
              <w:t xml:space="preserve">                </w:t>
            </w:r>
            <w:r>
              <w:t>учить образовывать притяжательные прилагательные.</w:t>
            </w:r>
          </w:p>
          <w:p w:rsidR="00A12A06" w:rsidRDefault="00A12A06" w:rsidP="00623AB8">
            <w:pPr>
              <w:rPr>
                <w:i/>
              </w:rPr>
            </w:pPr>
            <w:r>
              <w:rPr>
                <w:i/>
              </w:rPr>
              <w:t>Коррекционно-развивающие:</w:t>
            </w:r>
          </w:p>
          <w:p w:rsidR="00A12A06" w:rsidRDefault="00A12A06" w:rsidP="00623AB8">
            <w:r>
              <w:t>—</w:t>
            </w:r>
            <w:r>
              <w:rPr>
                <w:sz w:val="14"/>
                <w:szCs w:val="14"/>
              </w:rPr>
              <w:t xml:space="preserve">                </w:t>
            </w:r>
            <w:r>
              <w:t>расширять словарь антонимов;</w:t>
            </w:r>
          </w:p>
          <w:p w:rsidR="00A12A06" w:rsidRDefault="00A12A06" w:rsidP="00623AB8">
            <w:pPr>
              <w:jc w:val="both"/>
            </w:pPr>
            <w:r>
              <w:t>—</w:t>
            </w:r>
            <w:r>
              <w:rPr>
                <w:sz w:val="14"/>
                <w:szCs w:val="14"/>
              </w:rPr>
              <w:t xml:space="preserve">                </w:t>
            </w:r>
            <w:r>
              <w:t>активизировать словарь детей по теме, закреплять употребление существительных в форме множественного числа родительного падежа;</w:t>
            </w:r>
          </w:p>
          <w:p w:rsidR="00A12A06" w:rsidRDefault="00A12A06" w:rsidP="00623AB8">
            <w:pPr>
              <w:jc w:val="both"/>
            </w:pPr>
            <w:r>
              <w:t>—</w:t>
            </w:r>
            <w:r>
              <w:rPr>
                <w:sz w:val="14"/>
                <w:szCs w:val="14"/>
              </w:rPr>
              <w:t xml:space="preserve">                </w:t>
            </w:r>
            <w:r>
              <w:t>развивать словообразование и словоизменение.</w:t>
            </w:r>
          </w:p>
          <w:p w:rsidR="00A12A06" w:rsidRDefault="00A12A06" w:rsidP="00623AB8">
            <w:pPr>
              <w:rPr>
                <w:i/>
              </w:rPr>
            </w:pPr>
            <w:r>
              <w:rPr>
                <w:i/>
              </w:rPr>
              <w:t>Коррекционно-воспитательная:</w:t>
            </w:r>
          </w:p>
          <w:p w:rsidR="00A12A06" w:rsidRDefault="00A12A06" w:rsidP="00623AB8">
            <w:pPr>
              <w:jc w:val="both"/>
            </w:pPr>
            <w:r>
              <w:t xml:space="preserve">—    </w:t>
            </w:r>
            <w:r>
              <w:tab/>
              <w:t>воспитывать у детей познавательный интерес к окружающему миру.</w:t>
            </w:r>
          </w:p>
        </w:tc>
        <w:tc>
          <w:tcPr>
            <w:tcW w:w="2100" w:type="dxa"/>
          </w:tcPr>
          <w:p w:rsidR="00A12A06" w:rsidRDefault="00A12A06" w:rsidP="00623AB8">
            <w:pPr>
              <w:spacing w:before="240" w:after="240"/>
              <w:jc w:val="both"/>
            </w:pPr>
          </w:p>
          <w:p w:rsidR="00A12A06" w:rsidRDefault="00A12A06" w:rsidP="00623AB8">
            <w:pPr>
              <w:spacing w:before="240" w:after="240"/>
              <w:jc w:val="both"/>
            </w:pPr>
            <w:r>
              <w:t>Оборудование: маски домашних животных, картинки с изображением домашних животных и их детенышей.</w:t>
            </w:r>
          </w:p>
        </w:tc>
        <w:tc>
          <w:tcPr>
            <w:tcW w:w="1161" w:type="dxa"/>
          </w:tcPr>
          <w:p w:rsidR="00A12A06" w:rsidRDefault="00A12A06" w:rsidP="00623AB8">
            <w:pPr>
              <w:widowControl w:val="0"/>
            </w:pPr>
            <w:r>
              <w:t>сүзләрнең дөрес әйтелешен ныгыту: бар, юк, нәрсә бар?</w:t>
            </w:r>
          </w:p>
        </w:tc>
      </w:tr>
      <w:tr w:rsidR="00A12A06" w:rsidTr="00623AB8">
        <w:trPr>
          <w:trHeight w:val="339"/>
        </w:trPr>
        <w:tc>
          <w:tcPr>
            <w:tcW w:w="8332" w:type="dxa"/>
            <w:gridSpan w:val="4"/>
          </w:tcPr>
          <w:p w:rsidR="00A12A06" w:rsidRDefault="00A12A06" w:rsidP="00623AB8">
            <w:pPr>
              <w:jc w:val="center"/>
              <w:rPr>
                <w:b/>
                <w:i/>
              </w:rPr>
            </w:pPr>
            <w:r>
              <w:rPr>
                <w:b/>
                <w:i/>
              </w:rPr>
              <w:t>Май.</w:t>
            </w:r>
          </w:p>
        </w:tc>
        <w:tc>
          <w:tcPr>
            <w:tcW w:w="1161" w:type="dxa"/>
          </w:tcPr>
          <w:p w:rsidR="00A12A06" w:rsidRDefault="00A12A06" w:rsidP="00623AB8">
            <w:pPr>
              <w:widowControl w:val="0"/>
              <w:rPr>
                <w:b/>
                <w:i/>
              </w:rPr>
            </w:pPr>
          </w:p>
        </w:tc>
      </w:tr>
      <w:tr w:rsidR="00A12A06" w:rsidTr="00623AB8">
        <w:trPr>
          <w:trHeight w:val="412"/>
        </w:trPr>
        <w:tc>
          <w:tcPr>
            <w:tcW w:w="1080" w:type="dxa"/>
            <w:vMerge w:val="restart"/>
          </w:tcPr>
          <w:p w:rsidR="00A12A06" w:rsidRDefault="00A12A06" w:rsidP="00623AB8">
            <w:pPr>
              <w:jc w:val="center"/>
            </w:pPr>
            <w:r>
              <w:t>1</w:t>
            </w:r>
          </w:p>
        </w:tc>
        <w:tc>
          <w:tcPr>
            <w:tcW w:w="1380" w:type="dxa"/>
          </w:tcPr>
          <w:p w:rsidR="00A12A06" w:rsidRDefault="00A12A06" w:rsidP="00623AB8">
            <w:r>
              <w:t>Звук и буква Ж.</w:t>
            </w:r>
          </w:p>
          <w:p w:rsidR="00A12A06" w:rsidRDefault="00A12A06" w:rsidP="00623AB8"/>
        </w:tc>
        <w:tc>
          <w:tcPr>
            <w:tcW w:w="3772" w:type="dxa"/>
          </w:tcPr>
          <w:p w:rsidR="00A12A06" w:rsidRDefault="00A12A06" w:rsidP="00623AB8">
            <w:pPr>
              <w:rPr>
                <w:i/>
              </w:rPr>
            </w:pPr>
            <w:r>
              <w:rPr>
                <w:i/>
              </w:rPr>
              <w:t>Коррекционно-образовательная:</w:t>
            </w:r>
          </w:p>
          <w:p w:rsidR="00A12A06" w:rsidRDefault="00A12A06" w:rsidP="00623AB8">
            <w:r>
              <w:t>- научить детей характеризовать звук Ж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-развивать общую, мелкую и артикуляционную моторику детей;</w:t>
            </w:r>
          </w:p>
          <w:p w:rsidR="00A12A06" w:rsidRDefault="00A12A06" w:rsidP="00623AB8">
            <w:r>
              <w:t>-развивать фонематические процессы;</w:t>
            </w:r>
          </w:p>
          <w:p w:rsidR="00A12A06" w:rsidRDefault="00A12A06" w:rsidP="00623AB8">
            <w:r>
              <w:t>- упражнять в анализе слов и предложений.</w:t>
            </w:r>
          </w:p>
          <w:p w:rsidR="00A12A06" w:rsidRDefault="00A12A06" w:rsidP="00623AB8">
            <w:pPr>
              <w:rPr>
                <w:i/>
              </w:rPr>
            </w:pPr>
            <w:r>
              <w:rPr>
                <w:i/>
              </w:rPr>
              <w:t>Коррекционно-воспитательная:</w:t>
            </w:r>
          </w:p>
          <w:p w:rsidR="00A12A06" w:rsidRDefault="00A12A06" w:rsidP="00623AB8">
            <w:r>
              <w:t>-воспитывать у детей умение выслушивать товарищей, не перебивая их.</w:t>
            </w:r>
          </w:p>
        </w:tc>
        <w:tc>
          <w:tcPr>
            <w:tcW w:w="2100" w:type="dxa"/>
          </w:tcPr>
          <w:p w:rsidR="00A12A06" w:rsidRDefault="00A12A06" w:rsidP="00623AB8">
            <w:r>
              <w:t>Зеркала, картинка для звукоподражания; предметные картинки, в названии которых присутствуют звук Ж; буква Ж, фишки для выкладывания звуковых схем, слоговые схемы.</w:t>
            </w:r>
          </w:p>
        </w:tc>
        <w:tc>
          <w:tcPr>
            <w:tcW w:w="1161" w:type="dxa"/>
          </w:tcPr>
          <w:p w:rsidR="00A12A06" w:rsidRDefault="00A12A06" w:rsidP="00623AB8">
            <w:pPr>
              <w:widowControl w:val="0"/>
            </w:pPr>
            <w:r>
              <w:t>сүзләрнең дөрес әйтелешен ныгыту: өстәл, урындык, карават, шкаф татар теленә хас булган авазларны дөрес әйтергә өйрәтүне дәвам итү</w:t>
            </w:r>
          </w:p>
        </w:tc>
      </w:tr>
      <w:tr w:rsidR="00A12A06" w:rsidTr="00623AB8">
        <w:trPr>
          <w:trHeight w:val="412"/>
        </w:trPr>
        <w:tc>
          <w:tcPr>
            <w:tcW w:w="1080" w:type="dxa"/>
            <w:vMerge/>
          </w:tcPr>
          <w:p w:rsidR="00A12A06" w:rsidRDefault="00A12A06" w:rsidP="00623AB8">
            <w:pPr>
              <w:widowControl w:val="0"/>
            </w:pPr>
          </w:p>
        </w:tc>
        <w:tc>
          <w:tcPr>
            <w:tcW w:w="1380" w:type="dxa"/>
          </w:tcPr>
          <w:p w:rsidR="00A12A06" w:rsidRDefault="00A12A06" w:rsidP="00623AB8">
            <w:r>
              <w:t>Наша страна.Мой родной город</w:t>
            </w:r>
          </w:p>
        </w:tc>
        <w:tc>
          <w:tcPr>
            <w:tcW w:w="3772" w:type="dxa"/>
          </w:tcPr>
          <w:p w:rsidR="00A12A06" w:rsidRDefault="00A12A06" w:rsidP="00623AB8">
            <w:pPr>
              <w:jc w:val="both"/>
            </w:pPr>
          </w:p>
          <w:p w:rsidR="00A12A06" w:rsidRDefault="00A12A06" w:rsidP="00623AB8">
            <w:r>
              <w:t>Цели занятия:</w:t>
            </w:r>
          </w:p>
          <w:p w:rsidR="00A12A06" w:rsidRDefault="00A12A06" w:rsidP="00623AB8">
            <w:pPr>
              <w:rPr>
                <w:i/>
              </w:rPr>
            </w:pPr>
            <w:r>
              <w:rPr>
                <w:i/>
              </w:rPr>
              <w:t>Коррекционно-образовательная:</w:t>
            </w:r>
          </w:p>
          <w:p w:rsidR="00A12A06" w:rsidRDefault="00A12A06" w:rsidP="00623AB8">
            <w:r>
              <w:t xml:space="preserve">—    </w:t>
            </w:r>
            <w:r>
              <w:tab/>
              <w:t>познакомить детей с флагом, гимном и гербом России.</w:t>
            </w:r>
          </w:p>
          <w:p w:rsidR="00A12A06" w:rsidRDefault="00A12A06" w:rsidP="00623AB8">
            <w:pPr>
              <w:rPr>
                <w:i/>
              </w:rPr>
            </w:pPr>
            <w:r>
              <w:rPr>
                <w:i/>
              </w:rPr>
              <w:t>Коррекционно-развивающие:</w:t>
            </w:r>
          </w:p>
          <w:p w:rsidR="00A12A06" w:rsidRDefault="00A12A06" w:rsidP="00623AB8">
            <w:r>
              <w:t>—</w:t>
            </w:r>
            <w:r>
              <w:rPr>
                <w:sz w:val="14"/>
                <w:szCs w:val="14"/>
              </w:rPr>
              <w:t xml:space="preserve">                </w:t>
            </w:r>
            <w:r>
              <w:t>закреплять у детей умение образовывать прилагательные от существительных;</w:t>
            </w:r>
          </w:p>
          <w:p w:rsidR="00A12A06" w:rsidRDefault="00A12A06" w:rsidP="00623AB8">
            <w:r>
              <w:t>—</w:t>
            </w:r>
            <w:r>
              <w:rPr>
                <w:sz w:val="14"/>
                <w:szCs w:val="14"/>
              </w:rPr>
              <w:t xml:space="preserve">                </w:t>
            </w:r>
            <w:r>
              <w:t>развивать умение согласовывать слова в предложениях;</w:t>
            </w:r>
          </w:p>
          <w:p w:rsidR="00A12A06" w:rsidRDefault="00A12A06" w:rsidP="00623AB8">
            <w:pPr>
              <w:rPr>
                <w:i/>
              </w:rPr>
            </w:pPr>
            <w:r>
              <w:t xml:space="preserve">—    </w:t>
            </w:r>
            <w:r>
              <w:tab/>
              <w:t xml:space="preserve">активизировать словарь по теме. </w:t>
            </w:r>
            <w:r>
              <w:rPr>
                <w:i/>
              </w:rPr>
              <w:t>Коррекционно-воспитательная:</w:t>
            </w:r>
          </w:p>
          <w:p w:rsidR="00A12A06" w:rsidRDefault="00A12A06" w:rsidP="00623AB8">
            <w:r>
              <w:t xml:space="preserve">—    </w:t>
            </w:r>
            <w:r>
              <w:tab/>
              <w:t>воспитывать у детей чувство гордости за свою страну.</w:t>
            </w:r>
          </w:p>
          <w:p w:rsidR="00A12A06" w:rsidRDefault="00A12A06" w:rsidP="00623AB8"/>
        </w:tc>
        <w:tc>
          <w:tcPr>
            <w:tcW w:w="2100" w:type="dxa"/>
          </w:tcPr>
          <w:p w:rsidR="00A12A06" w:rsidRDefault="00A12A06" w:rsidP="00623AB8">
            <w:pPr>
              <w:spacing w:before="240" w:after="240"/>
              <w:jc w:val="both"/>
            </w:pPr>
            <w:r>
              <w:t>Оборудование: карта России, сюжетные картинки по ходу занятия; картинки с изображением животных, растений и птиц, проживающих в различных местах планеты; изображения флага, герба России, запись гимна России.</w:t>
            </w:r>
          </w:p>
        </w:tc>
        <w:tc>
          <w:tcPr>
            <w:tcW w:w="1161" w:type="dxa"/>
          </w:tcPr>
          <w:p w:rsidR="00A12A06" w:rsidRDefault="00A12A06" w:rsidP="00623AB8">
            <w:pPr>
              <w:widowControl w:val="0"/>
            </w:pPr>
            <w:r>
              <w:t>сүзләрнең дөрес әйтелешен ныгыту: йөгер, сикер, уйна, җырла, бие татар теленә хас булган авазларны дөрес әйтергә өйрәтүне дәвам итү.</w:t>
            </w:r>
          </w:p>
        </w:tc>
      </w:tr>
      <w:tr w:rsidR="00A12A06" w:rsidTr="00623AB8">
        <w:trPr>
          <w:trHeight w:val="979"/>
        </w:trPr>
        <w:tc>
          <w:tcPr>
            <w:tcW w:w="1080" w:type="dxa"/>
            <w:vMerge w:val="restart"/>
          </w:tcPr>
          <w:p w:rsidR="00A12A06" w:rsidRDefault="00A12A06" w:rsidP="00623AB8">
            <w:pPr>
              <w:jc w:val="center"/>
            </w:pPr>
            <w:r>
              <w:t>2</w:t>
            </w:r>
          </w:p>
        </w:tc>
        <w:tc>
          <w:tcPr>
            <w:tcW w:w="1380" w:type="dxa"/>
          </w:tcPr>
          <w:p w:rsidR="00A12A06" w:rsidRDefault="00A12A06" w:rsidP="00623AB8">
            <w:r>
              <w:t>Звуки З-Ж</w:t>
            </w:r>
          </w:p>
        </w:tc>
        <w:tc>
          <w:tcPr>
            <w:tcW w:w="3772" w:type="dxa"/>
          </w:tcPr>
          <w:p w:rsidR="00A12A06" w:rsidRDefault="00A12A06" w:rsidP="00623AB8">
            <w:r>
              <w:t>Коррекционно-образовательная: - учить детей различать звуки Ж и З по акустическим и артикуляционным признакам. Коррекционно-развивающие: -упражнять детей в различении звуков Ж и З на материале слогов, слов и предложений; -развивать общую, мелкую и артикуляционную моторику; -развивать умение составлять и анализировать предложения. Коррекционно-воспитательная: -воспитывать у детей умение отвечать распространенными предложениями и выслушивать ответы товарищей.</w:t>
            </w:r>
          </w:p>
        </w:tc>
        <w:tc>
          <w:tcPr>
            <w:tcW w:w="2100" w:type="dxa"/>
          </w:tcPr>
          <w:p w:rsidR="00A12A06" w:rsidRDefault="00A12A06" w:rsidP="00623AB8">
            <w:r>
              <w:t>Зеркала, картинки для звукоподражания; предметные картинки, в названии которых присутствуют звуки З и Ж; буквы З и Ж, фишки для выкладывания звуковых схем, слоговые схемы.</w:t>
            </w:r>
          </w:p>
        </w:tc>
        <w:tc>
          <w:tcPr>
            <w:tcW w:w="1161" w:type="dxa"/>
          </w:tcPr>
          <w:p w:rsidR="00A12A06" w:rsidRDefault="00A12A06" w:rsidP="00623AB8">
            <w:pPr>
              <w:widowControl w:val="0"/>
            </w:pPr>
            <w:r>
              <w:t>сүзләрнең дөрес әйтелешен ныгыту: арыслан, ташбака, кояш, җырлыйм, ятам татар теленә хас булган авазларны дөрес әйтергә өйрәтүне дәвам итү.</w:t>
            </w:r>
          </w:p>
        </w:tc>
      </w:tr>
      <w:tr w:rsidR="00A12A06" w:rsidTr="00623AB8">
        <w:trPr>
          <w:trHeight w:val="1477"/>
        </w:trPr>
        <w:tc>
          <w:tcPr>
            <w:tcW w:w="1080" w:type="dxa"/>
            <w:vMerge/>
          </w:tcPr>
          <w:p w:rsidR="00A12A06" w:rsidRDefault="00A12A06" w:rsidP="00623AB8">
            <w:pPr>
              <w:widowControl w:val="0"/>
            </w:pPr>
          </w:p>
        </w:tc>
        <w:tc>
          <w:tcPr>
            <w:tcW w:w="1380" w:type="dxa"/>
          </w:tcPr>
          <w:p w:rsidR="00A12A06" w:rsidRDefault="00A12A06" w:rsidP="00623AB8">
            <w:r>
              <w:t>Человек</w:t>
            </w:r>
          </w:p>
        </w:tc>
        <w:tc>
          <w:tcPr>
            <w:tcW w:w="3772" w:type="dxa"/>
          </w:tcPr>
          <w:p w:rsidR="00A12A06" w:rsidRDefault="00A12A06" w:rsidP="00623AB8">
            <w:r>
              <w:t>Цели занятия:</w:t>
            </w:r>
          </w:p>
          <w:p w:rsidR="00A12A06" w:rsidRDefault="00A12A06" w:rsidP="00623AB8">
            <w:pPr>
              <w:rPr>
                <w:i/>
              </w:rPr>
            </w:pPr>
            <w:r>
              <w:rPr>
                <w:i/>
              </w:rPr>
              <w:t>Коррекционно-образовательная:</w:t>
            </w:r>
          </w:p>
          <w:p w:rsidR="00A12A06" w:rsidRDefault="00A12A06" w:rsidP="00623AB8">
            <w:pPr>
              <w:jc w:val="both"/>
            </w:pPr>
            <w:r>
              <w:t xml:space="preserve">—    </w:t>
            </w:r>
            <w:r>
              <w:tab/>
              <w:t>учить детей дифференцировать глаголы совершенного и несовершенного вида, образовывать возвратные глаголы.</w:t>
            </w:r>
          </w:p>
          <w:p w:rsidR="00A12A06" w:rsidRDefault="00A12A06" w:rsidP="00623AB8">
            <w:pPr>
              <w:rPr>
                <w:i/>
              </w:rPr>
            </w:pPr>
            <w:r>
              <w:rPr>
                <w:i/>
              </w:rPr>
              <w:t>Коррекционно-развивающие:</w:t>
            </w:r>
          </w:p>
          <w:p w:rsidR="00A12A06" w:rsidRDefault="00A12A06" w:rsidP="00623AB8">
            <w:pPr>
              <w:jc w:val="both"/>
            </w:pPr>
            <w:r>
              <w:t>—</w:t>
            </w:r>
            <w:r>
              <w:rPr>
                <w:sz w:val="14"/>
                <w:szCs w:val="14"/>
              </w:rPr>
              <w:t xml:space="preserve">               </w:t>
            </w:r>
            <w:r>
              <w:t>закреплять у детей умение образовывать имена существительные с помощью уменьшительно-ласкательных суффиксов;</w:t>
            </w:r>
          </w:p>
          <w:p w:rsidR="00A12A06" w:rsidRDefault="00A12A06" w:rsidP="00623AB8">
            <w:r>
              <w:t>—</w:t>
            </w:r>
            <w:r>
              <w:rPr>
                <w:sz w:val="14"/>
                <w:szCs w:val="14"/>
              </w:rPr>
              <w:t xml:space="preserve">               </w:t>
            </w:r>
            <w:r>
              <w:t>развивать словарь антонимов;</w:t>
            </w:r>
          </w:p>
          <w:p w:rsidR="00A12A06" w:rsidRDefault="00A12A06" w:rsidP="00623AB8">
            <w:pPr>
              <w:jc w:val="both"/>
              <w:rPr>
                <w:i/>
              </w:rPr>
            </w:pPr>
            <w:r>
              <w:t xml:space="preserve">—    </w:t>
            </w:r>
            <w:r>
              <w:tab/>
              <w:t xml:space="preserve">закреплять знания о назначении частей тела. </w:t>
            </w:r>
            <w:r>
              <w:rPr>
                <w:i/>
              </w:rPr>
              <w:t>Коррекционно-воспитательная:</w:t>
            </w:r>
          </w:p>
          <w:p w:rsidR="00A12A06" w:rsidRDefault="00A12A06" w:rsidP="00623AB8">
            <w:pPr>
              <w:jc w:val="both"/>
            </w:pPr>
            <w:r>
              <w:t xml:space="preserve">—    </w:t>
            </w:r>
            <w:r>
              <w:tab/>
              <w:t>воспитывать дружеские взаимоотношения между детьми, стремление радовать старших хорошими поступками.</w:t>
            </w:r>
          </w:p>
        </w:tc>
        <w:tc>
          <w:tcPr>
            <w:tcW w:w="2100" w:type="dxa"/>
          </w:tcPr>
          <w:p w:rsidR="00A12A06" w:rsidRDefault="00A12A06" w:rsidP="00623AB8">
            <w:r>
              <w:t>Оборудование: предметная картина с изображением человека, сюжетные картинки к играм</w:t>
            </w:r>
          </w:p>
        </w:tc>
        <w:tc>
          <w:tcPr>
            <w:tcW w:w="1161" w:type="dxa"/>
          </w:tcPr>
          <w:p w:rsidR="00A12A06" w:rsidRDefault="00A12A06" w:rsidP="00623AB8">
            <w:r>
              <w:t>сүзләрнең дөрес әйтелешен ныгыту: йөгер, сикер, уйна, җырла, бие татар теленә хас булган авазларны дөрес әйтергә өйрәтүне дәвам итү.</w:t>
            </w:r>
          </w:p>
        </w:tc>
      </w:tr>
      <w:tr w:rsidR="00A12A06" w:rsidTr="00623AB8">
        <w:trPr>
          <w:trHeight w:val="703"/>
        </w:trPr>
        <w:tc>
          <w:tcPr>
            <w:tcW w:w="1080" w:type="dxa"/>
            <w:vMerge w:val="restart"/>
          </w:tcPr>
          <w:p w:rsidR="00A12A06" w:rsidRDefault="00A12A06" w:rsidP="00623AB8">
            <w:pPr>
              <w:jc w:val="center"/>
            </w:pPr>
            <w:r>
              <w:t>3</w:t>
            </w:r>
          </w:p>
          <w:p w:rsidR="00A12A06" w:rsidRDefault="00A12A06" w:rsidP="00623AB8">
            <w:pPr>
              <w:jc w:val="center"/>
            </w:pPr>
          </w:p>
        </w:tc>
        <w:tc>
          <w:tcPr>
            <w:tcW w:w="1380" w:type="dxa"/>
          </w:tcPr>
          <w:p w:rsidR="00A12A06" w:rsidRDefault="00A12A06" w:rsidP="00623AB8">
            <w:r>
              <w:t>Звуки Д-Дь. Буква Д.</w:t>
            </w:r>
          </w:p>
        </w:tc>
        <w:tc>
          <w:tcPr>
            <w:tcW w:w="3772"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звуками  Д и Дь, научить различать их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-упражнять детей в определении места звука в словах;</w:t>
            </w:r>
          </w:p>
          <w:p w:rsidR="00A12A06" w:rsidRDefault="00A12A06" w:rsidP="00623AB8">
            <w:r>
              <w:t>-упражнять в делении слов на слоги;</w:t>
            </w:r>
          </w:p>
          <w:p w:rsidR="00A12A06" w:rsidRDefault="00A12A06" w:rsidP="00623AB8">
            <w:r>
              <w:t>-развивать умение анализировать слова и выкладывать их графическую схему.</w:t>
            </w:r>
          </w:p>
          <w:p w:rsidR="00A12A06" w:rsidRDefault="00A12A06" w:rsidP="00623AB8">
            <w:pPr>
              <w:rPr>
                <w:i/>
              </w:rPr>
            </w:pPr>
            <w:r>
              <w:rPr>
                <w:i/>
              </w:rPr>
              <w:t>Коррекционно-воспитательная:</w:t>
            </w:r>
          </w:p>
          <w:p w:rsidR="00A12A06" w:rsidRDefault="00A12A06" w:rsidP="00623AB8">
            <w:r>
              <w:t>-воспитывать у детей аккуратность при использовании раздаточного материала.</w:t>
            </w:r>
          </w:p>
        </w:tc>
        <w:tc>
          <w:tcPr>
            <w:tcW w:w="2100" w:type="dxa"/>
          </w:tcPr>
          <w:p w:rsidR="00A12A06" w:rsidRDefault="00A12A06" w:rsidP="00623AB8">
            <w:r>
              <w:t>Зеркала, картинки для звукоподражания; предметные картинки, в названии которых присутствует звуки Д и Дь; буква Д, фишки для выкладывания звуковых схем, слоговые схемы.</w:t>
            </w:r>
          </w:p>
        </w:tc>
        <w:tc>
          <w:tcPr>
            <w:tcW w:w="1161" w:type="dxa"/>
          </w:tcPr>
          <w:p w:rsidR="00A12A06" w:rsidRDefault="00A12A06" w:rsidP="00623AB8">
            <w:r>
              <w:t>сүзләрнең дөрес әйтелешен ныгыту: җиһазлар, савыт-сабалар, киемнәр татар теленә хас булган авазларны дөрес әйтергә өйрәтүне дәвам итү.</w:t>
            </w:r>
          </w:p>
        </w:tc>
      </w:tr>
      <w:tr w:rsidR="00A12A06" w:rsidTr="00623AB8">
        <w:trPr>
          <w:trHeight w:val="3672"/>
        </w:trPr>
        <w:tc>
          <w:tcPr>
            <w:tcW w:w="1080" w:type="dxa"/>
            <w:vMerge/>
          </w:tcPr>
          <w:p w:rsidR="00A12A06" w:rsidRDefault="00A12A06" w:rsidP="00623AB8">
            <w:pPr>
              <w:widowControl w:val="0"/>
            </w:pPr>
          </w:p>
        </w:tc>
        <w:tc>
          <w:tcPr>
            <w:tcW w:w="1380" w:type="dxa"/>
          </w:tcPr>
          <w:p w:rsidR="00A12A06" w:rsidRDefault="00A12A06" w:rsidP="00623AB8">
            <w:r>
              <w:t>Насе                      комые</w:t>
            </w:r>
          </w:p>
        </w:tc>
        <w:tc>
          <w:tcPr>
            <w:tcW w:w="3772" w:type="dxa"/>
          </w:tcPr>
          <w:p w:rsidR="00A12A06" w:rsidRDefault="00A12A06" w:rsidP="00623AB8">
            <w:r>
              <w:t>Цели занятия:</w:t>
            </w:r>
          </w:p>
          <w:p w:rsidR="00A12A06" w:rsidRDefault="00A12A06" w:rsidP="00623AB8">
            <w:pPr>
              <w:rPr>
                <w:i/>
              </w:rPr>
            </w:pPr>
            <w:r>
              <w:rPr>
                <w:i/>
              </w:rPr>
              <w:t>Коррекционно-образовательная:</w:t>
            </w:r>
          </w:p>
          <w:p w:rsidR="00A12A06" w:rsidRDefault="00A12A06" w:rsidP="00623AB8">
            <w:pPr>
              <w:jc w:val="both"/>
            </w:pPr>
            <w:r>
              <w:t xml:space="preserve">—    </w:t>
            </w:r>
            <w:r>
              <w:tab/>
              <w:t>учить детей преобразованию глаголов единственного числа в множественное число.</w:t>
            </w:r>
          </w:p>
          <w:p w:rsidR="00A12A06" w:rsidRDefault="00A12A06" w:rsidP="00623AB8">
            <w:pPr>
              <w:rPr>
                <w:i/>
              </w:rPr>
            </w:pPr>
            <w:r>
              <w:rPr>
                <w:i/>
              </w:rPr>
              <w:t>Коррекционно-развивающие:</w:t>
            </w:r>
          </w:p>
          <w:p w:rsidR="00A12A06" w:rsidRDefault="00A12A06" w:rsidP="00623AB8">
            <w:pPr>
              <w:jc w:val="both"/>
            </w:pPr>
            <w:r>
              <w:t xml:space="preserve">—    </w:t>
            </w:r>
            <w:r>
              <w:tab/>
              <w:t>упражнять детей в отгадывании насекомых по совершаемым действиям;</w:t>
            </w:r>
          </w:p>
          <w:p w:rsidR="00A12A06" w:rsidRDefault="00A12A06" w:rsidP="00623AB8">
            <w:pPr>
              <w:jc w:val="both"/>
            </w:pPr>
            <w:r>
              <w:t>—- развивать умение употреблять существительные в форме родительного падежа множественного числа;</w:t>
            </w:r>
          </w:p>
          <w:p w:rsidR="00A12A06" w:rsidRDefault="00A12A06" w:rsidP="00623AB8">
            <w:pPr>
              <w:jc w:val="both"/>
            </w:pPr>
            <w:r>
              <w:t xml:space="preserve">—    </w:t>
            </w:r>
            <w:r>
              <w:tab/>
              <w:t>закреплять употребление предлогов при составлении предложений.</w:t>
            </w:r>
          </w:p>
          <w:p w:rsidR="00A12A06" w:rsidRDefault="00A12A06" w:rsidP="00623AB8">
            <w:pPr>
              <w:rPr>
                <w:i/>
              </w:rPr>
            </w:pPr>
            <w:r>
              <w:rPr>
                <w:i/>
              </w:rPr>
              <w:t>Коррекционно-воспитательная:</w:t>
            </w:r>
          </w:p>
          <w:p w:rsidR="00A12A06" w:rsidRDefault="00A12A06" w:rsidP="00623AB8">
            <w:pPr>
              <w:jc w:val="both"/>
            </w:pPr>
            <w:r>
              <w:t xml:space="preserve">—    </w:t>
            </w:r>
            <w:r>
              <w:tab/>
              <w:t>воспитывать у детей любовь и бережное отношение к красивым местам и их обитателям.</w:t>
            </w:r>
          </w:p>
          <w:p w:rsidR="00A12A06" w:rsidRDefault="00A12A06" w:rsidP="00623AB8"/>
        </w:tc>
        <w:tc>
          <w:tcPr>
            <w:tcW w:w="2100" w:type="dxa"/>
          </w:tcPr>
          <w:p w:rsidR="00A12A06" w:rsidRDefault="00A12A06" w:rsidP="00623AB8">
            <w:pPr>
              <w:spacing w:before="240" w:after="240"/>
              <w:jc w:val="both"/>
            </w:pPr>
            <w:r>
              <w:t>Оборудование: плакат с изображением лесной полянки; предметные картинки с изображением насекомых со специальной липкой лентой на обратной стороне для приклеивания их на плакат; картинка с изображением цветка.</w:t>
            </w:r>
          </w:p>
          <w:p w:rsidR="00A12A06" w:rsidRDefault="00A12A06" w:rsidP="00623AB8">
            <w:pPr>
              <w:widowControl w:val="0"/>
            </w:pPr>
          </w:p>
        </w:tc>
        <w:tc>
          <w:tcPr>
            <w:tcW w:w="1161" w:type="dxa"/>
          </w:tcPr>
          <w:p w:rsidR="00A12A06" w:rsidRDefault="00A12A06" w:rsidP="00623AB8">
            <w:r>
              <w:t>сүзләрнең дөрес әйтелешен ныгыту: җиһазлар, савыт-сабалар, киемнәр татар теленә хас булган авазларны дөрес әйтергә өйрәтүне дәвам итү.</w:t>
            </w:r>
          </w:p>
        </w:tc>
      </w:tr>
      <w:tr w:rsidR="00A12A06" w:rsidTr="00623AB8">
        <w:trPr>
          <w:trHeight w:val="2415"/>
        </w:trPr>
        <w:tc>
          <w:tcPr>
            <w:tcW w:w="1080" w:type="dxa"/>
            <w:vMerge w:val="restart"/>
          </w:tcPr>
          <w:p w:rsidR="00A12A06" w:rsidRDefault="00A12A06" w:rsidP="00623AB8">
            <w:pPr>
              <w:jc w:val="center"/>
            </w:pPr>
            <w:r>
              <w:t>4</w:t>
            </w:r>
          </w:p>
        </w:tc>
        <w:tc>
          <w:tcPr>
            <w:tcW w:w="1380" w:type="dxa"/>
          </w:tcPr>
          <w:p w:rsidR="00A12A06" w:rsidRDefault="00A12A06" w:rsidP="00623AB8">
            <w:r>
              <w:t>Звуки Ф и Фь. Буква Ф.</w:t>
            </w:r>
          </w:p>
        </w:tc>
        <w:tc>
          <w:tcPr>
            <w:tcW w:w="3772" w:type="dxa"/>
          </w:tcPr>
          <w:p w:rsidR="00A12A06" w:rsidRDefault="00A12A06" w:rsidP="00623AB8">
            <w:pPr>
              <w:rPr>
                <w:i/>
              </w:rPr>
            </w:pPr>
            <w:r>
              <w:rPr>
                <w:i/>
              </w:rPr>
              <w:t>Коррекционно-образовательная:</w:t>
            </w:r>
          </w:p>
          <w:p w:rsidR="00A12A06" w:rsidRDefault="00A12A06" w:rsidP="00623AB8">
            <w:r>
              <w:t>- познакомить детей со звуками  Ф и Фь, научить различать их по акустическим и артикуляционным признакам.</w:t>
            </w:r>
          </w:p>
          <w:p w:rsidR="00A12A06" w:rsidRDefault="00A12A06" w:rsidP="00623AB8">
            <w:pPr>
              <w:rPr>
                <w:i/>
              </w:rPr>
            </w:pPr>
            <w:r>
              <w:rPr>
                <w:i/>
              </w:rPr>
              <w:t>Коррекционно-развивающие:</w:t>
            </w:r>
          </w:p>
          <w:p w:rsidR="00A12A06" w:rsidRDefault="00A12A06" w:rsidP="00623AB8">
            <w:r>
              <w:t>-развивать у  детей фонематические процессы: звуковой анализ слогов, слов;</w:t>
            </w:r>
          </w:p>
          <w:p w:rsidR="00A12A06" w:rsidRDefault="00A12A06" w:rsidP="00623AB8">
            <w:r>
              <w:t>-упражнять в составлении предложений и делении их на слова;</w:t>
            </w:r>
          </w:p>
          <w:p w:rsidR="00A12A06" w:rsidRDefault="00A12A06" w:rsidP="00623AB8">
            <w:r>
              <w:t>-развивать общую, мелкую и артикуляционную моторику;</w:t>
            </w:r>
          </w:p>
          <w:p w:rsidR="00A12A06" w:rsidRDefault="00A12A06" w:rsidP="00623AB8">
            <w:r>
              <w:t>-развивать просодические компоненты речи.</w:t>
            </w:r>
          </w:p>
          <w:p w:rsidR="00A12A06" w:rsidRDefault="00A12A06" w:rsidP="00623AB8">
            <w:pPr>
              <w:rPr>
                <w:i/>
              </w:rPr>
            </w:pPr>
            <w:r>
              <w:rPr>
                <w:i/>
              </w:rPr>
              <w:t>Коррекционно-воспитательная:</w:t>
            </w:r>
          </w:p>
          <w:p w:rsidR="00A12A06" w:rsidRDefault="00A12A06" w:rsidP="00623AB8">
            <w:pPr>
              <w:rPr>
                <w:i/>
              </w:rPr>
            </w:pPr>
            <w:r>
              <w:t>-воспитывать самоконтроль за вновь поставленными звуками.</w:t>
            </w:r>
          </w:p>
        </w:tc>
        <w:tc>
          <w:tcPr>
            <w:tcW w:w="2100" w:type="dxa"/>
          </w:tcPr>
          <w:p w:rsidR="00A12A06" w:rsidRDefault="00A12A06" w:rsidP="00623AB8">
            <w:bookmarkStart w:id="44" w:name="_heading=h.gjdgxs" w:colFirst="0" w:colLast="0"/>
            <w:bookmarkEnd w:id="44"/>
            <w:r>
              <w:t>Зеркала, картинки для звукоподражания; предметные картинки, в названии которых присутствует звуки Ф и Фь; буква Ф, фишки для выкладывания звуковых схем, слоговые схемы.</w:t>
            </w:r>
          </w:p>
        </w:tc>
        <w:tc>
          <w:tcPr>
            <w:tcW w:w="1161" w:type="dxa"/>
          </w:tcPr>
          <w:p w:rsidR="00A12A06" w:rsidRDefault="00A12A06" w:rsidP="00623AB8">
            <w:r>
              <w:t>сүзләрнең дөрес әйтелешен ныгыту: йөгер, сикер, уйна, җырла, бие татар теленә хас булган авазларны дөрес әйтергә өйрәтүне дәвам итү.</w:t>
            </w:r>
          </w:p>
        </w:tc>
      </w:tr>
      <w:tr w:rsidR="00A12A06" w:rsidTr="00623AB8">
        <w:trPr>
          <w:trHeight w:val="2415"/>
        </w:trPr>
        <w:tc>
          <w:tcPr>
            <w:tcW w:w="1080" w:type="dxa"/>
            <w:vMerge/>
          </w:tcPr>
          <w:p w:rsidR="00A12A06" w:rsidRDefault="00A12A06" w:rsidP="00623AB8">
            <w:pPr>
              <w:widowControl w:val="0"/>
            </w:pPr>
          </w:p>
        </w:tc>
        <w:tc>
          <w:tcPr>
            <w:tcW w:w="1380" w:type="dxa"/>
          </w:tcPr>
          <w:p w:rsidR="00A12A06" w:rsidRDefault="00A12A06" w:rsidP="00623AB8">
            <w:r>
              <w:t>Лето</w:t>
            </w:r>
          </w:p>
        </w:tc>
        <w:tc>
          <w:tcPr>
            <w:tcW w:w="3772" w:type="dxa"/>
          </w:tcPr>
          <w:p w:rsidR="00A12A06" w:rsidRDefault="00A12A06" w:rsidP="00623AB8">
            <w:r>
              <w:t>Цели занятия:</w:t>
            </w:r>
          </w:p>
          <w:p w:rsidR="00A12A06" w:rsidRDefault="00A12A06" w:rsidP="00623AB8">
            <w:pPr>
              <w:rPr>
                <w:i/>
              </w:rPr>
            </w:pPr>
            <w:r>
              <w:rPr>
                <w:i/>
              </w:rPr>
              <w:t>Коррекционно-образовательная:</w:t>
            </w:r>
          </w:p>
          <w:p w:rsidR="00A12A06" w:rsidRDefault="00A12A06" w:rsidP="00623AB8">
            <w:pPr>
              <w:jc w:val="both"/>
            </w:pPr>
            <w:r>
              <w:t xml:space="preserve">—    </w:t>
            </w:r>
            <w:r>
              <w:tab/>
              <w:t>учить детей образовывать и употреблять имена прилагательные в сравнительной степени.</w:t>
            </w:r>
          </w:p>
          <w:p w:rsidR="00A12A06" w:rsidRDefault="00A12A06" w:rsidP="00623AB8">
            <w:pPr>
              <w:rPr>
                <w:i/>
              </w:rPr>
            </w:pPr>
            <w:r>
              <w:rPr>
                <w:i/>
              </w:rPr>
              <w:t>Коррекционно-развивающие:</w:t>
            </w:r>
          </w:p>
          <w:p w:rsidR="00A12A06" w:rsidRDefault="00A12A06" w:rsidP="00623AB8">
            <w:pPr>
              <w:jc w:val="both"/>
            </w:pPr>
            <w:r>
              <w:t>—</w:t>
            </w:r>
            <w:r>
              <w:rPr>
                <w:sz w:val="14"/>
                <w:szCs w:val="14"/>
              </w:rPr>
              <w:t xml:space="preserve">                </w:t>
            </w:r>
            <w:r>
              <w:t>упражнять детей в подборе действий и признаков к предметам;</w:t>
            </w:r>
          </w:p>
          <w:p w:rsidR="00A12A06" w:rsidRDefault="00A12A06" w:rsidP="00623AB8">
            <w:pPr>
              <w:jc w:val="both"/>
            </w:pPr>
            <w:r>
              <w:t>—</w:t>
            </w:r>
            <w:r>
              <w:rPr>
                <w:sz w:val="14"/>
                <w:szCs w:val="14"/>
              </w:rPr>
              <w:t xml:space="preserve">                </w:t>
            </w:r>
            <w:r>
              <w:t>закреплять умение образовывать глаголы в прошедшем времени;</w:t>
            </w:r>
          </w:p>
          <w:p w:rsidR="00A12A06" w:rsidRDefault="00A12A06" w:rsidP="00623AB8">
            <w:r>
              <w:t>—</w:t>
            </w:r>
            <w:r>
              <w:rPr>
                <w:sz w:val="14"/>
                <w:szCs w:val="14"/>
              </w:rPr>
              <w:t xml:space="preserve">                </w:t>
            </w:r>
            <w:r>
              <w:t>развивать словарь синонимов;</w:t>
            </w:r>
          </w:p>
          <w:p w:rsidR="00A12A06" w:rsidRDefault="00A12A06" w:rsidP="00623AB8">
            <w:pPr>
              <w:jc w:val="both"/>
            </w:pPr>
            <w:r>
              <w:t>—</w:t>
            </w:r>
            <w:r>
              <w:rPr>
                <w:sz w:val="14"/>
                <w:szCs w:val="14"/>
              </w:rPr>
              <w:t xml:space="preserve">                </w:t>
            </w:r>
            <w:r>
              <w:t>развивать логическое мышление и связную речь.</w:t>
            </w:r>
          </w:p>
          <w:p w:rsidR="00A12A06" w:rsidRDefault="00A12A06" w:rsidP="00623AB8">
            <w:pPr>
              <w:rPr>
                <w:i/>
              </w:rPr>
            </w:pPr>
            <w:r>
              <w:rPr>
                <w:i/>
              </w:rPr>
              <w:t>Коррекционно-воспитательная:</w:t>
            </w:r>
          </w:p>
          <w:p w:rsidR="00A12A06" w:rsidRDefault="00A12A06" w:rsidP="00623AB8">
            <w:pPr>
              <w:jc w:val="both"/>
            </w:pPr>
            <w:r>
              <w:t xml:space="preserve">—    </w:t>
            </w:r>
            <w:r>
              <w:tab/>
              <w:t>воспитывать у детей интерес к изменениям в природе, происходящим летом, и к звучащему слову.</w:t>
            </w:r>
          </w:p>
          <w:p w:rsidR="00A12A06" w:rsidRDefault="00A12A06" w:rsidP="00623AB8">
            <w:pPr>
              <w:rPr>
                <w:i/>
              </w:rPr>
            </w:pPr>
          </w:p>
        </w:tc>
        <w:tc>
          <w:tcPr>
            <w:tcW w:w="2100" w:type="dxa"/>
          </w:tcPr>
          <w:p w:rsidR="00A12A06" w:rsidRDefault="00A12A06" w:rsidP="00623AB8">
            <w:pPr>
              <w:spacing w:before="240" w:after="240"/>
              <w:jc w:val="both"/>
            </w:pPr>
            <w:r>
              <w:t>Оборудование: сюжетная картина с изображением лета, предметные картинки с изображением мяча, катамарана, лодки, водных лыж, водного мотоцикла, коньков и санок.</w:t>
            </w:r>
          </w:p>
        </w:tc>
        <w:tc>
          <w:tcPr>
            <w:tcW w:w="1161" w:type="dxa"/>
          </w:tcPr>
          <w:p w:rsidR="00A12A06" w:rsidRDefault="00A12A06" w:rsidP="00623AB8">
            <w:r>
              <w:t>сүзләрнең дөрес әйтелешен ныгыту: йөгер, сикер, уйна, җырла, бие татар теленә хас булган авазларны дөрес әйтергә өйрәтүне дәвам итү.</w:t>
            </w:r>
          </w:p>
        </w:tc>
      </w:tr>
      <w:tr w:rsidR="00A12A06" w:rsidTr="00623AB8">
        <w:trPr>
          <w:trHeight w:val="2415"/>
        </w:trPr>
        <w:tc>
          <w:tcPr>
            <w:tcW w:w="1080" w:type="dxa"/>
            <w:vMerge/>
          </w:tcPr>
          <w:p w:rsidR="00A12A06" w:rsidRDefault="00A12A06" w:rsidP="00623AB8">
            <w:pPr>
              <w:widowControl w:val="0"/>
            </w:pPr>
          </w:p>
        </w:tc>
        <w:tc>
          <w:tcPr>
            <w:tcW w:w="1380" w:type="dxa"/>
          </w:tcPr>
          <w:p w:rsidR="00A12A06" w:rsidRDefault="00A12A06" w:rsidP="00623AB8"/>
        </w:tc>
        <w:tc>
          <w:tcPr>
            <w:tcW w:w="3772" w:type="dxa"/>
          </w:tcPr>
          <w:p w:rsidR="00A12A06" w:rsidRDefault="00A12A06" w:rsidP="00623AB8">
            <w:pPr>
              <w:rPr>
                <w:i/>
              </w:rPr>
            </w:pPr>
          </w:p>
        </w:tc>
        <w:tc>
          <w:tcPr>
            <w:tcW w:w="2100" w:type="dxa"/>
          </w:tcPr>
          <w:p w:rsidR="00A12A06" w:rsidRDefault="00A12A06" w:rsidP="00623AB8">
            <w:pPr>
              <w:widowControl w:val="0"/>
            </w:pPr>
          </w:p>
        </w:tc>
        <w:tc>
          <w:tcPr>
            <w:tcW w:w="1161" w:type="dxa"/>
          </w:tcPr>
          <w:p w:rsidR="00A12A06" w:rsidRDefault="00A12A06" w:rsidP="00623AB8"/>
        </w:tc>
      </w:tr>
    </w:tbl>
    <w:p w:rsidR="00A12A06" w:rsidRDefault="00A12A06" w:rsidP="00571B50">
      <w:pPr>
        <w:pStyle w:val="zag3"/>
        <w:jc w:val="left"/>
        <w:outlineLvl w:val="2"/>
      </w:pPr>
    </w:p>
    <w:p w:rsidR="00A12A06" w:rsidRDefault="00A12A06" w:rsidP="00CB37ED">
      <w:pPr>
        <w:pStyle w:val="zag3"/>
        <w:outlineLvl w:val="2"/>
      </w:pPr>
    </w:p>
    <w:p w:rsidR="00A12A06" w:rsidRDefault="00A12A06" w:rsidP="00CB37ED">
      <w:pPr>
        <w:pStyle w:val="zag3"/>
        <w:outlineLvl w:val="2"/>
      </w:pPr>
      <w:r>
        <w:t>Подготовительная группа</w:t>
      </w:r>
    </w:p>
    <w:p w:rsidR="00A12A06" w:rsidRDefault="00A12A06" w:rsidP="00623AB8">
      <w:pPr>
        <w:jc w:val="center"/>
      </w:pPr>
      <w:r>
        <w:t>1 период обучения (сентябрь, октябрь, ноябрь)</w:t>
      </w:r>
    </w:p>
    <w:tbl>
      <w:tblPr>
        <w:tblW w:w="9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37"/>
        <w:gridCol w:w="1365"/>
        <w:gridCol w:w="3639"/>
        <w:gridCol w:w="1630"/>
        <w:gridCol w:w="1965"/>
      </w:tblGrid>
      <w:tr w:rsidR="00A12A06" w:rsidTr="00623AB8">
        <w:tc>
          <w:tcPr>
            <w:tcW w:w="945" w:type="dxa"/>
          </w:tcPr>
          <w:p w:rsidR="00A12A06" w:rsidRDefault="00A12A06" w:rsidP="000B2FAF">
            <w:pPr>
              <w:jc w:val="center"/>
            </w:pPr>
            <w:r>
              <w:t>Недели</w:t>
            </w:r>
          </w:p>
        </w:tc>
        <w:tc>
          <w:tcPr>
            <w:tcW w:w="1365" w:type="dxa"/>
          </w:tcPr>
          <w:p w:rsidR="00A12A06" w:rsidRDefault="00A12A06" w:rsidP="000B2FAF">
            <w:pPr>
              <w:jc w:val="center"/>
            </w:pPr>
            <w:r>
              <w:t>Темы</w:t>
            </w:r>
          </w:p>
        </w:tc>
        <w:tc>
          <w:tcPr>
            <w:tcW w:w="3639" w:type="dxa"/>
          </w:tcPr>
          <w:p w:rsidR="00A12A06" w:rsidRDefault="00A12A06" w:rsidP="000B2FAF">
            <w:pPr>
              <w:jc w:val="center"/>
            </w:pPr>
            <w:r>
              <w:t>Цели и задачи  занятия</w:t>
            </w:r>
          </w:p>
        </w:tc>
        <w:tc>
          <w:tcPr>
            <w:tcW w:w="1630" w:type="dxa"/>
          </w:tcPr>
          <w:p w:rsidR="00A12A06" w:rsidRDefault="00A12A06" w:rsidP="000B2FAF">
            <w:pPr>
              <w:jc w:val="center"/>
            </w:pPr>
            <w:r>
              <w:t>Оборудование</w:t>
            </w:r>
          </w:p>
        </w:tc>
        <w:tc>
          <w:tcPr>
            <w:tcW w:w="1965" w:type="dxa"/>
          </w:tcPr>
          <w:p w:rsidR="00A12A06" w:rsidRDefault="00A12A06" w:rsidP="000B2FAF">
            <w:pPr>
              <w:jc w:val="center"/>
            </w:pPr>
            <w:r>
              <w:t>взаимосвязь с татарским языком</w:t>
            </w:r>
          </w:p>
        </w:tc>
      </w:tr>
      <w:tr w:rsidR="00A12A06" w:rsidTr="00623AB8">
        <w:tc>
          <w:tcPr>
            <w:tcW w:w="7579" w:type="dxa"/>
            <w:gridSpan w:val="4"/>
          </w:tcPr>
          <w:p w:rsidR="00A12A06" w:rsidRDefault="00A12A06" w:rsidP="000B2FAF">
            <w:pPr>
              <w:jc w:val="center"/>
              <w:rPr>
                <w:b/>
              </w:rPr>
            </w:pPr>
            <w:r>
              <w:rPr>
                <w:b/>
              </w:rPr>
              <w:t>Сентябрь</w:t>
            </w:r>
          </w:p>
        </w:tc>
        <w:tc>
          <w:tcPr>
            <w:tcW w:w="1965" w:type="dxa"/>
          </w:tcPr>
          <w:p w:rsidR="00A12A06" w:rsidRDefault="00A12A06" w:rsidP="000B2FAF">
            <w:pPr>
              <w:widowControl w:val="0"/>
              <w:rPr>
                <w:b/>
              </w:rPr>
            </w:pPr>
          </w:p>
        </w:tc>
      </w:tr>
      <w:tr w:rsidR="00A12A06" w:rsidTr="00623AB8">
        <w:tc>
          <w:tcPr>
            <w:tcW w:w="945" w:type="dxa"/>
          </w:tcPr>
          <w:p w:rsidR="00A12A06" w:rsidRDefault="00A12A06" w:rsidP="000B2FAF">
            <w:pPr>
              <w:jc w:val="center"/>
            </w:pPr>
            <w:r>
              <w:t>1</w:t>
            </w:r>
          </w:p>
        </w:tc>
        <w:tc>
          <w:tcPr>
            <w:tcW w:w="6634" w:type="dxa"/>
            <w:gridSpan w:val="3"/>
          </w:tcPr>
          <w:p w:rsidR="00A12A06" w:rsidRDefault="00A12A06" w:rsidP="000B2FAF">
            <w:pPr>
              <w:jc w:val="center"/>
            </w:pPr>
            <w:r>
              <w:t>Обследование</w:t>
            </w:r>
          </w:p>
        </w:tc>
        <w:tc>
          <w:tcPr>
            <w:tcW w:w="1965" w:type="dxa"/>
          </w:tcPr>
          <w:p w:rsidR="00A12A06" w:rsidRDefault="00A12A06" w:rsidP="000B2FAF">
            <w:pPr>
              <w:widowControl w:val="0"/>
            </w:pPr>
          </w:p>
        </w:tc>
      </w:tr>
      <w:tr w:rsidR="00A12A06" w:rsidTr="00623AB8">
        <w:tc>
          <w:tcPr>
            <w:tcW w:w="945" w:type="dxa"/>
          </w:tcPr>
          <w:p w:rsidR="00A12A06" w:rsidRDefault="00A12A06" w:rsidP="000B2FAF">
            <w:pPr>
              <w:jc w:val="center"/>
            </w:pPr>
            <w:r>
              <w:t>2</w:t>
            </w:r>
          </w:p>
        </w:tc>
        <w:tc>
          <w:tcPr>
            <w:tcW w:w="6634" w:type="dxa"/>
            <w:gridSpan w:val="3"/>
          </w:tcPr>
          <w:p w:rsidR="00A12A06" w:rsidRDefault="00A12A06" w:rsidP="000B2FAF">
            <w:pPr>
              <w:jc w:val="center"/>
            </w:pPr>
            <w:r>
              <w:t>Обследование</w:t>
            </w:r>
          </w:p>
        </w:tc>
        <w:tc>
          <w:tcPr>
            <w:tcW w:w="1965" w:type="dxa"/>
          </w:tcPr>
          <w:p w:rsidR="00A12A06" w:rsidRDefault="00A12A06" w:rsidP="000B2FAF">
            <w:pPr>
              <w:widowControl w:val="0"/>
            </w:pPr>
          </w:p>
        </w:tc>
      </w:tr>
      <w:tr w:rsidR="00A12A06" w:rsidTr="00623AB8">
        <w:trPr>
          <w:trHeight w:val="2671"/>
        </w:trPr>
        <w:tc>
          <w:tcPr>
            <w:tcW w:w="945" w:type="dxa"/>
            <w:vMerge w:val="restart"/>
          </w:tcPr>
          <w:p w:rsidR="00A12A06" w:rsidRDefault="00A12A06" w:rsidP="000B2FAF">
            <w:pPr>
              <w:jc w:val="center"/>
            </w:pPr>
            <w:r>
              <w:t>3</w:t>
            </w:r>
          </w:p>
          <w:p w:rsidR="00A12A06" w:rsidRDefault="00A12A06" w:rsidP="000B2FAF">
            <w:pPr>
              <w:jc w:val="center"/>
            </w:pPr>
          </w:p>
        </w:tc>
        <w:tc>
          <w:tcPr>
            <w:tcW w:w="1365" w:type="dxa"/>
          </w:tcPr>
          <w:p w:rsidR="00A12A06" w:rsidRDefault="00A12A06" w:rsidP="000B2FAF">
            <w:r>
              <w:t>Звук и буква У. Осень.</w:t>
            </w:r>
          </w:p>
        </w:tc>
        <w:tc>
          <w:tcPr>
            <w:tcW w:w="3639" w:type="dxa"/>
          </w:tcPr>
          <w:p w:rsidR="00A12A06" w:rsidRDefault="00A12A06" w:rsidP="000B2FAF">
            <w:r>
              <w:rPr>
                <w:i/>
              </w:rPr>
              <w:t>Коррекционно-   образовательная</w:t>
            </w:r>
            <w:r>
              <w:t xml:space="preserve">:                         </w:t>
            </w:r>
          </w:p>
          <w:p w:rsidR="00A12A06" w:rsidRDefault="00A12A06" w:rsidP="000B2FAF">
            <w:r>
              <w:t>- познакомить  детей с механизмом образования звука У;</w:t>
            </w:r>
          </w:p>
          <w:p w:rsidR="00A12A06" w:rsidRDefault="00A12A06" w:rsidP="000B2FAF">
            <w:r>
              <w:rPr>
                <w:i/>
              </w:rPr>
              <w:t>Коррекционно-   развивающие</w:t>
            </w:r>
            <w:r>
              <w:t xml:space="preserve">:                           </w:t>
            </w:r>
          </w:p>
          <w:p w:rsidR="00A12A06" w:rsidRDefault="00A12A06" w:rsidP="000B2FAF">
            <w:r>
              <w:t xml:space="preserve">- развивать фонематический слух;                                 </w:t>
            </w:r>
          </w:p>
          <w:p w:rsidR="00A12A06" w:rsidRDefault="00A12A06" w:rsidP="000B2FAF">
            <w:r>
              <w:t xml:space="preserve">- развивать восприятие;                                                      </w:t>
            </w:r>
          </w:p>
          <w:p w:rsidR="00A12A06" w:rsidRDefault="00A12A06" w:rsidP="000B2FAF">
            <w:r>
              <w:t xml:space="preserve">- развивать общую моторику;                                        </w:t>
            </w:r>
          </w:p>
          <w:p w:rsidR="00A12A06" w:rsidRDefault="00A12A06" w:rsidP="000B2FAF">
            <w:r>
              <w:t>-формировать навыки звукового анализа и синтеза.</w:t>
            </w:r>
          </w:p>
          <w:p w:rsidR="00A12A06" w:rsidRDefault="00A12A06" w:rsidP="000B2FAF">
            <w:r>
              <w:rPr>
                <w:i/>
              </w:rPr>
              <w:t>Коррекционно-воспитательная</w:t>
            </w:r>
            <w:r>
              <w:t xml:space="preserve">:                           </w:t>
            </w:r>
          </w:p>
          <w:p w:rsidR="00A12A06" w:rsidRDefault="00A12A06" w:rsidP="000B2FAF">
            <w:r>
              <w:t>- воспитывать интерес к занятию.</w:t>
            </w:r>
          </w:p>
        </w:tc>
        <w:tc>
          <w:tcPr>
            <w:tcW w:w="1630" w:type="dxa"/>
          </w:tcPr>
          <w:p w:rsidR="00A12A06" w:rsidRDefault="00A12A06" w:rsidP="000B2FAF">
            <w:pPr>
              <w:tabs>
                <w:tab w:val="left" w:pos="765"/>
              </w:tabs>
              <w:ind w:left="27" w:right="504"/>
            </w:pPr>
            <w:r>
              <w:t>Зеркала, наборы фишек, предметные картинки со звуком У в начале, середине и в конце слова, тетради, карандаши, счётные палочки.</w:t>
            </w:r>
          </w:p>
          <w:p w:rsidR="00A12A06" w:rsidRDefault="00A12A06" w:rsidP="000B2FAF"/>
        </w:tc>
        <w:tc>
          <w:tcPr>
            <w:tcW w:w="1965" w:type="dxa"/>
          </w:tcPr>
          <w:p w:rsidR="00A12A06" w:rsidRDefault="00A12A06" w:rsidP="000B2FAF">
            <w:pPr>
              <w:jc w:val="center"/>
            </w:pPr>
            <w:r>
              <w:t>Сүзләрнең дөрес әйтелешен ныгыту: кем анда? син кем? Хәлләр ничек? [с] авазының дөрес әйтелешен ныгыту</w:t>
            </w:r>
          </w:p>
        </w:tc>
      </w:tr>
      <w:tr w:rsidR="00A12A06" w:rsidTr="00623AB8">
        <w:trPr>
          <w:trHeight w:val="2415"/>
        </w:trPr>
        <w:tc>
          <w:tcPr>
            <w:tcW w:w="945" w:type="dxa"/>
            <w:vMerge/>
          </w:tcPr>
          <w:p w:rsidR="00A12A06" w:rsidRDefault="00A12A06" w:rsidP="000B2FAF">
            <w:pPr>
              <w:widowControl w:val="0"/>
            </w:pPr>
          </w:p>
        </w:tc>
        <w:tc>
          <w:tcPr>
            <w:tcW w:w="1365" w:type="dxa"/>
          </w:tcPr>
          <w:p w:rsidR="00A12A06" w:rsidRDefault="00A12A06" w:rsidP="000B2FAF">
            <w:r>
              <w:t xml:space="preserve">Звук и буква А. Периоды  осени.      </w:t>
            </w:r>
          </w:p>
        </w:tc>
        <w:tc>
          <w:tcPr>
            <w:tcW w:w="3639" w:type="dxa"/>
          </w:tcPr>
          <w:p w:rsidR="00A12A06" w:rsidRDefault="00A12A06" w:rsidP="000B2FAF">
            <w:pPr>
              <w:tabs>
                <w:tab w:val="left" w:pos="1290"/>
              </w:tabs>
              <w:rPr>
                <w:i/>
              </w:rPr>
            </w:pPr>
            <w:r>
              <w:rPr>
                <w:i/>
              </w:rPr>
              <w:t xml:space="preserve">Коррекционно-  образовательная:                     </w:t>
            </w:r>
          </w:p>
          <w:p w:rsidR="00A12A06" w:rsidRDefault="00A12A06" w:rsidP="000B2FAF">
            <w:pPr>
              <w:tabs>
                <w:tab w:val="left" w:pos="1290"/>
              </w:tabs>
              <w:rPr>
                <w:i/>
              </w:rPr>
            </w:pPr>
            <w:r>
              <w:rPr>
                <w:i/>
              </w:rPr>
              <w:t>- познакомить  детей с механизмом образования звука А;                                              - научить детей печатать букву А.</w:t>
            </w:r>
          </w:p>
          <w:p w:rsidR="00A12A06" w:rsidRDefault="00A12A06" w:rsidP="000B2FAF">
            <w:pPr>
              <w:tabs>
                <w:tab w:val="left" w:pos="1290"/>
              </w:tabs>
              <w:rPr>
                <w:i/>
              </w:rPr>
            </w:pPr>
            <w:r>
              <w:rPr>
                <w:i/>
              </w:rPr>
              <w:t xml:space="preserve">Коррекционно-   развивающие:                           </w:t>
            </w:r>
          </w:p>
          <w:p w:rsidR="00A12A06" w:rsidRDefault="00A12A06" w:rsidP="000B2FAF">
            <w:pPr>
              <w:tabs>
                <w:tab w:val="left" w:pos="1290"/>
              </w:tabs>
              <w:rPr>
                <w:i/>
              </w:rPr>
            </w:pPr>
            <w:r>
              <w:rPr>
                <w:i/>
              </w:rPr>
              <w:t xml:space="preserve">- развивать фонематический слух;                                 </w:t>
            </w:r>
          </w:p>
          <w:p w:rsidR="00A12A06" w:rsidRDefault="00A12A06" w:rsidP="000B2FAF">
            <w:pPr>
              <w:tabs>
                <w:tab w:val="left" w:pos="1290"/>
              </w:tabs>
              <w:rPr>
                <w:i/>
              </w:rPr>
            </w:pPr>
            <w:r>
              <w:rPr>
                <w:i/>
              </w:rPr>
              <w:t xml:space="preserve">- развивать восприятие;                                                      </w:t>
            </w:r>
          </w:p>
          <w:p w:rsidR="00A12A06" w:rsidRDefault="00A12A06" w:rsidP="000B2FAF">
            <w:pPr>
              <w:tabs>
                <w:tab w:val="left" w:pos="1290"/>
              </w:tabs>
              <w:rPr>
                <w:i/>
              </w:rPr>
            </w:pPr>
            <w:r>
              <w:rPr>
                <w:i/>
              </w:rPr>
              <w:t xml:space="preserve">- развивать общую моторику;                                         </w:t>
            </w:r>
          </w:p>
          <w:p w:rsidR="00A12A06" w:rsidRDefault="00A12A06" w:rsidP="000B2FAF">
            <w:pPr>
              <w:tabs>
                <w:tab w:val="left" w:pos="1290"/>
              </w:tabs>
              <w:rPr>
                <w:i/>
              </w:rPr>
            </w:pPr>
            <w:r>
              <w:rPr>
                <w:i/>
              </w:rPr>
              <w:t xml:space="preserve">- формировать навыки звукового анализа и синтеза;  </w:t>
            </w:r>
          </w:p>
          <w:p w:rsidR="00A12A06" w:rsidRDefault="00A12A06" w:rsidP="000B2FAF">
            <w:pPr>
              <w:tabs>
                <w:tab w:val="left" w:pos="1290"/>
              </w:tabs>
              <w:rPr>
                <w:i/>
              </w:rPr>
            </w:pPr>
            <w:r>
              <w:rPr>
                <w:i/>
              </w:rPr>
              <w:t>- учить детей выделять звук А из состава слогов, слов и предложений.</w:t>
            </w:r>
          </w:p>
          <w:p w:rsidR="00A12A06" w:rsidRDefault="00A12A06" w:rsidP="000B2FAF">
            <w:pPr>
              <w:rPr>
                <w:i/>
              </w:rPr>
            </w:pPr>
            <w:r>
              <w:rPr>
                <w:i/>
              </w:rPr>
              <w:t xml:space="preserve">Коррекционно-воспитательная:                           </w:t>
            </w:r>
          </w:p>
          <w:p w:rsidR="00A12A06" w:rsidRDefault="00A12A06" w:rsidP="000B2FAF">
            <w:r>
              <w:rPr>
                <w:i/>
              </w:rPr>
              <w:t>-воспитывать интерес к занятию.</w:t>
            </w:r>
          </w:p>
        </w:tc>
        <w:tc>
          <w:tcPr>
            <w:tcW w:w="1630" w:type="dxa"/>
          </w:tcPr>
          <w:p w:rsidR="00A12A06" w:rsidRDefault="00A12A06" w:rsidP="000B2FAF">
            <w:r>
              <w:t>Зеркала, наборы фишек, предметные картинки со звуком У в начале, середине и в конце слова, тетради, карандаши, счётные палочки.</w:t>
            </w:r>
          </w:p>
          <w:p w:rsidR="00A12A06" w:rsidRDefault="00A12A06" w:rsidP="000B2FAF"/>
        </w:tc>
        <w:tc>
          <w:tcPr>
            <w:tcW w:w="1965" w:type="dxa"/>
          </w:tcPr>
          <w:p w:rsidR="00A12A06" w:rsidRDefault="00A12A06" w:rsidP="000B2FAF">
            <w:pPr>
              <w:jc w:val="center"/>
            </w:pPr>
            <w:r>
              <w:t>Сүзләрнең дөрес әйтелешен ныгыту: кем анда? син кем? Хәлләр ничек? [с] авазының дөрес әйтелешен ныгыту</w:t>
            </w:r>
          </w:p>
        </w:tc>
      </w:tr>
      <w:tr w:rsidR="00A12A06" w:rsidTr="00623AB8">
        <w:trPr>
          <w:trHeight w:val="1493"/>
        </w:trPr>
        <w:tc>
          <w:tcPr>
            <w:tcW w:w="945" w:type="dxa"/>
            <w:vMerge w:val="restart"/>
          </w:tcPr>
          <w:p w:rsidR="00A12A06" w:rsidRDefault="00A12A06" w:rsidP="000B2FAF">
            <w:pPr>
              <w:jc w:val="center"/>
            </w:pPr>
            <w:r>
              <w:t>4</w:t>
            </w:r>
          </w:p>
        </w:tc>
        <w:tc>
          <w:tcPr>
            <w:tcW w:w="1365" w:type="dxa"/>
          </w:tcPr>
          <w:p w:rsidR="00A12A06" w:rsidRDefault="00A12A06" w:rsidP="000B2FAF">
            <w:pPr>
              <w:tabs>
                <w:tab w:val="left" w:pos="1965"/>
              </w:tabs>
            </w:pPr>
            <w:r>
              <w:t xml:space="preserve">Звук и буква </w:t>
            </w:r>
          </w:p>
          <w:p w:rsidR="00A12A06" w:rsidRDefault="00A12A06" w:rsidP="000B2FAF">
            <w:pPr>
              <w:tabs>
                <w:tab w:val="left" w:pos="1965"/>
              </w:tabs>
            </w:pPr>
            <w:r>
              <w:t>У-А. Деревья осенью.</w:t>
            </w:r>
          </w:p>
        </w:tc>
        <w:tc>
          <w:tcPr>
            <w:tcW w:w="3639" w:type="dxa"/>
          </w:tcPr>
          <w:p w:rsidR="00A12A06" w:rsidRDefault="00A12A06" w:rsidP="000B2FAF">
            <w:pPr>
              <w:tabs>
                <w:tab w:val="left" w:pos="1965"/>
              </w:tabs>
              <w:rPr>
                <w:i/>
              </w:rPr>
            </w:pPr>
            <w:r>
              <w:rPr>
                <w:i/>
              </w:rPr>
              <w:t xml:space="preserve">Коррекционно-образовательная: </w:t>
            </w:r>
          </w:p>
          <w:p w:rsidR="00A12A06" w:rsidRDefault="00A12A06" w:rsidP="000B2FAF">
            <w:pPr>
              <w:tabs>
                <w:tab w:val="left" w:pos="1965"/>
              </w:tabs>
            </w:pPr>
            <w:r>
              <w:t>-формировать навыки словоизменения;                                - --учить дифференциации звуков У-А в слогах, словах и предложениях.</w:t>
            </w:r>
          </w:p>
          <w:p w:rsidR="00A12A06" w:rsidRDefault="00A12A06" w:rsidP="000B2FAF">
            <w:pPr>
              <w:rPr>
                <w:i/>
              </w:rPr>
            </w:pPr>
            <w:r>
              <w:rPr>
                <w:i/>
              </w:rPr>
              <w:t xml:space="preserve">Коррекционно-развивающие:      </w:t>
            </w:r>
          </w:p>
          <w:p w:rsidR="00A12A06" w:rsidRDefault="00A12A06" w:rsidP="000B2FAF">
            <w:r>
              <w:t xml:space="preserve">- развивать фонематический слух;                                                     - развивать восприятие;                                                      </w:t>
            </w:r>
          </w:p>
          <w:p w:rsidR="00A12A06" w:rsidRDefault="00A12A06" w:rsidP="000B2FAF">
            <w:r>
              <w:t>- развивать общую моторику;</w:t>
            </w:r>
          </w:p>
          <w:p w:rsidR="00A12A06" w:rsidRDefault="00A12A06" w:rsidP="000B2FAF">
            <w:r>
              <w:t>- формировать навыки звукового анализа и синтеза.</w:t>
            </w:r>
          </w:p>
          <w:p w:rsidR="00A12A06" w:rsidRDefault="00A12A06" w:rsidP="000B2FAF">
            <w:pPr>
              <w:rPr>
                <w:i/>
              </w:rPr>
            </w:pPr>
            <w:r>
              <w:rPr>
                <w:i/>
              </w:rPr>
              <w:t xml:space="preserve">Коррекционно-воспитательная:       </w:t>
            </w:r>
          </w:p>
          <w:p w:rsidR="00A12A06" w:rsidRDefault="00A12A06" w:rsidP="000B2FAF">
            <w:r>
              <w:t>- воспитывать бережное отношение к природе.</w:t>
            </w:r>
          </w:p>
        </w:tc>
        <w:tc>
          <w:tcPr>
            <w:tcW w:w="1630" w:type="dxa"/>
          </w:tcPr>
          <w:p w:rsidR="00A12A06" w:rsidRDefault="00A12A06" w:rsidP="000B2FAF">
            <w:r>
              <w:t>Предметные картинки со звуками У-А в начале, середине и в конце слов и деревьями, наборы для составления схем, тетради, карандаши, зеркала, счётные палочки, профили артикуляции звуков.</w:t>
            </w:r>
          </w:p>
        </w:tc>
        <w:tc>
          <w:tcPr>
            <w:tcW w:w="1965" w:type="dxa"/>
          </w:tcPr>
          <w:p w:rsidR="00A12A06" w:rsidRDefault="00A12A06" w:rsidP="000B2FAF">
            <w:pPr>
              <w:jc w:val="center"/>
            </w:pPr>
            <w:r>
              <w:t>Сүзләрнең дөрес әйтелешен ныгыту: кем анда? син кем? Хәлләр ничек? [с] авазының дөрес әйтелешен ныгыту</w:t>
            </w:r>
          </w:p>
        </w:tc>
      </w:tr>
      <w:tr w:rsidR="00A12A06" w:rsidTr="00623AB8">
        <w:trPr>
          <w:trHeight w:val="746"/>
        </w:trPr>
        <w:tc>
          <w:tcPr>
            <w:tcW w:w="945" w:type="dxa"/>
            <w:vMerge/>
          </w:tcPr>
          <w:p w:rsidR="00A12A06" w:rsidRDefault="00A12A06" w:rsidP="000B2FAF">
            <w:pPr>
              <w:widowControl w:val="0"/>
            </w:pPr>
          </w:p>
        </w:tc>
        <w:tc>
          <w:tcPr>
            <w:tcW w:w="1365" w:type="dxa"/>
          </w:tcPr>
          <w:p w:rsidR="00A12A06" w:rsidRDefault="00A12A06" w:rsidP="000B2FAF">
            <w:pPr>
              <w:tabs>
                <w:tab w:val="left" w:pos="1965"/>
              </w:tabs>
            </w:pPr>
            <w:r>
              <w:t>Звук и буква И. Деревья осенью. Листья.</w:t>
            </w:r>
          </w:p>
        </w:tc>
        <w:tc>
          <w:tcPr>
            <w:tcW w:w="3639" w:type="dxa"/>
          </w:tcPr>
          <w:p w:rsidR="00A12A06" w:rsidRDefault="00A12A06" w:rsidP="000B2FAF">
            <w:pPr>
              <w:rPr>
                <w:i/>
              </w:rPr>
            </w:pPr>
            <w:r>
              <w:rPr>
                <w:i/>
              </w:rPr>
              <w:t>Коррекционно-образовательная:</w:t>
            </w:r>
          </w:p>
          <w:p w:rsidR="00A12A06" w:rsidRDefault="00A12A06" w:rsidP="000B2FAF">
            <w:r>
              <w:t xml:space="preserve"> -дать понятие об образовании звука И;                                                        - учить печатать букву И.     </w:t>
            </w:r>
          </w:p>
          <w:p w:rsidR="00A12A06" w:rsidRDefault="00A12A06" w:rsidP="000B2FAF">
            <w:r>
              <w:rPr>
                <w:i/>
              </w:rPr>
              <w:t>Коррекционно-развивающие</w:t>
            </w:r>
            <w:r>
              <w:t xml:space="preserve">:           </w:t>
            </w:r>
          </w:p>
          <w:p w:rsidR="00A12A06" w:rsidRDefault="00A12A06" w:rsidP="000B2FAF">
            <w:r>
              <w:t xml:space="preserve">-работать над развитием фонематических процессов;               - учить детей выделять звук И из состава слогов, слов и предложений. </w:t>
            </w:r>
          </w:p>
          <w:p w:rsidR="00A12A06" w:rsidRDefault="00A12A06" w:rsidP="000B2FAF">
            <w:r>
              <w:rPr>
                <w:i/>
              </w:rPr>
              <w:t>Коррекционно-воспитательная</w:t>
            </w:r>
            <w:r>
              <w:t xml:space="preserve">: </w:t>
            </w:r>
          </w:p>
          <w:p w:rsidR="00A12A06" w:rsidRDefault="00A12A06" w:rsidP="000B2FAF">
            <w:r>
              <w:t xml:space="preserve"> - воспитывать бережное отношение к деревьям и природе в целом.</w:t>
            </w:r>
          </w:p>
        </w:tc>
        <w:tc>
          <w:tcPr>
            <w:tcW w:w="1630" w:type="dxa"/>
          </w:tcPr>
          <w:p w:rsidR="00A12A06" w:rsidRDefault="00A12A06" w:rsidP="000B2FAF">
            <w:r>
              <w:t>Предметные картинки со звуком И в начале, середине и в конце слов и деревьями, наборы для составления схем, тетради, карандаши, зеркала, счётные палочки, профили артикуляции звуков</w:t>
            </w:r>
          </w:p>
        </w:tc>
        <w:tc>
          <w:tcPr>
            <w:tcW w:w="1965" w:type="dxa"/>
          </w:tcPr>
          <w:p w:rsidR="00A12A06" w:rsidRDefault="00A12A06" w:rsidP="000B2FAF">
            <w:pPr>
              <w:jc w:val="center"/>
            </w:pPr>
            <w:r>
              <w:t>Сүзләрнең дөрес әйтелешен ныгыту: хәерле көн, [ө] авазын сүзләр эчендә дөрес әйтү күнекмәләрен ныгыту</w:t>
            </w:r>
          </w:p>
        </w:tc>
      </w:tr>
      <w:tr w:rsidR="00A12A06" w:rsidTr="00623AB8">
        <w:trPr>
          <w:trHeight w:val="412"/>
        </w:trPr>
        <w:tc>
          <w:tcPr>
            <w:tcW w:w="7579" w:type="dxa"/>
            <w:gridSpan w:val="4"/>
          </w:tcPr>
          <w:p w:rsidR="00A12A06" w:rsidRDefault="00A12A06" w:rsidP="000B2FAF">
            <w:pPr>
              <w:jc w:val="center"/>
              <w:rPr>
                <w:b/>
              </w:rPr>
            </w:pPr>
            <w:r>
              <w:rPr>
                <w:b/>
              </w:rPr>
              <w:t>Октябрь</w:t>
            </w:r>
          </w:p>
        </w:tc>
        <w:tc>
          <w:tcPr>
            <w:tcW w:w="1965" w:type="dxa"/>
          </w:tcPr>
          <w:p w:rsidR="00A12A06" w:rsidRDefault="00A12A06" w:rsidP="000B2FAF">
            <w:pPr>
              <w:widowControl w:val="0"/>
              <w:rPr>
                <w:b/>
              </w:rPr>
            </w:pPr>
          </w:p>
        </w:tc>
      </w:tr>
      <w:tr w:rsidR="00A12A06" w:rsidTr="00623AB8">
        <w:trPr>
          <w:trHeight w:val="2685"/>
        </w:trPr>
        <w:tc>
          <w:tcPr>
            <w:tcW w:w="945" w:type="dxa"/>
            <w:vMerge w:val="restart"/>
          </w:tcPr>
          <w:p w:rsidR="00A12A06" w:rsidRDefault="00A12A06" w:rsidP="000B2FAF">
            <w:pPr>
              <w:jc w:val="center"/>
            </w:pPr>
            <w:r>
              <w:t>1</w:t>
            </w:r>
          </w:p>
        </w:tc>
        <w:tc>
          <w:tcPr>
            <w:tcW w:w="1365" w:type="dxa"/>
          </w:tcPr>
          <w:p w:rsidR="00A12A06" w:rsidRDefault="00A12A06" w:rsidP="000B2FAF">
            <w:r>
              <w:t>Звуки П, Пь. Буква П. Овощи.</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 научить детей давать акустико-артикуляционную характеристику звукам П, Пь;                                                                       – формировать и расширять словарь детей по теме </w:t>
            </w:r>
          </w:p>
          <w:p w:rsidR="00A12A06" w:rsidRDefault="00A12A06" w:rsidP="000B2FAF">
            <w:r>
              <w:t>« Овощи».</w:t>
            </w:r>
          </w:p>
          <w:p w:rsidR="00A12A06" w:rsidRDefault="00A12A06" w:rsidP="000B2FAF">
            <w:pPr>
              <w:rPr>
                <w:i/>
              </w:rPr>
            </w:pPr>
            <w:r>
              <w:rPr>
                <w:i/>
              </w:rPr>
              <w:t xml:space="preserve">Коррекционно-развивающие:                            </w:t>
            </w:r>
          </w:p>
          <w:p w:rsidR="00A12A06" w:rsidRDefault="00A12A06" w:rsidP="000B2FAF">
            <w:r>
              <w:t xml:space="preserve">- развивать общую моторику детей;                 </w:t>
            </w:r>
          </w:p>
          <w:p w:rsidR="00A12A06" w:rsidRDefault="00A12A06" w:rsidP="000B2FAF">
            <w:r>
              <w:t>- работать над развитием фонематического слуха.</w:t>
            </w:r>
          </w:p>
          <w:p w:rsidR="00A12A06" w:rsidRDefault="00A12A06" w:rsidP="000B2FAF">
            <w:pPr>
              <w:rPr>
                <w:i/>
              </w:rPr>
            </w:pPr>
            <w:r>
              <w:rPr>
                <w:i/>
              </w:rPr>
              <w:t xml:space="preserve">Коррекционно-воспитательная:                        </w:t>
            </w:r>
          </w:p>
          <w:p w:rsidR="00A12A06" w:rsidRDefault="00A12A06" w:rsidP="000B2FAF">
            <w:r>
              <w:t xml:space="preserve"> - воспитывать интерес к занятию.</w:t>
            </w:r>
          </w:p>
        </w:tc>
        <w:tc>
          <w:tcPr>
            <w:tcW w:w="1630" w:type="dxa"/>
          </w:tcPr>
          <w:p w:rsidR="00A12A06" w:rsidRDefault="00A12A06" w:rsidP="000B2FAF">
            <w:r>
              <w:t>Предметные картинки со звуками П, ПЬ (в начале, середине и в конце слова) и овощами, зеркала ,тетради, карандаши.</w:t>
            </w:r>
          </w:p>
        </w:tc>
        <w:tc>
          <w:tcPr>
            <w:tcW w:w="1965" w:type="dxa"/>
          </w:tcPr>
          <w:p w:rsidR="00A12A06" w:rsidRDefault="00A12A06" w:rsidP="000B2FAF">
            <w:pPr>
              <w:jc w:val="center"/>
            </w:pPr>
            <w:r>
              <w:t>Сүзләрнең дөрес әйтелешен ныгыту: хәерле көн, исәнмесез, хәлләр ничек?, рәхмәт, [ә], [ө] авазларының дөрес әйтелешен ныгыту</w:t>
            </w:r>
          </w:p>
        </w:tc>
      </w:tr>
      <w:tr w:rsidR="00A12A06" w:rsidTr="00623AB8">
        <w:trPr>
          <w:trHeight w:val="671"/>
        </w:trPr>
        <w:tc>
          <w:tcPr>
            <w:tcW w:w="945" w:type="dxa"/>
            <w:vMerge/>
          </w:tcPr>
          <w:p w:rsidR="00A12A06" w:rsidRDefault="00A12A06" w:rsidP="000B2FAF">
            <w:pPr>
              <w:widowControl w:val="0"/>
            </w:pPr>
          </w:p>
        </w:tc>
        <w:tc>
          <w:tcPr>
            <w:tcW w:w="1365" w:type="dxa"/>
          </w:tcPr>
          <w:p w:rsidR="00A12A06" w:rsidRDefault="00A12A06" w:rsidP="000B2FAF">
            <w:r>
              <w:t>Звуки К,КЬ. Буква К. Труд взрослых на полях и в огородах.</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 научить детей давать акустико-артикуляционную характеристику звукам К, КЬ;                                                                        -формировать и расширять словарь слов-глаголов.         </w:t>
            </w:r>
          </w:p>
          <w:p w:rsidR="00A12A06" w:rsidRDefault="00A12A06" w:rsidP="000B2FAF">
            <w:pPr>
              <w:rPr>
                <w:i/>
              </w:rPr>
            </w:pPr>
            <w:r>
              <w:rPr>
                <w:i/>
              </w:rPr>
              <w:t xml:space="preserve">Коррекционно-развивающие:                              </w:t>
            </w:r>
          </w:p>
          <w:p w:rsidR="00A12A06" w:rsidRDefault="00A12A06" w:rsidP="000B2FAF">
            <w:r>
              <w:t xml:space="preserve">-развивать звуковой анализ;                                 </w:t>
            </w:r>
          </w:p>
          <w:p w:rsidR="00A12A06" w:rsidRDefault="00A12A06" w:rsidP="000B2FAF">
            <w:r>
              <w:t xml:space="preserve">-развивать общую моторику;                               </w:t>
            </w:r>
          </w:p>
          <w:p w:rsidR="00A12A06" w:rsidRDefault="00A12A06" w:rsidP="000B2FAF">
            <w:r>
              <w:t xml:space="preserve">-развивать фонематические процессы. </w:t>
            </w:r>
          </w:p>
          <w:p w:rsidR="00A12A06" w:rsidRDefault="00A12A06" w:rsidP="000B2FAF">
            <w:pPr>
              <w:rPr>
                <w:i/>
              </w:rPr>
            </w:pPr>
            <w:r>
              <w:rPr>
                <w:i/>
              </w:rPr>
              <w:t>Коррекционно-воспитательная:</w:t>
            </w:r>
          </w:p>
          <w:p w:rsidR="00A12A06" w:rsidRDefault="00A12A06" w:rsidP="000B2FAF">
            <w:pPr>
              <w:rPr>
                <w:i/>
              </w:rPr>
            </w:pPr>
            <w:r>
              <w:rPr>
                <w:i/>
              </w:rPr>
              <w:t>-в</w:t>
            </w:r>
            <w:r>
              <w:t xml:space="preserve">оспитывать трудолюбие у детей.                  </w:t>
            </w:r>
          </w:p>
        </w:tc>
        <w:tc>
          <w:tcPr>
            <w:tcW w:w="1630" w:type="dxa"/>
          </w:tcPr>
          <w:p w:rsidR="00A12A06" w:rsidRDefault="00A12A06" w:rsidP="000B2FAF">
            <w:r>
              <w:t>Зеркала, наборы для составления схем, картинки, в названии которых есть звуки К, Кь, панно «Огород», картинки овощей, счётные палочки, тетради ,карандаши.</w:t>
            </w:r>
          </w:p>
        </w:tc>
        <w:tc>
          <w:tcPr>
            <w:tcW w:w="1965" w:type="dxa"/>
          </w:tcPr>
          <w:p w:rsidR="00A12A06" w:rsidRDefault="00A12A06" w:rsidP="000B2FAF">
            <w:pPr>
              <w:jc w:val="center"/>
            </w:pPr>
            <w:r>
              <w:t>Сүзләрнең дөрес әйтелешен ныгыту: хәерле көн, син кем? [ә], [ө] авазын сүзләр эчендә дөрес әйтү күнекмәләрен ныгыту.</w:t>
            </w:r>
          </w:p>
        </w:tc>
      </w:tr>
      <w:tr w:rsidR="00A12A06" w:rsidTr="00623AB8">
        <w:trPr>
          <w:trHeight w:val="841"/>
        </w:trPr>
        <w:tc>
          <w:tcPr>
            <w:tcW w:w="945" w:type="dxa"/>
            <w:vMerge w:val="restart"/>
          </w:tcPr>
          <w:p w:rsidR="00A12A06" w:rsidRDefault="00A12A06" w:rsidP="000B2FAF">
            <w:pPr>
              <w:jc w:val="center"/>
            </w:pPr>
            <w:r>
              <w:t>2</w:t>
            </w:r>
          </w:p>
        </w:tc>
        <w:tc>
          <w:tcPr>
            <w:tcW w:w="1365" w:type="dxa"/>
          </w:tcPr>
          <w:p w:rsidR="00A12A06" w:rsidRDefault="00A12A06" w:rsidP="000B2FAF">
            <w:r>
              <w:t>Звуки Т, ТЬ. Буква Т. Фрукты.</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-научить детей давать акустико-артикуляционную характеристику звукам Т,ТЬ;                                                                             -учить делить предложения на слова.    </w:t>
            </w:r>
          </w:p>
          <w:p w:rsidR="00A12A06" w:rsidRDefault="00A12A06" w:rsidP="000B2FAF">
            <w:pPr>
              <w:rPr>
                <w:i/>
              </w:rPr>
            </w:pPr>
            <w:r>
              <w:rPr>
                <w:i/>
              </w:rPr>
              <w:t xml:space="preserve">Коррекционно-развивающие:                           </w:t>
            </w:r>
          </w:p>
          <w:p w:rsidR="00A12A06" w:rsidRDefault="00A12A06" w:rsidP="000B2FAF">
            <w:r>
              <w:t xml:space="preserve">-развивать навыки звукового анализа на материале слогов и слов;                                       </w:t>
            </w:r>
          </w:p>
          <w:p w:rsidR="00A12A06" w:rsidRDefault="00A12A06" w:rsidP="000B2FAF">
            <w:r>
              <w:t>- развивать общую и артикуляционную моторику;                                                                            -формировать умение делить предложение на слова.</w:t>
            </w:r>
          </w:p>
          <w:p w:rsidR="00A12A06" w:rsidRDefault="00A12A06" w:rsidP="000B2FAF">
            <w:pPr>
              <w:rPr>
                <w:i/>
              </w:rPr>
            </w:pPr>
          </w:p>
          <w:p w:rsidR="00A12A06" w:rsidRDefault="00A12A06" w:rsidP="000B2FAF">
            <w:pPr>
              <w:rPr>
                <w:i/>
              </w:rPr>
            </w:pPr>
          </w:p>
          <w:p w:rsidR="00A12A06" w:rsidRDefault="00A12A06" w:rsidP="000B2FAF">
            <w:r>
              <w:rPr>
                <w:i/>
              </w:rPr>
              <w:t>Коррекционно-воспитательная:</w:t>
            </w:r>
            <w:r>
              <w:t xml:space="preserve">                        </w:t>
            </w:r>
          </w:p>
          <w:p w:rsidR="00A12A06" w:rsidRDefault="00A12A06" w:rsidP="000B2FAF">
            <w:r>
              <w:t>- воспитывать уважение к труду взрослых и прививать трудовые навыки.</w:t>
            </w:r>
          </w:p>
        </w:tc>
        <w:tc>
          <w:tcPr>
            <w:tcW w:w="1630" w:type="dxa"/>
          </w:tcPr>
          <w:p w:rsidR="00A12A06" w:rsidRDefault="00A12A06" w:rsidP="000B2FAF">
            <w:r>
              <w:t>Зеркала, наборы для составления схем, тетради ,карандаши, картинки со звуками Т,ТЬ (в начале ,середине и конце слова), картинки с изображениями фруктов.</w:t>
            </w:r>
          </w:p>
        </w:tc>
        <w:tc>
          <w:tcPr>
            <w:tcW w:w="1965" w:type="dxa"/>
          </w:tcPr>
          <w:p w:rsidR="00A12A06" w:rsidRDefault="00A12A06" w:rsidP="000B2FAF">
            <w:pPr>
              <w:jc w:val="center"/>
            </w:pPr>
            <w:r>
              <w:t>Сүзләрнең дөрес әйтелешен ныгыту: тычкан, [ч] һәм [ы] авазларының дөрес әйтелешен ныгыту.</w:t>
            </w:r>
          </w:p>
        </w:tc>
      </w:tr>
      <w:tr w:rsidR="00A12A06" w:rsidTr="00623AB8">
        <w:trPr>
          <w:trHeight w:val="738"/>
        </w:trPr>
        <w:tc>
          <w:tcPr>
            <w:tcW w:w="945" w:type="dxa"/>
            <w:vMerge/>
          </w:tcPr>
          <w:p w:rsidR="00A12A06" w:rsidRDefault="00A12A06" w:rsidP="000B2FAF">
            <w:pPr>
              <w:widowControl w:val="0"/>
            </w:pPr>
          </w:p>
        </w:tc>
        <w:tc>
          <w:tcPr>
            <w:tcW w:w="1365" w:type="dxa"/>
          </w:tcPr>
          <w:p w:rsidR="00A12A06" w:rsidRDefault="00A12A06" w:rsidP="000B2FAF">
            <w:r>
              <w:t>Звуки К-Т. Фрукты.</w:t>
            </w:r>
          </w:p>
        </w:tc>
        <w:tc>
          <w:tcPr>
            <w:tcW w:w="3639" w:type="dxa"/>
          </w:tcPr>
          <w:p w:rsidR="00A12A06" w:rsidRDefault="00A12A06" w:rsidP="000B2FAF">
            <w:pPr>
              <w:rPr>
                <w:i/>
              </w:rPr>
            </w:pPr>
            <w:r>
              <w:rPr>
                <w:i/>
              </w:rPr>
              <w:t>Коррекционно-образовательные:</w:t>
            </w:r>
          </w:p>
          <w:p w:rsidR="00A12A06" w:rsidRDefault="00A12A06" w:rsidP="000B2FAF">
            <w:r>
              <w:t xml:space="preserve">- учить детей давать сравнительную характеристику звуков;                                           </w:t>
            </w:r>
          </w:p>
          <w:p w:rsidR="00A12A06" w:rsidRDefault="00A12A06" w:rsidP="000B2FAF">
            <w:r>
              <w:t>-расширять словарь по теме «Фрукты».</w:t>
            </w:r>
          </w:p>
          <w:p w:rsidR="00A12A06" w:rsidRDefault="00A12A06" w:rsidP="000B2FAF">
            <w:pPr>
              <w:rPr>
                <w:i/>
              </w:rPr>
            </w:pPr>
            <w:r>
              <w:rPr>
                <w:i/>
              </w:rPr>
              <w:t xml:space="preserve">Коррекционно-развивающие:                                  </w:t>
            </w:r>
          </w:p>
          <w:p w:rsidR="00A12A06" w:rsidRDefault="00A12A06" w:rsidP="000B2FAF">
            <w:r>
              <w:t xml:space="preserve">-развивать фонематические процессы;                </w:t>
            </w:r>
          </w:p>
          <w:p w:rsidR="00A12A06" w:rsidRDefault="00A12A06" w:rsidP="000B2FAF">
            <w:r>
              <w:t xml:space="preserve">-развивать общую моторику;                                </w:t>
            </w:r>
          </w:p>
          <w:p w:rsidR="00A12A06" w:rsidRDefault="00A12A06" w:rsidP="000B2FAF">
            <w:r>
              <w:t>- развивать звуковой анализ и синтез.</w:t>
            </w:r>
          </w:p>
          <w:p w:rsidR="00A12A06" w:rsidRDefault="00A12A06" w:rsidP="000B2FAF">
            <w:pPr>
              <w:rPr>
                <w:i/>
              </w:rPr>
            </w:pPr>
            <w:r>
              <w:rPr>
                <w:i/>
              </w:rPr>
              <w:t xml:space="preserve">Коррекционно-воспитательная:                                          </w:t>
            </w:r>
          </w:p>
          <w:p w:rsidR="00A12A06" w:rsidRDefault="00A12A06" w:rsidP="000B2FAF">
            <w:r>
              <w:t>- воспитывать у детей аккуратность и развивать любознательность.</w:t>
            </w:r>
          </w:p>
        </w:tc>
        <w:tc>
          <w:tcPr>
            <w:tcW w:w="1630" w:type="dxa"/>
          </w:tcPr>
          <w:p w:rsidR="00A12A06" w:rsidRDefault="00A12A06" w:rsidP="000B2FAF">
            <w:r>
              <w:t>Картинки с изображениями фруктов, рисунок плодового дерева, картинки, в названии которых есть звуки К-Т, тетради, карандаши, наборы для составления схем.</w:t>
            </w:r>
          </w:p>
        </w:tc>
        <w:tc>
          <w:tcPr>
            <w:tcW w:w="1965" w:type="dxa"/>
          </w:tcPr>
          <w:p w:rsidR="00A12A06" w:rsidRDefault="00A12A06" w:rsidP="000B2FAF">
            <w:pPr>
              <w:jc w:val="center"/>
            </w:pPr>
            <w:r>
              <w:t>Сүзләрнең дөрес әйтелешен ныгыту: баллы, тәмле, кишер, бәрәңге сүзләренең дөрес әйтелешен ныгыту.</w:t>
            </w:r>
          </w:p>
        </w:tc>
      </w:tr>
      <w:tr w:rsidR="00A12A06" w:rsidTr="00623AB8">
        <w:trPr>
          <w:trHeight w:val="1120"/>
        </w:trPr>
        <w:tc>
          <w:tcPr>
            <w:tcW w:w="945" w:type="dxa"/>
            <w:vMerge w:val="restart"/>
          </w:tcPr>
          <w:p w:rsidR="00A12A06" w:rsidRDefault="00A12A06" w:rsidP="000B2FAF">
            <w:pPr>
              <w:jc w:val="center"/>
            </w:pPr>
            <w:r>
              <w:t>3</w:t>
            </w:r>
          </w:p>
        </w:tc>
        <w:tc>
          <w:tcPr>
            <w:tcW w:w="1365" w:type="dxa"/>
          </w:tcPr>
          <w:p w:rsidR="00A12A06" w:rsidRDefault="00A12A06" w:rsidP="000B2FAF">
            <w:r>
              <w:t>Звуки П-Т-К. Насекомые.</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учить детей сравнивать звуки П-Т-К по акустическим и по артикуляционным признакам;                                                                  - расширять словарь по теме «Насекомые» и закреплять умение употреблять имена существительные в родительном падеже.</w:t>
            </w:r>
          </w:p>
          <w:p w:rsidR="00A12A06" w:rsidRDefault="00A12A06" w:rsidP="000B2FAF">
            <w:pPr>
              <w:rPr>
                <w:i/>
              </w:rPr>
            </w:pPr>
            <w:r>
              <w:rPr>
                <w:i/>
              </w:rPr>
              <w:t xml:space="preserve">Коррекционно- развивающие:                                   </w:t>
            </w:r>
          </w:p>
          <w:p w:rsidR="00A12A06" w:rsidRDefault="00A12A06" w:rsidP="000B2FAF">
            <w:r>
              <w:t xml:space="preserve">-развивать мимическую мускулатуру лица;                                                                                 -развивать общую моторику;                                  </w:t>
            </w:r>
          </w:p>
          <w:p w:rsidR="00A12A06" w:rsidRDefault="00A12A06" w:rsidP="000B2FAF">
            <w:r>
              <w:t>-развивать звукобуквенный анализ и синтез слогов и слов.</w:t>
            </w:r>
          </w:p>
          <w:p w:rsidR="00A12A06" w:rsidRDefault="00A12A06" w:rsidP="000B2FAF">
            <w:pPr>
              <w:rPr>
                <w:i/>
              </w:rPr>
            </w:pPr>
          </w:p>
          <w:p w:rsidR="00A12A06" w:rsidRDefault="00A12A06" w:rsidP="000B2FAF">
            <w:pPr>
              <w:rPr>
                <w:i/>
              </w:rPr>
            </w:pPr>
          </w:p>
          <w:p w:rsidR="00A12A06" w:rsidRDefault="00A12A06" w:rsidP="000B2FAF">
            <w:pPr>
              <w:rPr>
                <w:i/>
              </w:rPr>
            </w:pPr>
            <w:r>
              <w:rPr>
                <w:i/>
              </w:rPr>
              <w:t xml:space="preserve">Коррекционно-воспитательная:                                   </w:t>
            </w:r>
          </w:p>
          <w:p w:rsidR="00A12A06" w:rsidRDefault="00A12A06" w:rsidP="000B2FAF">
            <w:r>
              <w:t>-воспитывать у детей бережное и заботливое отношение к маленьким обитателям природы.</w:t>
            </w:r>
          </w:p>
        </w:tc>
        <w:tc>
          <w:tcPr>
            <w:tcW w:w="1630" w:type="dxa"/>
          </w:tcPr>
          <w:p w:rsidR="00A12A06" w:rsidRDefault="00A12A06" w:rsidP="000B2FAF">
            <w:r>
              <w:t>Картинки с изображением насекомых ,картина с изображением частей тела насекомых, картинки со звуками П, Т, К, зеркала, карандаши, тетради.</w:t>
            </w:r>
          </w:p>
        </w:tc>
        <w:tc>
          <w:tcPr>
            <w:tcW w:w="1965" w:type="dxa"/>
          </w:tcPr>
          <w:p w:rsidR="00A12A06" w:rsidRDefault="00A12A06" w:rsidP="000B2FAF">
            <w:pPr>
              <w:jc w:val="center"/>
            </w:pPr>
            <w:r>
              <w:t>Сүзләрнең дөрес әйтелешен ныгыту: нишлисең? эчәм, ашыйм. [ч] һәм [ы] авазларының дөрес әйтелешен ныгыту.</w:t>
            </w:r>
          </w:p>
        </w:tc>
      </w:tr>
      <w:tr w:rsidR="00A12A06" w:rsidTr="00623AB8">
        <w:trPr>
          <w:trHeight w:val="2731"/>
        </w:trPr>
        <w:tc>
          <w:tcPr>
            <w:tcW w:w="945" w:type="dxa"/>
            <w:vMerge/>
          </w:tcPr>
          <w:p w:rsidR="00A12A06" w:rsidRDefault="00A12A06" w:rsidP="000B2FAF">
            <w:pPr>
              <w:widowControl w:val="0"/>
            </w:pPr>
          </w:p>
        </w:tc>
        <w:tc>
          <w:tcPr>
            <w:tcW w:w="1365" w:type="dxa"/>
          </w:tcPr>
          <w:p w:rsidR="00A12A06" w:rsidRDefault="00A12A06" w:rsidP="000B2FAF">
            <w:r>
              <w:t xml:space="preserve">Звук и </w:t>
            </w:r>
          </w:p>
          <w:p w:rsidR="00A12A06" w:rsidRDefault="00A12A06" w:rsidP="000B2FAF">
            <w:r>
              <w:t>буква О. Особенности строения тела насекомых.</w:t>
            </w:r>
          </w:p>
          <w:p w:rsidR="00A12A06" w:rsidRDefault="00A12A06" w:rsidP="000B2FAF"/>
        </w:tc>
        <w:tc>
          <w:tcPr>
            <w:tcW w:w="3639" w:type="dxa"/>
          </w:tcPr>
          <w:p w:rsidR="00A12A06" w:rsidRDefault="00A12A06" w:rsidP="000B2FAF">
            <w:pPr>
              <w:rPr>
                <w:i/>
              </w:rPr>
            </w:pPr>
            <w:r>
              <w:rPr>
                <w:i/>
              </w:rPr>
              <w:t xml:space="preserve">Коррекционно-образовательные:                              </w:t>
            </w:r>
          </w:p>
          <w:p w:rsidR="00A12A06" w:rsidRDefault="00A12A06" w:rsidP="000B2FAF">
            <w:r>
              <w:t>-учить детей давать характеристику звука О с опорой на различные виды контроля;                                                                          -уточнить и расширить словарный запас по теме «Насекомые».</w:t>
            </w:r>
          </w:p>
          <w:p w:rsidR="00A12A06" w:rsidRDefault="00A12A06" w:rsidP="000B2FAF">
            <w:pPr>
              <w:rPr>
                <w:i/>
              </w:rPr>
            </w:pPr>
            <w:r>
              <w:rPr>
                <w:i/>
              </w:rPr>
              <w:t xml:space="preserve">Коррекционно-развивающие:                                 </w:t>
            </w:r>
          </w:p>
          <w:p w:rsidR="00A12A06" w:rsidRDefault="00A12A06" w:rsidP="000B2FAF">
            <w:r>
              <w:t>-развивать фонематический слух и восприятие;                                                                  -развивать общую моторику.</w:t>
            </w:r>
          </w:p>
          <w:p w:rsidR="00A12A06" w:rsidRDefault="00A12A06" w:rsidP="000B2FAF">
            <w:pPr>
              <w:rPr>
                <w:i/>
              </w:rPr>
            </w:pPr>
            <w:r>
              <w:rPr>
                <w:i/>
              </w:rPr>
              <w:t>Коррекционно-воспитательная:</w:t>
            </w:r>
          </w:p>
          <w:p w:rsidR="00A12A06" w:rsidRDefault="00A12A06" w:rsidP="000B2FAF">
            <w:r>
              <w:rPr>
                <w:i/>
              </w:rPr>
              <w:t>-</w:t>
            </w:r>
            <w:r>
              <w:t>воспитывать у детей нравственные качества.</w:t>
            </w:r>
          </w:p>
        </w:tc>
        <w:tc>
          <w:tcPr>
            <w:tcW w:w="1630" w:type="dxa"/>
          </w:tcPr>
          <w:p w:rsidR="00A12A06" w:rsidRDefault="00A12A06" w:rsidP="000B2FAF">
            <w:r>
              <w:t>Картина с изображением частей тела насекомых, картина со звуком О ( в начале, середине и конце слова) и насекомыми, наборы для составления схем, карандаши , тетради.</w:t>
            </w:r>
          </w:p>
        </w:tc>
        <w:tc>
          <w:tcPr>
            <w:tcW w:w="1965" w:type="dxa"/>
          </w:tcPr>
          <w:p w:rsidR="00A12A06" w:rsidRDefault="00A12A06" w:rsidP="000B2FAF">
            <w:pPr>
              <w:jc w:val="center"/>
            </w:pPr>
            <w:r>
              <w:t>Сүзләрнең дөрес әйтелешен ныгыту: бу нәрсә?, нишли? йоклыйм. [о] һәм [ы] авазларының дөрес артикуляция белән әйтә белү күнекмәләрен ныгыту</w:t>
            </w:r>
          </w:p>
        </w:tc>
      </w:tr>
      <w:tr w:rsidR="00A12A06" w:rsidTr="00623AB8">
        <w:trPr>
          <w:trHeight w:val="2145"/>
        </w:trPr>
        <w:tc>
          <w:tcPr>
            <w:tcW w:w="945" w:type="dxa"/>
            <w:vMerge w:val="restart"/>
          </w:tcPr>
          <w:p w:rsidR="00A12A06" w:rsidRDefault="00A12A06" w:rsidP="000B2FAF">
            <w:pPr>
              <w:jc w:val="center"/>
            </w:pPr>
            <w:r>
              <w:t>4</w:t>
            </w:r>
          </w:p>
        </w:tc>
        <w:tc>
          <w:tcPr>
            <w:tcW w:w="1365" w:type="dxa"/>
          </w:tcPr>
          <w:p w:rsidR="00A12A06" w:rsidRDefault="00A12A06" w:rsidP="000B2FAF">
            <w:r>
              <w:t>Звуки Х-ХЬ.Буква Х. Перелётные птицы.</w:t>
            </w:r>
          </w:p>
          <w:p w:rsidR="00A12A06" w:rsidRDefault="00A12A06" w:rsidP="000B2FAF"/>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 учить детей давать сравнительную характеристику звуков Х, Хь;                                      </w:t>
            </w:r>
          </w:p>
          <w:p w:rsidR="00A12A06" w:rsidRDefault="00A12A06" w:rsidP="000B2FAF">
            <w:r>
              <w:t>- формировать навыки словоизменения закреплять употребление родительного падежа единственного и множественного числа.</w:t>
            </w:r>
          </w:p>
          <w:p w:rsidR="00A12A06" w:rsidRDefault="00A12A06" w:rsidP="000B2FAF">
            <w:pPr>
              <w:rPr>
                <w:i/>
              </w:rPr>
            </w:pPr>
            <w:r>
              <w:rPr>
                <w:i/>
              </w:rPr>
              <w:t xml:space="preserve">Коррекционно-развивающие:                                    </w:t>
            </w:r>
          </w:p>
          <w:p w:rsidR="00A12A06" w:rsidRDefault="00A12A06" w:rsidP="000B2FAF">
            <w:r>
              <w:t xml:space="preserve">-развивать общую моторику;                                 </w:t>
            </w:r>
          </w:p>
          <w:p w:rsidR="00A12A06" w:rsidRDefault="00A12A06" w:rsidP="000B2FAF">
            <w:r>
              <w:t xml:space="preserve">-развивать мыслительную деятельность;          </w:t>
            </w:r>
          </w:p>
          <w:p w:rsidR="00A12A06" w:rsidRDefault="00A12A06" w:rsidP="000B2FAF">
            <w:r>
              <w:t>-развивать внимание и память.</w:t>
            </w:r>
          </w:p>
          <w:p w:rsidR="00A12A06" w:rsidRDefault="00A12A06" w:rsidP="000B2FAF">
            <w:pPr>
              <w:rPr>
                <w:i/>
              </w:rPr>
            </w:pPr>
            <w:r>
              <w:rPr>
                <w:i/>
              </w:rPr>
              <w:t xml:space="preserve">Коррекционно-воспитательная:                          </w:t>
            </w:r>
          </w:p>
          <w:p w:rsidR="00A12A06" w:rsidRDefault="00A12A06" w:rsidP="000B2FAF">
            <w:r>
              <w:t>-познакомить детей с жизнью птиц.</w:t>
            </w:r>
          </w:p>
        </w:tc>
        <w:tc>
          <w:tcPr>
            <w:tcW w:w="1630" w:type="dxa"/>
          </w:tcPr>
          <w:p w:rsidR="00A12A06" w:rsidRDefault="00A12A06" w:rsidP="000B2FAF">
            <w:r>
              <w:t>Картинки со звуками Х,ХЬ и птицами ,наборы для составления схем, счётные палочки, тетради.</w:t>
            </w:r>
          </w:p>
          <w:p w:rsidR="00A12A06" w:rsidRDefault="00A12A06" w:rsidP="000B2FAF"/>
        </w:tc>
        <w:tc>
          <w:tcPr>
            <w:tcW w:w="1965" w:type="dxa"/>
          </w:tcPr>
          <w:p w:rsidR="00A12A06" w:rsidRDefault="00A12A06" w:rsidP="000B2FAF">
            <w:r>
              <w:t>Сүзләрнең дөрес әйтелешен ныгыту: бу нәрсә? [ә] авазының дөрес әйтелешен ныгыту.</w:t>
            </w:r>
          </w:p>
        </w:tc>
      </w:tr>
      <w:tr w:rsidR="00A12A06" w:rsidTr="00623AB8">
        <w:trPr>
          <w:trHeight w:val="1008"/>
        </w:trPr>
        <w:tc>
          <w:tcPr>
            <w:tcW w:w="945" w:type="dxa"/>
            <w:vMerge/>
          </w:tcPr>
          <w:p w:rsidR="00A12A06" w:rsidRDefault="00A12A06" w:rsidP="000B2FAF">
            <w:pPr>
              <w:widowControl w:val="0"/>
            </w:pPr>
          </w:p>
        </w:tc>
        <w:tc>
          <w:tcPr>
            <w:tcW w:w="1365" w:type="dxa"/>
          </w:tcPr>
          <w:p w:rsidR="00A12A06" w:rsidRDefault="00A12A06" w:rsidP="000B2FAF">
            <w:r>
              <w:t>Звуки К-Х. особенности строения птиц.</w:t>
            </w:r>
          </w:p>
        </w:tc>
        <w:tc>
          <w:tcPr>
            <w:tcW w:w="3639" w:type="dxa"/>
          </w:tcPr>
          <w:p w:rsidR="00A12A06" w:rsidRDefault="00A12A06" w:rsidP="000B2FAF">
            <w:pPr>
              <w:rPr>
                <w:i/>
              </w:rPr>
            </w:pPr>
            <w:r>
              <w:rPr>
                <w:i/>
              </w:rPr>
              <w:t xml:space="preserve">Коррекционно-образовательная:                                      </w:t>
            </w:r>
          </w:p>
          <w:p w:rsidR="00A12A06" w:rsidRDefault="00A12A06" w:rsidP="000B2FAF">
            <w:r>
              <w:t xml:space="preserve">-учить детей давать сравнительную характеристику звуков К-Х;                                        </w:t>
            </w:r>
          </w:p>
          <w:p w:rsidR="00A12A06" w:rsidRDefault="00A12A06" w:rsidP="000B2FAF">
            <w:r>
              <w:t>-формировать умение образовывать уменьшительно-ласкательную форму существительных.</w:t>
            </w:r>
          </w:p>
          <w:p w:rsidR="00A12A06" w:rsidRDefault="00A12A06" w:rsidP="000B2FAF">
            <w:pPr>
              <w:rPr>
                <w:i/>
              </w:rPr>
            </w:pPr>
            <w:r>
              <w:rPr>
                <w:i/>
              </w:rPr>
              <w:t xml:space="preserve">Коррекционно-развивающие:                                 </w:t>
            </w:r>
          </w:p>
          <w:p w:rsidR="00A12A06" w:rsidRDefault="00A12A06" w:rsidP="000B2FAF">
            <w:r>
              <w:t xml:space="preserve">-развивать звуковой анализ и синтез;                   </w:t>
            </w:r>
          </w:p>
          <w:p w:rsidR="00A12A06" w:rsidRDefault="00A12A06" w:rsidP="000B2FAF">
            <w:r>
              <w:t xml:space="preserve">-развивать фонематические процессы;           </w:t>
            </w:r>
          </w:p>
          <w:p w:rsidR="00A12A06" w:rsidRDefault="00A12A06" w:rsidP="000B2FAF">
            <w:r>
              <w:t xml:space="preserve">-развивать функцию словоизменения;           </w:t>
            </w:r>
          </w:p>
          <w:p w:rsidR="00A12A06" w:rsidRDefault="00A12A06" w:rsidP="000B2FAF">
            <w:r>
              <w:t>-развивать общую моторику.</w:t>
            </w:r>
          </w:p>
          <w:p w:rsidR="00A12A06" w:rsidRDefault="00A12A06" w:rsidP="000B2FAF">
            <w:pPr>
              <w:rPr>
                <w:i/>
              </w:rPr>
            </w:pPr>
            <w:r>
              <w:rPr>
                <w:i/>
              </w:rPr>
              <w:t xml:space="preserve">Коррекционно-воспитательная:                            </w:t>
            </w:r>
          </w:p>
          <w:p w:rsidR="00A12A06" w:rsidRDefault="00A12A06" w:rsidP="000B2FAF">
            <w:r>
              <w:t>-воспитывать у детей любовь к птицам и учить заботиться о них.</w:t>
            </w:r>
          </w:p>
        </w:tc>
        <w:tc>
          <w:tcPr>
            <w:tcW w:w="1630" w:type="dxa"/>
          </w:tcPr>
          <w:p w:rsidR="00A12A06" w:rsidRDefault="00A12A06" w:rsidP="000B2FAF">
            <w:r>
              <w:t>Картина с изображением частей тела птиц, картинки со звуками К,Х и птицами, наборы для составления схем, зеркала.</w:t>
            </w:r>
          </w:p>
        </w:tc>
        <w:tc>
          <w:tcPr>
            <w:tcW w:w="1965" w:type="dxa"/>
          </w:tcPr>
          <w:p w:rsidR="00A12A06" w:rsidRDefault="00A12A06" w:rsidP="000B2FAF">
            <w:r>
              <w:t>Сүзләрнең дөрес әйтелешен ныгыту: баллы, тәмле, кишер, бәрәңге сүзләренең дөрес әйтелешен ныгыту.</w:t>
            </w:r>
          </w:p>
        </w:tc>
      </w:tr>
      <w:tr w:rsidR="00A12A06" w:rsidTr="00623AB8">
        <w:tc>
          <w:tcPr>
            <w:tcW w:w="7579" w:type="dxa"/>
            <w:gridSpan w:val="4"/>
          </w:tcPr>
          <w:p w:rsidR="00A12A06" w:rsidRDefault="00A12A06" w:rsidP="000B2FAF">
            <w:pPr>
              <w:jc w:val="center"/>
              <w:rPr>
                <w:b/>
              </w:rPr>
            </w:pPr>
            <w:r>
              <w:rPr>
                <w:b/>
              </w:rPr>
              <w:t>Ноябрь</w:t>
            </w:r>
          </w:p>
        </w:tc>
        <w:tc>
          <w:tcPr>
            <w:tcW w:w="1965" w:type="dxa"/>
          </w:tcPr>
          <w:p w:rsidR="00A12A06" w:rsidRDefault="00A12A06" w:rsidP="000B2FAF">
            <w:pPr>
              <w:widowControl w:val="0"/>
              <w:rPr>
                <w:b/>
              </w:rPr>
            </w:pPr>
          </w:p>
        </w:tc>
      </w:tr>
      <w:tr w:rsidR="00A12A06" w:rsidTr="00623AB8">
        <w:trPr>
          <w:trHeight w:val="3520"/>
        </w:trPr>
        <w:tc>
          <w:tcPr>
            <w:tcW w:w="945" w:type="dxa"/>
            <w:vMerge w:val="restart"/>
          </w:tcPr>
          <w:p w:rsidR="00A12A06" w:rsidRDefault="00A12A06" w:rsidP="000B2FAF">
            <w:pPr>
              <w:jc w:val="center"/>
            </w:pPr>
            <w:r>
              <w:t>1</w:t>
            </w:r>
          </w:p>
        </w:tc>
        <w:tc>
          <w:tcPr>
            <w:tcW w:w="1365" w:type="dxa"/>
          </w:tcPr>
          <w:p w:rsidR="00A12A06" w:rsidRDefault="00A12A06" w:rsidP="000B2FAF">
            <w:r>
              <w:t xml:space="preserve">Звук и </w:t>
            </w:r>
          </w:p>
          <w:p w:rsidR="00A12A06" w:rsidRDefault="00A12A06" w:rsidP="000B2FAF">
            <w:r>
              <w:t>буква Ы. Грибы.</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 учить детей давать акустико-артикуляционную характеристику звука Ы;         </w:t>
            </w:r>
          </w:p>
          <w:p w:rsidR="00A12A06" w:rsidRDefault="00A12A06" w:rsidP="000B2FAF">
            <w:r>
              <w:t>-формировать умение согласовывать имена числительные и имена существительные.</w:t>
            </w:r>
          </w:p>
          <w:p w:rsidR="00A12A06" w:rsidRDefault="00A12A06" w:rsidP="000B2FAF">
            <w:pPr>
              <w:rPr>
                <w:i/>
              </w:rPr>
            </w:pPr>
            <w:r>
              <w:rPr>
                <w:i/>
              </w:rPr>
              <w:t xml:space="preserve">Коррекционно-развивающие:                                 </w:t>
            </w:r>
          </w:p>
          <w:p w:rsidR="00A12A06" w:rsidRDefault="00A12A06" w:rsidP="000B2FAF">
            <w:r>
              <w:t>-развивать мимическую мускулатуру лица;                                                                                -автоматизировать звук Ы в слогах, словах;                                                                           -развивать общую и артикуляционную моторику.</w:t>
            </w:r>
          </w:p>
          <w:p w:rsidR="00A12A06" w:rsidRDefault="00A12A06" w:rsidP="000B2FAF">
            <w:pPr>
              <w:rPr>
                <w:i/>
              </w:rPr>
            </w:pPr>
            <w:r>
              <w:rPr>
                <w:i/>
              </w:rPr>
              <w:t xml:space="preserve">Коррекционно-воспитательная: </w:t>
            </w:r>
          </w:p>
          <w:p w:rsidR="00A12A06" w:rsidRDefault="00A12A06" w:rsidP="000B2FAF">
            <w:r>
              <w:t>-воспитывать у детей чувство любви к лесу и бережное отношение к нему.</w:t>
            </w:r>
          </w:p>
        </w:tc>
        <w:tc>
          <w:tcPr>
            <w:tcW w:w="1630" w:type="dxa"/>
          </w:tcPr>
          <w:p w:rsidR="00A12A06" w:rsidRDefault="00A12A06" w:rsidP="000B2FAF">
            <w:r>
              <w:t>Зеркала, тетради, наборы для составления схем, картинки, в названии которых есть звук Ы, картинки с изображением грибов.</w:t>
            </w:r>
          </w:p>
        </w:tc>
        <w:tc>
          <w:tcPr>
            <w:tcW w:w="1965" w:type="dxa"/>
          </w:tcPr>
          <w:p w:rsidR="00A12A06" w:rsidRDefault="00A12A06" w:rsidP="000B2FAF">
            <w:r>
              <w:t>Сүзләрнең дөрес әйтелешен ныгыту: тычкан, бу кем? нишли?, нинди?[ш] һәм [л] авазларының дөрес әйтелешен ныгыту.</w:t>
            </w:r>
          </w:p>
        </w:tc>
      </w:tr>
      <w:tr w:rsidR="00A12A06" w:rsidTr="00623AB8">
        <w:trPr>
          <w:trHeight w:val="738"/>
        </w:trPr>
        <w:tc>
          <w:tcPr>
            <w:tcW w:w="945" w:type="dxa"/>
            <w:vMerge/>
          </w:tcPr>
          <w:p w:rsidR="00A12A06" w:rsidRDefault="00A12A06" w:rsidP="000B2FAF">
            <w:pPr>
              <w:widowControl w:val="0"/>
            </w:pPr>
          </w:p>
        </w:tc>
        <w:tc>
          <w:tcPr>
            <w:tcW w:w="1365" w:type="dxa"/>
          </w:tcPr>
          <w:p w:rsidR="00A12A06" w:rsidRDefault="00A12A06" w:rsidP="000B2FAF">
            <w:r>
              <w:t>Гласные звуки: А,У,И,Ы,О.</w:t>
            </w:r>
          </w:p>
          <w:p w:rsidR="00A12A06" w:rsidRDefault="00A12A06" w:rsidP="000B2FAF">
            <w:r>
              <w:t>Ягоды.</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-формировать у детей умение различать гласные звуки;                                     -формировать навыки словообразования;             </w:t>
            </w:r>
          </w:p>
          <w:p w:rsidR="00A12A06" w:rsidRDefault="00A12A06" w:rsidP="000B2FAF">
            <w:pPr>
              <w:rPr>
                <w:i/>
              </w:rPr>
            </w:pPr>
            <w:r>
              <w:rPr>
                <w:i/>
              </w:rPr>
              <w:t xml:space="preserve">Коррекционно-развивающие:                            </w:t>
            </w:r>
          </w:p>
          <w:p w:rsidR="00A12A06" w:rsidRDefault="00A12A06" w:rsidP="000B2FAF">
            <w:r>
              <w:t xml:space="preserve">-развивать  у детей звуко - слоговой анализ слов;                                                              -развивать фонематические процессы;           </w:t>
            </w:r>
          </w:p>
          <w:p w:rsidR="00A12A06" w:rsidRDefault="00A12A06" w:rsidP="000B2FAF">
            <w:r>
              <w:t xml:space="preserve">-развивать общую и артикуляционную моторику.   </w:t>
            </w:r>
          </w:p>
          <w:p w:rsidR="00A12A06" w:rsidRDefault="00A12A06" w:rsidP="000B2FAF">
            <w:pPr>
              <w:rPr>
                <w:i/>
              </w:rPr>
            </w:pPr>
            <w:r>
              <w:rPr>
                <w:i/>
              </w:rPr>
              <w:t xml:space="preserve">Коррекционно-воспитательная: </w:t>
            </w:r>
          </w:p>
          <w:p w:rsidR="00A12A06" w:rsidRDefault="00A12A06" w:rsidP="000B2FAF">
            <w:r>
              <w:t xml:space="preserve">-воспитывать у детей навыки поведения в магазине.                        </w:t>
            </w:r>
          </w:p>
        </w:tc>
        <w:tc>
          <w:tcPr>
            <w:tcW w:w="1630" w:type="dxa"/>
          </w:tcPr>
          <w:p w:rsidR="00A12A06" w:rsidRDefault="00A12A06" w:rsidP="000B2FAF">
            <w:r>
              <w:t>Наборы для составления схем, карандаши, тетради.</w:t>
            </w:r>
          </w:p>
        </w:tc>
        <w:tc>
          <w:tcPr>
            <w:tcW w:w="1965" w:type="dxa"/>
          </w:tcPr>
          <w:p w:rsidR="00A12A06" w:rsidRDefault="00A12A06" w:rsidP="000B2FAF">
            <w:r>
              <w:t>Сүзләрнең дөрес әйтелешен ныгыту: нишли?, йоклый, утыра [о] авазын аерым килеш һәм сүзләрдә дөрес әйтергә өйрәтү.</w:t>
            </w:r>
          </w:p>
        </w:tc>
      </w:tr>
      <w:tr w:rsidR="00A12A06" w:rsidTr="00623AB8">
        <w:trPr>
          <w:trHeight w:val="703"/>
        </w:trPr>
        <w:tc>
          <w:tcPr>
            <w:tcW w:w="945" w:type="dxa"/>
            <w:vMerge w:val="restart"/>
          </w:tcPr>
          <w:p w:rsidR="00A12A06" w:rsidRDefault="00A12A06" w:rsidP="000B2FAF">
            <w:pPr>
              <w:jc w:val="center"/>
            </w:pPr>
            <w:r>
              <w:t>2</w:t>
            </w:r>
          </w:p>
        </w:tc>
        <w:tc>
          <w:tcPr>
            <w:tcW w:w="1365" w:type="dxa"/>
          </w:tcPr>
          <w:p w:rsidR="00A12A06" w:rsidRDefault="00A12A06" w:rsidP="000B2FAF">
            <w:r>
              <w:t>Звуки М, Мь. Буква М. Домашние животные и их детёныши.</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-учить детей характеризовать звуки М, МЬ с опорой на различные виды контроля;                                                                 -закреплять знания детей о домашних животных и их детёнышах.</w:t>
            </w:r>
          </w:p>
          <w:p w:rsidR="00A12A06" w:rsidRDefault="00A12A06" w:rsidP="000B2FAF">
            <w:pPr>
              <w:rPr>
                <w:i/>
              </w:rPr>
            </w:pPr>
            <w:r>
              <w:rPr>
                <w:i/>
              </w:rPr>
              <w:t xml:space="preserve">Коррекционно-развивающие:                              </w:t>
            </w:r>
          </w:p>
          <w:p w:rsidR="00A12A06" w:rsidRDefault="00A12A06" w:rsidP="000B2FAF">
            <w:r>
              <w:t>-развивать у  детей фонематический слух и восприятие;                                                 -развивать общую и артикуляционную моторику;                                                               -расширять и уточнять словарь.</w:t>
            </w:r>
          </w:p>
          <w:p w:rsidR="00A12A06" w:rsidRDefault="00A12A06" w:rsidP="000B2FAF">
            <w:pPr>
              <w:rPr>
                <w:i/>
              </w:rPr>
            </w:pPr>
            <w:r>
              <w:rPr>
                <w:i/>
              </w:rPr>
              <w:t xml:space="preserve">Коррекционно-воспитательная:                           </w:t>
            </w:r>
          </w:p>
          <w:p w:rsidR="00A12A06" w:rsidRDefault="00A12A06" w:rsidP="000B2FAF">
            <w:r>
              <w:t xml:space="preserve">-развивать у детей наблюдательность. </w:t>
            </w:r>
          </w:p>
        </w:tc>
        <w:tc>
          <w:tcPr>
            <w:tcW w:w="1630" w:type="dxa"/>
          </w:tcPr>
          <w:p w:rsidR="00A12A06" w:rsidRDefault="00A12A06" w:rsidP="000B2FAF">
            <w:r>
              <w:t>Тетради, карандаши, наборы для составления схем, картинки с изображениями домашних животных и их детёнышей, картинки, в названии которых присутствуют звуки М, МЬ.</w:t>
            </w:r>
          </w:p>
        </w:tc>
        <w:tc>
          <w:tcPr>
            <w:tcW w:w="1965" w:type="dxa"/>
          </w:tcPr>
          <w:p w:rsidR="00A12A06" w:rsidRDefault="00A12A06" w:rsidP="000B2FAF">
            <w:r>
              <w:t>Сүзләрнең дөрес әйтелешен ныгыту: нишли?, йоклый, утыра, яшелчәләр.</w:t>
            </w:r>
          </w:p>
        </w:tc>
      </w:tr>
      <w:tr w:rsidR="00A12A06" w:rsidTr="00623AB8">
        <w:trPr>
          <w:trHeight w:val="2799"/>
        </w:trPr>
        <w:tc>
          <w:tcPr>
            <w:tcW w:w="945" w:type="dxa"/>
            <w:vMerge/>
          </w:tcPr>
          <w:p w:rsidR="00A12A06" w:rsidRDefault="00A12A06" w:rsidP="000B2FAF">
            <w:pPr>
              <w:widowControl w:val="0"/>
            </w:pPr>
          </w:p>
        </w:tc>
        <w:tc>
          <w:tcPr>
            <w:tcW w:w="1365" w:type="dxa"/>
          </w:tcPr>
          <w:p w:rsidR="00A12A06" w:rsidRDefault="00A12A06" w:rsidP="000B2FAF">
            <w:r>
              <w:t>Звуки Н, НЬ. Буква Н. Домашние животные. Их место обитания.</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-учить детей давать сравнительную характеристику звуков Н, НЬ;                               </w:t>
            </w:r>
          </w:p>
          <w:p w:rsidR="00A12A06" w:rsidRDefault="00A12A06" w:rsidP="000B2FAF">
            <w:r>
              <w:t xml:space="preserve"> -формировать номинативный словарь.</w:t>
            </w:r>
          </w:p>
          <w:p w:rsidR="00A12A06" w:rsidRDefault="00A12A06" w:rsidP="000B2FAF">
            <w:pPr>
              <w:rPr>
                <w:i/>
              </w:rPr>
            </w:pPr>
            <w:r>
              <w:rPr>
                <w:i/>
              </w:rPr>
              <w:t xml:space="preserve">Коррекционно-развивающие:                              </w:t>
            </w:r>
          </w:p>
          <w:p w:rsidR="00A12A06" w:rsidRDefault="00A12A06" w:rsidP="000B2FAF">
            <w:r>
              <w:t xml:space="preserve">-расширять и уточнять словарь;                          </w:t>
            </w:r>
          </w:p>
          <w:p w:rsidR="00A12A06" w:rsidRDefault="00A12A06" w:rsidP="000B2FAF">
            <w:r>
              <w:t>-развивать фонематический слух и восприятие ;                                                             -развивать общую и мелкую моторику.</w:t>
            </w:r>
          </w:p>
          <w:p w:rsidR="00A12A06" w:rsidRDefault="00A12A06" w:rsidP="000B2FAF">
            <w:pPr>
              <w:rPr>
                <w:i/>
              </w:rPr>
            </w:pPr>
            <w:r>
              <w:rPr>
                <w:i/>
              </w:rPr>
              <w:t xml:space="preserve">Коррекционно-воспитательная:                          </w:t>
            </w:r>
          </w:p>
          <w:p w:rsidR="00A12A06" w:rsidRDefault="00A12A06" w:rsidP="000B2FAF">
            <w:pPr>
              <w:rPr>
                <w:i/>
              </w:rPr>
            </w:pPr>
            <w:r>
              <w:rPr>
                <w:i/>
              </w:rPr>
              <w:t>-</w:t>
            </w:r>
            <w:r>
              <w:t xml:space="preserve">прививать детям чувство любви к животным.                            </w:t>
            </w:r>
          </w:p>
        </w:tc>
        <w:tc>
          <w:tcPr>
            <w:tcW w:w="1630" w:type="dxa"/>
          </w:tcPr>
          <w:p w:rsidR="00A12A06" w:rsidRDefault="00A12A06" w:rsidP="000B2FAF">
            <w:r>
              <w:t>Тетради, зеркала, наборы для составления схем, предметные картинки, в названии которых присутствуют звуки Н,НЬ, сюжетные картинки с изображением жилищ животных.</w:t>
            </w:r>
          </w:p>
        </w:tc>
        <w:tc>
          <w:tcPr>
            <w:tcW w:w="1965" w:type="dxa"/>
          </w:tcPr>
          <w:p w:rsidR="00A12A06" w:rsidRDefault="00A12A06" w:rsidP="000B2FAF">
            <w:r>
              <w:t>Сүзләрнең дөрес әйтелешен ныгыту: бу нәрсә? [ә] авазын аерым килеш һәм сүзләрдә дөрес әйтергә өйрәтү.</w:t>
            </w:r>
          </w:p>
        </w:tc>
      </w:tr>
      <w:tr w:rsidR="00A12A06" w:rsidTr="00623AB8">
        <w:trPr>
          <w:trHeight w:val="2415"/>
        </w:trPr>
        <w:tc>
          <w:tcPr>
            <w:tcW w:w="945" w:type="dxa"/>
            <w:vMerge w:val="restart"/>
          </w:tcPr>
          <w:p w:rsidR="00A12A06" w:rsidRDefault="00A12A06" w:rsidP="000B2FAF">
            <w:pPr>
              <w:jc w:val="center"/>
            </w:pPr>
            <w:r>
              <w:t>3</w:t>
            </w:r>
          </w:p>
        </w:tc>
        <w:tc>
          <w:tcPr>
            <w:tcW w:w="1365" w:type="dxa"/>
          </w:tcPr>
          <w:p w:rsidR="00A12A06" w:rsidRDefault="00A12A06" w:rsidP="000B2FAF">
            <w:r>
              <w:t>Звуки Н-М. Дикие животные и их детёныши.</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-учить детей давать сравнительную акустико-артикуляционную характеристику звуков Н,М;                                 -формировать номинативную лексику по теме «Дикие животные».</w:t>
            </w:r>
          </w:p>
          <w:p w:rsidR="00A12A06" w:rsidRDefault="00A12A06" w:rsidP="000B2FAF">
            <w:pPr>
              <w:rPr>
                <w:i/>
              </w:rPr>
            </w:pPr>
            <w:r>
              <w:rPr>
                <w:i/>
              </w:rPr>
              <w:t xml:space="preserve">Коррекционно-развивающие:                           </w:t>
            </w:r>
          </w:p>
          <w:p w:rsidR="00A12A06" w:rsidRDefault="00A12A06" w:rsidP="000B2FAF">
            <w:r>
              <w:t xml:space="preserve">-развивать общую и мелкую моторику;           </w:t>
            </w:r>
          </w:p>
          <w:p w:rsidR="00A12A06" w:rsidRDefault="00A12A06" w:rsidP="000B2FAF">
            <w:r>
              <w:t>-развивать фонематический слух и восприятие;                                                               - Развивать память и внимание.</w:t>
            </w:r>
          </w:p>
          <w:p w:rsidR="00A12A06" w:rsidRDefault="00A12A06" w:rsidP="000B2FAF">
            <w:pPr>
              <w:rPr>
                <w:i/>
              </w:rPr>
            </w:pPr>
            <w:r>
              <w:rPr>
                <w:i/>
              </w:rPr>
              <w:t xml:space="preserve">Коррекционно-воспитательная:                         </w:t>
            </w:r>
          </w:p>
          <w:p w:rsidR="00A12A06" w:rsidRDefault="00A12A06" w:rsidP="000B2FAF">
            <w:r>
              <w:t>-воспитывать у детей чувство любви к диким животным и стремление сохранить окружающий мир.</w:t>
            </w:r>
          </w:p>
        </w:tc>
        <w:tc>
          <w:tcPr>
            <w:tcW w:w="1630" w:type="dxa"/>
          </w:tcPr>
          <w:p w:rsidR="00A12A06" w:rsidRDefault="00A12A06" w:rsidP="000B2FAF">
            <w:r>
              <w:t>Картинки с изображением диких животных и их детёнышей, картинки со звуками Н, М, зеркала, тетради ,карандаши, наборы для составления схем.</w:t>
            </w:r>
          </w:p>
        </w:tc>
        <w:tc>
          <w:tcPr>
            <w:tcW w:w="1965" w:type="dxa"/>
          </w:tcPr>
          <w:p w:rsidR="00A12A06" w:rsidRDefault="00A12A06" w:rsidP="000B2FAF">
            <w:r>
              <w:t>Сүзләрнең дөрес әйтелешен ныгыту: нишлисең? эчәм, ашыйм. [ч] һәм [ы] авазларының дөрес әйтелешен ныгыту</w:t>
            </w:r>
          </w:p>
        </w:tc>
      </w:tr>
      <w:tr w:rsidR="00A12A06" w:rsidTr="00623AB8">
        <w:trPr>
          <w:trHeight w:val="873"/>
        </w:trPr>
        <w:tc>
          <w:tcPr>
            <w:tcW w:w="945" w:type="dxa"/>
            <w:vMerge/>
          </w:tcPr>
          <w:p w:rsidR="00A12A06" w:rsidRDefault="00A12A06" w:rsidP="000B2FAF">
            <w:pPr>
              <w:widowControl w:val="0"/>
            </w:pPr>
          </w:p>
        </w:tc>
        <w:tc>
          <w:tcPr>
            <w:tcW w:w="1365" w:type="dxa"/>
          </w:tcPr>
          <w:p w:rsidR="00A12A06" w:rsidRDefault="00A12A06" w:rsidP="000B2FAF">
            <w:r>
              <w:t>Звук и буква Б. Дикие животные</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-учить детей давать акустико-артикуляционную характеристику звука Б;                                                                                 -формировать номинативную лексику.</w:t>
            </w:r>
          </w:p>
          <w:p w:rsidR="00A12A06" w:rsidRDefault="00A12A06" w:rsidP="000B2FAF">
            <w:pPr>
              <w:rPr>
                <w:i/>
              </w:rPr>
            </w:pPr>
            <w:r>
              <w:rPr>
                <w:i/>
              </w:rPr>
              <w:t xml:space="preserve">Коррекционно-развивающие:                            </w:t>
            </w:r>
          </w:p>
          <w:p w:rsidR="00A12A06" w:rsidRDefault="00A12A06" w:rsidP="000B2FAF">
            <w:r>
              <w:t xml:space="preserve">-развивать фонематический слух и восприятие;                                                             -развивать общую моторику;                            </w:t>
            </w:r>
          </w:p>
          <w:p w:rsidR="00A12A06" w:rsidRDefault="00A12A06" w:rsidP="000B2FAF">
            <w:r>
              <w:t>-развивать у детей навыки словообразования.</w:t>
            </w:r>
          </w:p>
          <w:p w:rsidR="00A12A06" w:rsidRDefault="00A12A06" w:rsidP="000B2FAF">
            <w:pPr>
              <w:rPr>
                <w:i/>
              </w:rPr>
            </w:pPr>
            <w:r>
              <w:rPr>
                <w:i/>
              </w:rPr>
              <w:t xml:space="preserve">Коррекционно-воспитательная:                      </w:t>
            </w:r>
          </w:p>
          <w:p w:rsidR="00A12A06" w:rsidRDefault="00A12A06" w:rsidP="000B2FAF">
            <w:r>
              <w:t>-воспитывать чувство любви к окружающему.</w:t>
            </w:r>
          </w:p>
        </w:tc>
        <w:tc>
          <w:tcPr>
            <w:tcW w:w="1630" w:type="dxa"/>
          </w:tcPr>
          <w:p w:rsidR="00A12A06" w:rsidRDefault="00A12A06" w:rsidP="000B2FAF">
            <w:r>
              <w:t>Зеркала, тетради, карандаши, наборы для составления схем, картинки с изображением жилищ диких животных, предметные картинки со звуком Б в начале, середине и конце слова.</w:t>
            </w:r>
          </w:p>
        </w:tc>
        <w:tc>
          <w:tcPr>
            <w:tcW w:w="1965" w:type="dxa"/>
          </w:tcPr>
          <w:p w:rsidR="00A12A06" w:rsidRDefault="00A12A06" w:rsidP="000B2FAF">
            <w:r>
              <w:t>Сүзләрнең дөрес әйтелешен ныгыту: бу нәрсә?, нишли? йоклыйм. [о] һәм [ы] авазларының дөрес артикуляция белән әйтә белү күнекмәләрен ныгыту</w:t>
            </w:r>
          </w:p>
        </w:tc>
      </w:tr>
      <w:tr w:rsidR="00A12A06" w:rsidTr="00623AB8">
        <w:tc>
          <w:tcPr>
            <w:tcW w:w="945" w:type="dxa"/>
            <w:vMerge w:val="restart"/>
          </w:tcPr>
          <w:p w:rsidR="00A12A06" w:rsidRDefault="00A12A06" w:rsidP="000B2FAF">
            <w:pPr>
              <w:jc w:val="center"/>
            </w:pPr>
            <w:r>
              <w:t>4</w:t>
            </w:r>
          </w:p>
        </w:tc>
        <w:tc>
          <w:tcPr>
            <w:tcW w:w="1365" w:type="dxa"/>
          </w:tcPr>
          <w:p w:rsidR="00A12A06" w:rsidRDefault="00A12A06" w:rsidP="000B2FAF">
            <w:r>
              <w:t>Звуки Б,БЬ. Буква Б. Осенняя одежда, обувь, головные уборы.</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-научить давать акустико- артикуляционную характеристику звукам Б, БЬ.                                                              -формировать словарь и учить дифференцировать предметы одежды по сезонам.</w:t>
            </w:r>
          </w:p>
          <w:p w:rsidR="00A12A06" w:rsidRDefault="00A12A06" w:rsidP="000B2FAF">
            <w:pPr>
              <w:rPr>
                <w:i/>
              </w:rPr>
            </w:pPr>
            <w:r>
              <w:rPr>
                <w:i/>
              </w:rPr>
              <w:t xml:space="preserve">Коррекционно-развивающие:                            </w:t>
            </w:r>
          </w:p>
          <w:p w:rsidR="00A12A06" w:rsidRDefault="00A12A06" w:rsidP="000B2FAF">
            <w:r>
              <w:t xml:space="preserve">-развивать фонематические процессы;          </w:t>
            </w:r>
          </w:p>
          <w:p w:rsidR="00A12A06" w:rsidRDefault="00A12A06" w:rsidP="000B2FAF">
            <w:r>
              <w:t>-развивать общую, мелкую и артикуляционную моторику;                                 -развивать память и мышление.</w:t>
            </w:r>
          </w:p>
          <w:p w:rsidR="00A12A06" w:rsidRDefault="00A12A06" w:rsidP="000B2FAF">
            <w:pPr>
              <w:rPr>
                <w:i/>
              </w:rPr>
            </w:pPr>
            <w:r>
              <w:rPr>
                <w:i/>
              </w:rPr>
              <w:t xml:space="preserve">Коррекционно-воспитательная:                            </w:t>
            </w:r>
          </w:p>
          <w:p w:rsidR="00A12A06" w:rsidRDefault="00A12A06" w:rsidP="000B2FAF">
            <w:r>
              <w:t>-расширять кругозор детей.</w:t>
            </w:r>
          </w:p>
        </w:tc>
        <w:tc>
          <w:tcPr>
            <w:tcW w:w="1630" w:type="dxa"/>
          </w:tcPr>
          <w:p w:rsidR="00A12A06" w:rsidRDefault="00A12A06" w:rsidP="000B2FAF">
            <w:r>
              <w:t>Наборы для составления схем, карандаши, тетради, картинки со звуками Б-БЬ в начале, середине и конце слова.</w:t>
            </w:r>
          </w:p>
        </w:tc>
        <w:tc>
          <w:tcPr>
            <w:tcW w:w="1965" w:type="dxa"/>
          </w:tcPr>
          <w:p w:rsidR="00A12A06" w:rsidRDefault="00A12A06" w:rsidP="000B2FAF">
            <w:r>
              <w:t>Сүзләрнең дөрес өйтелешен ныгыту: кәбестә, кыяр, суган, бәрәңге, кишер, татар теленә хас булган авазларны дөрес әйтергә өйрәтүне дәвам итү [ң] һәм [ә]</w:t>
            </w:r>
          </w:p>
        </w:tc>
      </w:tr>
      <w:tr w:rsidR="00A12A06" w:rsidTr="00623AB8">
        <w:trPr>
          <w:trHeight w:val="873"/>
        </w:trPr>
        <w:tc>
          <w:tcPr>
            <w:tcW w:w="945" w:type="dxa"/>
            <w:vMerge/>
          </w:tcPr>
          <w:p w:rsidR="00A12A06" w:rsidRDefault="00A12A06" w:rsidP="000B2FAF">
            <w:pPr>
              <w:widowControl w:val="0"/>
            </w:pPr>
          </w:p>
        </w:tc>
        <w:tc>
          <w:tcPr>
            <w:tcW w:w="1365" w:type="dxa"/>
          </w:tcPr>
          <w:p w:rsidR="00A12A06" w:rsidRDefault="00A12A06" w:rsidP="000B2FAF">
            <w:r>
              <w:t>Звуки П-Б. Осенняя одежда, обувь, головные уборы</w:t>
            </w:r>
          </w:p>
        </w:tc>
        <w:tc>
          <w:tcPr>
            <w:tcW w:w="3639" w:type="dxa"/>
          </w:tcPr>
          <w:p w:rsidR="00A12A06" w:rsidRDefault="00A12A06" w:rsidP="000B2FAF">
            <w:pPr>
              <w:rPr>
                <w:i/>
              </w:rPr>
            </w:pPr>
            <w:r>
              <w:rPr>
                <w:i/>
              </w:rPr>
              <w:t xml:space="preserve">Коррекционно-образовательные:                       </w:t>
            </w:r>
          </w:p>
          <w:p w:rsidR="00A12A06" w:rsidRDefault="00A12A06" w:rsidP="000B2FAF">
            <w:r>
              <w:t xml:space="preserve">-учить детей находить различия в акустико-артикуляционных характеристиках звуков;                                         -формировать навыки словообразования.        </w:t>
            </w:r>
          </w:p>
          <w:p w:rsidR="00A12A06" w:rsidRDefault="00A12A06" w:rsidP="000B2FAF">
            <w:pPr>
              <w:rPr>
                <w:i/>
              </w:rPr>
            </w:pPr>
            <w:r>
              <w:rPr>
                <w:i/>
              </w:rPr>
              <w:t xml:space="preserve">Коррекционно-развивающие:                           </w:t>
            </w:r>
          </w:p>
          <w:p w:rsidR="00A12A06" w:rsidRDefault="00A12A06" w:rsidP="000B2FAF">
            <w:pPr>
              <w:rPr>
                <w:i/>
              </w:rPr>
            </w:pPr>
            <w:r>
              <w:rPr>
                <w:i/>
              </w:rPr>
              <w:t>-р</w:t>
            </w:r>
            <w:r>
              <w:t xml:space="preserve">азвивать объективную лексику;                    </w:t>
            </w:r>
          </w:p>
          <w:p w:rsidR="00A12A06" w:rsidRDefault="00A12A06" w:rsidP="000B2FAF">
            <w:pPr>
              <w:rPr>
                <w:i/>
              </w:rPr>
            </w:pPr>
            <w:r>
              <w:rPr>
                <w:i/>
              </w:rPr>
              <w:t>-р</w:t>
            </w:r>
            <w:r>
              <w:t xml:space="preserve">азвивать фонематический слух и восприятие;                                                             -развивать мимические мышцы лица;             </w:t>
            </w:r>
          </w:p>
          <w:p w:rsidR="00A12A06" w:rsidRDefault="00A12A06" w:rsidP="000B2FAF">
            <w:r>
              <w:t xml:space="preserve">-уточнять и расширять словарь;                         </w:t>
            </w:r>
          </w:p>
          <w:p w:rsidR="00A12A06" w:rsidRDefault="00A12A06" w:rsidP="000B2FAF">
            <w:r>
              <w:t>-развивать общую и мелкую моторику.</w:t>
            </w:r>
          </w:p>
          <w:p w:rsidR="00A12A06" w:rsidRDefault="00A12A06" w:rsidP="000B2FAF">
            <w:pPr>
              <w:rPr>
                <w:i/>
              </w:rPr>
            </w:pPr>
            <w:r>
              <w:rPr>
                <w:i/>
              </w:rPr>
              <w:t xml:space="preserve">Коррекционно- воспитательная:                        </w:t>
            </w:r>
          </w:p>
          <w:p w:rsidR="00A12A06" w:rsidRDefault="00A12A06" w:rsidP="000B2FAF">
            <w:pPr>
              <w:rPr>
                <w:i/>
              </w:rPr>
            </w:pPr>
            <w:r>
              <w:rPr>
                <w:i/>
              </w:rPr>
              <w:t>-в</w:t>
            </w:r>
            <w:r>
              <w:t>оспитывать у детей навыки самообслуживания.</w:t>
            </w:r>
          </w:p>
        </w:tc>
        <w:tc>
          <w:tcPr>
            <w:tcW w:w="1630" w:type="dxa"/>
          </w:tcPr>
          <w:p w:rsidR="00A12A06" w:rsidRDefault="00A12A06" w:rsidP="000B2FAF">
            <w:r>
              <w:t>Картинки с изображением одежды, картинки со звуками П,Б в начале, середине и конце слова, зеркала, тетради ,карандаши, наборы для составления схем.</w:t>
            </w:r>
          </w:p>
        </w:tc>
        <w:tc>
          <w:tcPr>
            <w:tcW w:w="1965" w:type="dxa"/>
          </w:tcPr>
          <w:p w:rsidR="00A12A06" w:rsidRDefault="00A12A06" w:rsidP="000B2FAF">
            <w:r>
              <w:t>Сүзләрнең дөрес өйтелешен ныгыту аш, ботка, чәй, сөт, ипи, аша,эч, эчәм, ашыйм, нишлисең? татар теленә хас булган авазларны дөрес әйтергә өйрәтүне дәвам итү [ң] һәм [ә]</w:t>
            </w:r>
          </w:p>
        </w:tc>
      </w:tr>
      <w:tr w:rsidR="00A12A06" w:rsidTr="00623AB8">
        <w:trPr>
          <w:trHeight w:val="873"/>
        </w:trPr>
        <w:tc>
          <w:tcPr>
            <w:tcW w:w="945" w:type="dxa"/>
            <w:vMerge/>
          </w:tcPr>
          <w:p w:rsidR="00A12A06" w:rsidRDefault="00A12A06" w:rsidP="000B2FAF">
            <w:pPr>
              <w:widowControl w:val="0"/>
            </w:pPr>
          </w:p>
        </w:tc>
        <w:tc>
          <w:tcPr>
            <w:tcW w:w="1365" w:type="dxa"/>
          </w:tcPr>
          <w:p w:rsidR="00A12A06" w:rsidRDefault="00A12A06" w:rsidP="000B2FAF"/>
        </w:tc>
        <w:tc>
          <w:tcPr>
            <w:tcW w:w="3639" w:type="dxa"/>
          </w:tcPr>
          <w:p w:rsidR="00A12A06" w:rsidRDefault="00A12A06" w:rsidP="000B2FAF">
            <w:pPr>
              <w:rPr>
                <w:i/>
              </w:rPr>
            </w:pPr>
          </w:p>
        </w:tc>
        <w:tc>
          <w:tcPr>
            <w:tcW w:w="1630" w:type="dxa"/>
          </w:tcPr>
          <w:p w:rsidR="00A12A06" w:rsidRDefault="00A12A06" w:rsidP="000B2FAF"/>
        </w:tc>
        <w:tc>
          <w:tcPr>
            <w:tcW w:w="1965" w:type="dxa"/>
          </w:tcPr>
          <w:p w:rsidR="00A12A06" w:rsidRDefault="00A12A06" w:rsidP="000B2FAF"/>
        </w:tc>
      </w:tr>
    </w:tbl>
    <w:p w:rsidR="00A12A06" w:rsidRDefault="00A12A06" w:rsidP="009C3B04">
      <w:pPr>
        <w:jc w:val="center"/>
      </w:pPr>
      <w:r>
        <w:t>2 период обучения (декабрь, январь, февраль)</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5"/>
        <w:gridCol w:w="1683"/>
        <w:gridCol w:w="2584"/>
        <w:gridCol w:w="2710"/>
        <w:gridCol w:w="1684"/>
      </w:tblGrid>
      <w:tr w:rsidR="00A12A06" w:rsidRPr="000577CF" w:rsidTr="009C3B04">
        <w:tc>
          <w:tcPr>
            <w:tcW w:w="973" w:type="dxa"/>
          </w:tcPr>
          <w:p w:rsidR="00A12A06" w:rsidRPr="000577CF" w:rsidRDefault="00A12A06" w:rsidP="000B2FAF">
            <w:pPr>
              <w:jc w:val="center"/>
            </w:pPr>
            <w:r w:rsidRPr="000577CF">
              <w:t>Недели</w:t>
            </w:r>
          </w:p>
        </w:tc>
        <w:tc>
          <w:tcPr>
            <w:tcW w:w="1683" w:type="dxa"/>
          </w:tcPr>
          <w:p w:rsidR="00A12A06" w:rsidRPr="000577CF" w:rsidRDefault="00A12A06" w:rsidP="000B2FAF">
            <w:pPr>
              <w:jc w:val="center"/>
            </w:pPr>
            <w:r w:rsidRPr="000577CF">
              <w:t>Темы</w:t>
            </w:r>
          </w:p>
        </w:tc>
        <w:tc>
          <w:tcPr>
            <w:tcW w:w="2584" w:type="dxa"/>
          </w:tcPr>
          <w:p w:rsidR="00A12A06" w:rsidRPr="000577CF" w:rsidRDefault="00A12A06" w:rsidP="000B2FAF">
            <w:pPr>
              <w:jc w:val="center"/>
            </w:pPr>
            <w:r w:rsidRPr="000577CF">
              <w:t>Цели</w:t>
            </w:r>
            <w:r>
              <w:t xml:space="preserve"> и задачи </w:t>
            </w:r>
            <w:r w:rsidRPr="000577CF">
              <w:t xml:space="preserve"> занятия</w:t>
            </w:r>
          </w:p>
        </w:tc>
        <w:tc>
          <w:tcPr>
            <w:tcW w:w="2710" w:type="dxa"/>
          </w:tcPr>
          <w:p w:rsidR="00A12A06" w:rsidRPr="000577CF" w:rsidRDefault="00A12A06" w:rsidP="000B2FAF">
            <w:pPr>
              <w:jc w:val="center"/>
            </w:pPr>
            <w:r w:rsidRPr="000577CF">
              <w:t>Оборудование</w:t>
            </w:r>
          </w:p>
        </w:tc>
        <w:tc>
          <w:tcPr>
            <w:tcW w:w="1684" w:type="dxa"/>
          </w:tcPr>
          <w:p w:rsidR="00A12A06" w:rsidRPr="000577CF" w:rsidRDefault="00A12A06" w:rsidP="000B2FAF">
            <w:pPr>
              <w:jc w:val="center"/>
            </w:pPr>
            <w:r>
              <w:t>Взаимодействие с татарским языком</w:t>
            </w:r>
          </w:p>
        </w:tc>
      </w:tr>
      <w:tr w:rsidR="00A12A06" w:rsidRPr="000577CF" w:rsidTr="009C3B04">
        <w:tc>
          <w:tcPr>
            <w:tcW w:w="7950" w:type="dxa"/>
            <w:gridSpan w:val="4"/>
          </w:tcPr>
          <w:p w:rsidR="00A12A06" w:rsidRPr="00377156" w:rsidRDefault="00A12A06" w:rsidP="000B2FAF">
            <w:pPr>
              <w:jc w:val="center"/>
              <w:rPr>
                <w:b/>
              </w:rPr>
            </w:pPr>
            <w:r>
              <w:rPr>
                <w:b/>
              </w:rPr>
              <w:t>декабрь</w:t>
            </w:r>
          </w:p>
        </w:tc>
        <w:tc>
          <w:tcPr>
            <w:tcW w:w="1684" w:type="dxa"/>
          </w:tcPr>
          <w:p w:rsidR="00A12A06" w:rsidRDefault="00A12A06" w:rsidP="000B2FAF">
            <w:pPr>
              <w:jc w:val="center"/>
              <w:rPr>
                <w:b/>
              </w:rPr>
            </w:pPr>
          </w:p>
        </w:tc>
      </w:tr>
      <w:tr w:rsidR="00A12A06" w:rsidRPr="000577CF" w:rsidTr="009C3B04">
        <w:trPr>
          <w:trHeight w:val="2671"/>
        </w:trPr>
        <w:tc>
          <w:tcPr>
            <w:tcW w:w="973" w:type="dxa"/>
            <w:vMerge w:val="restart"/>
          </w:tcPr>
          <w:p w:rsidR="00A12A06" w:rsidRPr="000577CF" w:rsidRDefault="00A12A06" w:rsidP="000B2FAF">
            <w:pPr>
              <w:jc w:val="center"/>
            </w:pPr>
            <w:r>
              <w:t>1</w:t>
            </w:r>
          </w:p>
          <w:p w:rsidR="00A12A06" w:rsidRPr="000577CF" w:rsidRDefault="00A12A06" w:rsidP="000B2FAF">
            <w:pPr>
              <w:jc w:val="center"/>
            </w:pPr>
          </w:p>
        </w:tc>
        <w:tc>
          <w:tcPr>
            <w:tcW w:w="1683" w:type="dxa"/>
          </w:tcPr>
          <w:p w:rsidR="00A12A06" w:rsidRPr="00A55A25" w:rsidRDefault="00A12A06" w:rsidP="000B2FAF">
            <w:r>
              <w:t>Звук и буква С. Зима.</w:t>
            </w:r>
          </w:p>
        </w:tc>
        <w:tc>
          <w:tcPr>
            <w:tcW w:w="2584" w:type="dxa"/>
          </w:tcPr>
          <w:p w:rsidR="00A12A06" w:rsidRDefault="00A12A06" w:rsidP="000B2FAF">
            <w:r w:rsidRPr="00BC6E04">
              <w:rPr>
                <w:i/>
              </w:rPr>
              <w:t>Коррекционно-</w:t>
            </w:r>
            <w:r w:rsidRPr="003E577B">
              <w:rPr>
                <w:i/>
              </w:rPr>
              <w:t xml:space="preserve">   </w:t>
            </w:r>
            <w:r w:rsidRPr="00BC6E04">
              <w:rPr>
                <w:i/>
              </w:rPr>
              <w:t>образовательная</w:t>
            </w:r>
            <w:r>
              <w:t xml:space="preserve">:                    </w:t>
            </w:r>
            <w:r w:rsidRPr="003E577B">
              <w:t xml:space="preserve">    </w:t>
            </w:r>
            <w:r>
              <w:t xml:space="preserve"> </w:t>
            </w:r>
          </w:p>
          <w:p w:rsidR="00A12A06" w:rsidRDefault="00A12A06" w:rsidP="000B2FAF">
            <w:r>
              <w:t>- познакомить  детей с механизмом образования звука С;</w:t>
            </w:r>
          </w:p>
          <w:p w:rsidR="00A12A06" w:rsidRDefault="00A12A06" w:rsidP="000B2FAF">
            <w:r w:rsidRPr="00BC6E04">
              <w:rPr>
                <w:i/>
              </w:rPr>
              <w:t>Коррекционно-</w:t>
            </w:r>
            <w:r>
              <w:rPr>
                <w:i/>
              </w:rPr>
              <w:t xml:space="preserve">   </w:t>
            </w:r>
            <w:r w:rsidRPr="00BC6E04">
              <w:rPr>
                <w:i/>
              </w:rPr>
              <w:t>развивающие</w:t>
            </w:r>
            <w:r>
              <w:t xml:space="preserve">:                           </w:t>
            </w:r>
          </w:p>
          <w:p w:rsidR="00A12A06" w:rsidRDefault="00A12A06" w:rsidP="000B2FAF">
            <w:r>
              <w:t xml:space="preserve">- развивать фонематический слух;                                 </w:t>
            </w:r>
          </w:p>
          <w:p w:rsidR="00A12A06" w:rsidRDefault="00A12A06" w:rsidP="000B2FAF">
            <w:r>
              <w:t xml:space="preserve">- развивать восприятие;                                                      </w:t>
            </w:r>
          </w:p>
          <w:p w:rsidR="00A12A06" w:rsidRDefault="00A12A06" w:rsidP="000B2FAF">
            <w:r>
              <w:t xml:space="preserve">- развивать общую моторику;                                        </w:t>
            </w:r>
          </w:p>
          <w:p w:rsidR="00A12A06" w:rsidRDefault="00A12A06" w:rsidP="000B2FAF">
            <w:r>
              <w:t>-формировать навыки звукового анализа и синтеза.</w:t>
            </w:r>
          </w:p>
          <w:p w:rsidR="00A12A06" w:rsidRDefault="00A12A06" w:rsidP="000B2FAF">
            <w:r w:rsidRPr="00BC6E04">
              <w:rPr>
                <w:i/>
              </w:rPr>
              <w:t>Коррекционно-воспитательная</w:t>
            </w:r>
            <w:r>
              <w:t xml:space="preserve">:                           </w:t>
            </w:r>
          </w:p>
          <w:p w:rsidR="00A12A06" w:rsidRPr="00A55A25" w:rsidRDefault="00A12A06" w:rsidP="000B2FAF">
            <w:r>
              <w:t>- воспитывать интерес к занятию.</w:t>
            </w:r>
          </w:p>
        </w:tc>
        <w:tc>
          <w:tcPr>
            <w:tcW w:w="2710" w:type="dxa"/>
          </w:tcPr>
          <w:p w:rsidR="00A12A06" w:rsidRPr="00D62EBC" w:rsidRDefault="00A12A06" w:rsidP="000B2FAF">
            <w:pPr>
              <w:tabs>
                <w:tab w:val="left" w:pos="765"/>
              </w:tabs>
              <w:ind w:left="27" w:right="504"/>
            </w:pPr>
            <w:r>
              <w:t>Таблица акустико-артикуляционного образа звука, цветные фишки, макет берёзы ,предметные картинки ,бумажные снежинки.</w:t>
            </w:r>
          </w:p>
          <w:p w:rsidR="00A12A06" w:rsidRPr="000577CF" w:rsidRDefault="00A12A06" w:rsidP="000B2FAF"/>
        </w:tc>
        <w:tc>
          <w:tcPr>
            <w:tcW w:w="1684" w:type="dxa"/>
          </w:tcPr>
          <w:p w:rsidR="00A12A06" w:rsidRPr="005761C3" w:rsidRDefault="00A12A06" w:rsidP="000B2FAF">
            <w:pPr>
              <w:tabs>
                <w:tab w:val="left" w:pos="765"/>
              </w:tabs>
              <w:ind w:left="27" w:right="504"/>
            </w:pPr>
            <w:r w:rsidRPr="005761C3">
              <w:rPr>
                <w:color w:val="000000"/>
              </w:rPr>
              <w:t>Сүзләрнең дөрес әйтелешен ныгыту: йөгер, йөгерәм [р] авазын аерым килеш һәм сүзләрдә дөрес әйтергә өйрәтү.</w:t>
            </w:r>
          </w:p>
        </w:tc>
      </w:tr>
      <w:tr w:rsidR="00A12A06" w:rsidRPr="000577CF" w:rsidTr="009C3B04">
        <w:trPr>
          <w:trHeight w:val="2415"/>
        </w:trPr>
        <w:tc>
          <w:tcPr>
            <w:tcW w:w="973" w:type="dxa"/>
            <w:vMerge/>
            <w:tcBorders>
              <w:bottom w:val="single" w:sz="4" w:space="0" w:color="auto"/>
            </w:tcBorders>
          </w:tcPr>
          <w:p w:rsidR="00A12A06" w:rsidRPr="000577CF" w:rsidRDefault="00A12A06" w:rsidP="000B2FAF">
            <w:pPr>
              <w:jc w:val="center"/>
            </w:pPr>
          </w:p>
        </w:tc>
        <w:tc>
          <w:tcPr>
            <w:tcW w:w="1683" w:type="dxa"/>
          </w:tcPr>
          <w:p w:rsidR="00A12A06" w:rsidRDefault="00A12A06" w:rsidP="000B2FAF">
            <w:r>
              <w:t>Звук СЬ. Буква С. Зима. Зимние месяцы.</w:t>
            </w:r>
          </w:p>
        </w:tc>
        <w:tc>
          <w:tcPr>
            <w:tcW w:w="2584" w:type="dxa"/>
          </w:tcPr>
          <w:p w:rsidR="00A12A06" w:rsidRDefault="00A12A06" w:rsidP="000B2FAF">
            <w:pPr>
              <w:tabs>
                <w:tab w:val="left" w:pos="1290"/>
              </w:tabs>
              <w:rPr>
                <w:i/>
              </w:rPr>
            </w:pPr>
            <w:r w:rsidRPr="00D62EBC">
              <w:rPr>
                <w:i/>
              </w:rPr>
              <w:t xml:space="preserve">Коррекционно-  образовательная:                     </w:t>
            </w:r>
          </w:p>
          <w:p w:rsidR="00A12A06" w:rsidRPr="00377156" w:rsidRDefault="00A12A06" w:rsidP="000B2FAF">
            <w:pPr>
              <w:tabs>
                <w:tab w:val="left" w:pos="1290"/>
              </w:tabs>
            </w:pPr>
            <w:r>
              <w:rPr>
                <w:i/>
              </w:rPr>
              <w:t xml:space="preserve">- </w:t>
            </w:r>
            <w:r w:rsidRPr="00377156">
              <w:t>Дать понятие о механизме образования звука СЬ</w:t>
            </w:r>
            <w:r>
              <w:rPr>
                <w:i/>
              </w:rPr>
              <w:t>;</w:t>
            </w:r>
            <w:r w:rsidRPr="00D62EBC">
              <w:rPr>
                <w:i/>
              </w:rPr>
              <w:t xml:space="preserve">                 </w:t>
            </w:r>
            <w:r>
              <w:rPr>
                <w:i/>
              </w:rPr>
              <w:t xml:space="preserve">                             - </w:t>
            </w:r>
            <w:r w:rsidRPr="00377156">
              <w:t>научить детей подбирать существительные к глаголам на заданную тему;.</w:t>
            </w:r>
          </w:p>
          <w:p w:rsidR="00A12A06" w:rsidRDefault="00A12A06" w:rsidP="000B2FAF">
            <w:pPr>
              <w:tabs>
                <w:tab w:val="left" w:pos="1290"/>
              </w:tabs>
              <w:rPr>
                <w:i/>
              </w:rPr>
            </w:pPr>
            <w:r w:rsidRPr="00D62EBC">
              <w:rPr>
                <w:i/>
              </w:rPr>
              <w:t xml:space="preserve">Коррекционно-   развивающие:                           </w:t>
            </w:r>
          </w:p>
          <w:p w:rsidR="00A12A06" w:rsidRPr="00377156" w:rsidRDefault="00A12A06" w:rsidP="000B2FAF">
            <w:pPr>
              <w:tabs>
                <w:tab w:val="left" w:pos="1290"/>
              </w:tabs>
            </w:pPr>
            <w:r w:rsidRPr="00377156">
              <w:t xml:space="preserve">- Автоматизировать звук СЬ в слогах, словах и предложениях;                                 </w:t>
            </w:r>
          </w:p>
          <w:p w:rsidR="00A12A06" w:rsidRPr="00377156" w:rsidRDefault="00A12A06" w:rsidP="000B2FAF">
            <w:pPr>
              <w:tabs>
                <w:tab w:val="left" w:pos="1290"/>
              </w:tabs>
            </w:pPr>
            <w:r w:rsidRPr="00377156">
              <w:t xml:space="preserve">- развивать восприятие;                                                      </w:t>
            </w:r>
          </w:p>
          <w:p w:rsidR="00A12A06" w:rsidRPr="00377156" w:rsidRDefault="00A12A06" w:rsidP="000B2FAF">
            <w:pPr>
              <w:tabs>
                <w:tab w:val="left" w:pos="1290"/>
              </w:tabs>
            </w:pPr>
            <w:r w:rsidRPr="00377156">
              <w:t xml:space="preserve">- развивать общую моторику;                                         </w:t>
            </w:r>
          </w:p>
          <w:p w:rsidR="00A12A06" w:rsidRPr="00377156" w:rsidRDefault="00A12A06" w:rsidP="000B2FAF">
            <w:pPr>
              <w:tabs>
                <w:tab w:val="left" w:pos="1290"/>
              </w:tabs>
            </w:pPr>
            <w:r w:rsidRPr="00377156">
              <w:t xml:space="preserve">- формировать навыки звукового анализа и синтеза;  </w:t>
            </w:r>
          </w:p>
          <w:p w:rsidR="00A12A06" w:rsidRDefault="00A12A06" w:rsidP="000B2FAF">
            <w:pPr>
              <w:rPr>
                <w:i/>
              </w:rPr>
            </w:pPr>
            <w:r w:rsidRPr="00D62EBC">
              <w:rPr>
                <w:i/>
              </w:rPr>
              <w:t>Коррекционно-воспитательн</w:t>
            </w:r>
            <w:r>
              <w:rPr>
                <w:i/>
              </w:rPr>
              <w:t xml:space="preserve">ая:                           </w:t>
            </w:r>
          </w:p>
          <w:p w:rsidR="00A12A06" w:rsidRPr="00377156" w:rsidRDefault="00A12A06" w:rsidP="000B2FAF">
            <w:r w:rsidRPr="00377156">
              <w:t>-воспитывать интерес к занятию.</w:t>
            </w:r>
          </w:p>
        </w:tc>
        <w:tc>
          <w:tcPr>
            <w:tcW w:w="2710" w:type="dxa"/>
          </w:tcPr>
          <w:p w:rsidR="00A12A06" w:rsidRPr="00D62EBC" w:rsidRDefault="00A12A06" w:rsidP="000B2FAF">
            <w:r w:rsidRPr="00D62EBC">
              <w:t>Зеркала, наборы фишек, предметные картинки</w:t>
            </w:r>
            <w:r>
              <w:t xml:space="preserve"> со звуком СЬ</w:t>
            </w:r>
            <w:r w:rsidRPr="00D62EBC">
              <w:t xml:space="preserve"> в начале, середине и в конце слова, тетр</w:t>
            </w:r>
            <w:r>
              <w:t>ади, карандаши, картина «Зима».</w:t>
            </w:r>
          </w:p>
          <w:p w:rsidR="00A12A06" w:rsidRPr="000577CF" w:rsidRDefault="00A12A06" w:rsidP="000B2FAF"/>
        </w:tc>
        <w:tc>
          <w:tcPr>
            <w:tcW w:w="1684" w:type="dxa"/>
          </w:tcPr>
          <w:p w:rsidR="00A12A06" w:rsidRPr="005761C3" w:rsidRDefault="00A12A06" w:rsidP="000B2FAF">
            <w:r w:rsidRPr="005761C3">
              <w:rPr>
                <w:color w:val="000000"/>
              </w:rPr>
              <w:t>Сүзләрнең дөрес әйтелешен ныгыту: йөгер, йөгерәм [р] авазын аерым килеш һәм сүзләрдә дөрес әйтергә өйрәтү</w:t>
            </w:r>
          </w:p>
        </w:tc>
      </w:tr>
      <w:tr w:rsidR="00A12A06" w:rsidRPr="000577CF" w:rsidTr="009C3B04">
        <w:trPr>
          <w:trHeight w:val="1515"/>
        </w:trPr>
        <w:tc>
          <w:tcPr>
            <w:tcW w:w="973" w:type="dxa"/>
            <w:vMerge w:val="restart"/>
            <w:tcBorders>
              <w:top w:val="single" w:sz="4" w:space="0" w:color="auto"/>
            </w:tcBorders>
          </w:tcPr>
          <w:p w:rsidR="00A12A06" w:rsidRPr="000577CF" w:rsidRDefault="00A12A06" w:rsidP="000B2FAF">
            <w:pPr>
              <w:jc w:val="center"/>
            </w:pPr>
            <w:r>
              <w:t>2</w:t>
            </w:r>
          </w:p>
        </w:tc>
        <w:tc>
          <w:tcPr>
            <w:tcW w:w="1683" w:type="dxa"/>
          </w:tcPr>
          <w:p w:rsidR="00A12A06" w:rsidRPr="000577CF" w:rsidRDefault="00A12A06" w:rsidP="000B2FAF">
            <w:r>
              <w:t xml:space="preserve">Звук С, СЬ. Буква С. Зима.    </w:t>
            </w:r>
          </w:p>
        </w:tc>
        <w:tc>
          <w:tcPr>
            <w:tcW w:w="2584" w:type="dxa"/>
          </w:tcPr>
          <w:p w:rsidR="00A12A06" w:rsidRDefault="00A12A06" w:rsidP="000B2FAF">
            <w:r w:rsidRPr="00D62EBC">
              <w:rPr>
                <w:i/>
              </w:rPr>
              <w:t>Коррекционно-образовательная</w:t>
            </w:r>
            <w:r w:rsidRPr="00D62EBC">
              <w:t xml:space="preserve">:                    </w:t>
            </w:r>
          </w:p>
          <w:p w:rsidR="00A12A06" w:rsidRDefault="00A12A06" w:rsidP="000B2FAF">
            <w:r>
              <w:t>- Научить детей давать сравнительную характеристику звуков С,СЬ;</w:t>
            </w:r>
            <w:r w:rsidRPr="00D62EBC">
              <w:t xml:space="preserve">                                              </w:t>
            </w:r>
            <w:r>
              <w:t xml:space="preserve">                      </w:t>
            </w:r>
            <w:r w:rsidRPr="00D62EBC">
              <w:rPr>
                <w:i/>
              </w:rPr>
              <w:t>Коррекционно-   развивающие</w:t>
            </w:r>
            <w:r w:rsidRPr="00D62EBC">
              <w:t xml:space="preserve">:                           </w:t>
            </w:r>
          </w:p>
          <w:p w:rsidR="00A12A06" w:rsidRDefault="00A12A06" w:rsidP="000B2FAF">
            <w:r>
              <w:t>- р</w:t>
            </w:r>
            <w:r w:rsidRPr="00D62EBC">
              <w:t xml:space="preserve">азвивать фонематический слух;                             </w:t>
            </w:r>
            <w:r>
              <w:t xml:space="preserve">                             - р</w:t>
            </w:r>
            <w:r w:rsidRPr="00D62EBC">
              <w:t xml:space="preserve">азвивать общую моторику;                                         </w:t>
            </w:r>
          </w:p>
          <w:p w:rsidR="00A12A06" w:rsidRPr="00D62EBC" w:rsidRDefault="00A12A06" w:rsidP="000B2FAF">
            <w:r>
              <w:t>- ф</w:t>
            </w:r>
            <w:r w:rsidRPr="00D62EBC">
              <w:t>ормировать навыки звукового анализа и синтеза.</w:t>
            </w:r>
          </w:p>
          <w:p w:rsidR="00A12A06" w:rsidRDefault="00A12A06" w:rsidP="000B2FAF">
            <w:r w:rsidRPr="00D62EBC">
              <w:rPr>
                <w:i/>
              </w:rPr>
              <w:t>Коррекционно-воспитательная</w:t>
            </w:r>
            <w:r w:rsidRPr="00D62EBC">
              <w:t xml:space="preserve">:                          </w:t>
            </w:r>
          </w:p>
          <w:p w:rsidR="00A12A06" w:rsidRDefault="00A12A06" w:rsidP="000B2FAF">
            <w:pPr>
              <w:rPr>
                <w:b/>
                <w:i/>
              </w:rPr>
            </w:pPr>
            <w:r>
              <w:t xml:space="preserve"> -в</w:t>
            </w:r>
            <w:r w:rsidRPr="00D62EBC">
              <w:t>оспитывать интерес к занятию</w:t>
            </w:r>
            <w:r>
              <w:t>.</w:t>
            </w:r>
          </w:p>
        </w:tc>
        <w:tc>
          <w:tcPr>
            <w:tcW w:w="2710" w:type="dxa"/>
          </w:tcPr>
          <w:p w:rsidR="00A12A06" w:rsidRPr="000577CF" w:rsidRDefault="00A12A06" w:rsidP="000B2FAF">
            <w:r>
              <w:t>Предметные картинки со звуками С,СЬ в начале, середине и в конце слова, и с зимующими птицами, разрезные азбуки, графические схемы слов, зеркала, тетради и карандаши.</w:t>
            </w:r>
          </w:p>
        </w:tc>
        <w:tc>
          <w:tcPr>
            <w:tcW w:w="1684" w:type="dxa"/>
          </w:tcPr>
          <w:p w:rsidR="00A12A06" w:rsidRPr="005761C3" w:rsidRDefault="00A12A06" w:rsidP="000B2FAF">
            <w:r w:rsidRPr="005761C3">
              <w:rPr>
                <w:color w:val="000000"/>
              </w:rPr>
              <w:t>сүзләрнең дөрес әйтелешен ныгыту: чәк-чәк, өчпочмак, татар теленә хас булган авазларны дөрес әйтергә өйрәтүне дәвам итү: [ә], [с], [ч], [ө]</w:t>
            </w:r>
          </w:p>
        </w:tc>
      </w:tr>
      <w:tr w:rsidR="00A12A06" w:rsidRPr="000577CF" w:rsidTr="009C3B04">
        <w:trPr>
          <w:trHeight w:val="1493"/>
        </w:trPr>
        <w:tc>
          <w:tcPr>
            <w:tcW w:w="973" w:type="dxa"/>
            <w:vMerge/>
            <w:tcBorders>
              <w:bottom w:val="single" w:sz="4" w:space="0" w:color="auto"/>
            </w:tcBorders>
          </w:tcPr>
          <w:p w:rsidR="00A12A06" w:rsidRPr="006148D7" w:rsidRDefault="00A12A06" w:rsidP="000B2FAF">
            <w:pPr>
              <w:jc w:val="center"/>
            </w:pPr>
          </w:p>
        </w:tc>
        <w:tc>
          <w:tcPr>
            <w:tcW w:w="1683" w:type="dxa"/>
          </w:tcPr>
          <w:p w:rsidR="00A12A06" w:rsidRDefault="00A12A06" w:rsidP="000B2FAF">
            <w:pPr>
              <w:tabs>
                <w:tab w:val="left" w:pos="1965"/>
              </w:tabs>
            </w:pPr>
            <w:r>
              <w:t xml:space="preserve">Звук и буква </w:t>
            </w:r>
          </w:p>
          <w:p w:rsidR="00A12A06" w:rsidRDefault="00A12A06" w:rsidP="000B2FAF">
            <w:pPr>
              <w:tabs>
                <w:tab w:val="left" w:pos="1965"/>
              </w:tabs>
            </w:pPr>
            <w:r>
              <w:t>З. Дикие животные зимой.</w:t>
            </w:r>
          </w:p>
        </w:tc>
        <w:tc>
          <w:tcPr>
            <w:tcW w:w="2584" w:type="dxa"/>
          </w:tcPr>
          <w:p w:rsidR="00A12A06" w:rsidRPr="006148D7" w:rsidRDefault="00A12A06" w:rsidP="000B2FAF">
            <w:pPr>
              <w:tabs>
                <w:tab w:val="left" w:pos="1965"/>
              </w:tabs>
              <w:rPr>
                <w:i/>
              </w:rPr>
            </w:pPr>
            <w:r w:rsidRPr="006148D7">
              <w:rPr>
                <w:i/>
              </w:rPr>
              <w:t xml:space="preserve">Коррекционно-образовательная: </w:t>
            </w:r>
          </w:p>
          <w:p w:rsidR="00A12A06" w:rsidRDefault="00A12A06" w:rsidP="000B2FAF">
            <w:pPr>
              <w:tabs>
                <w:tab w:val="left" w:pos="1965"/>
              </w:tabs>
            </w:pPr>
            <w:r>
              <w:t>- ф</w:t>
            </w:r>
            <w:r w:rsidRPr="00D62EBC">
              <w:t xml:space="preserve">ормировать и расширять у детей </w:t>
            </w:r>
            <w:r>
              <w:t>«</w:t>
            </w:r>
            <w:r w:rsidRPr="00D62EBC">
              <w:t>семантическое поле</w:t>
            </w:r>
            <w:r>
              <w:t>»</w:t>
            </w:r>
            <w:r w:rsidRPr="00D62EBC">
              <w:t xml:space="preserve"> слова </w:t>
            </w:r>
            <w:r>
              <w:t>- глаголов»,</w:t>
            </w:r>
            <w:r w:rsidRPr="006148D7">
              <w:t xml:space="preserve">;  </w:t>
            </w:r>
            <w:r>
              <w:t xml:space="preserve"> </w:t>
            </w:r>
          </w:p>
          <w:p w:rsidR="00A12A06" w:rsidRPr="006148D7" w:rsidRDefault="00A12A06" w:rsidP="000B2FAF">
            <w:pPr>
              <w:tabs>
                <w:tab w:val="left" w:pos="1965"/>
              </w:tabs>
            </w:pPr>
            <w:r>
              <w:t xml:space="preserve">- Учить давать характеристику звука З.                             </w:t>
            </w:r>
          </w:p>
          <w:p w:rsidR="00A12A06" w:rsidRPr="006148D7" w:rsidRDefault="00A12A06" w:rsidP="000B2FAF">
            <w:pPr>
              <w:rPr>
                <w:i/>
              </w:rPr>
            </w:pPr>
            <w:r w:rsidRPr="006148D7">
              <w:rPr>
                <w:i/>
              </w:rPr>
              <w:t xml:space="preserve">Коррекционно-развивающие:      </w:t>
            </w:r>
          </w:p>
          <w:p w:rsidR="00A12A06" w:rsidRDefault="00A12A06" w:rsidP="000B2FAF">
            <w:r>
              <w:t>- Автоматизировать звук З в слогах, словах и предложениях</w:t>
            </w:r>
            <w:r w:rsidRPr="006148D7">
              <w:t xml:space="preserve">;                        </w:t>
            </w:r>
            <w:r>
              <w:t xml:space="preserve">                                                                - р</w:t>
            </w:r>
            <w:r w:rsidRPr="006148D7">
              <w:t xml:space="preserve">азвивать восприятие;                                                      </w:t>
            </w:r>
          </w:p>
          <w:p w:rsidR="00A12A06" w:rsidRDefault="00A12A06" w:rsidP="000B2FAF">
            <w:r>
              <w:t>- р</w:t>
            </w:r>
            <w:r w:rsidRPr="006148D7">
              <w:t>азвивать общую моторику</w:t>
            </w:r>
            <w:r>
              <w:t>;</w:t>
            </w:r>
          </w:p>
          <w:p w:rsidR="00A12A06" w:rsidRPr="006148D7" w:rsidRDefault="00A12A06" w:rsidP="000B2FAF">
            <w:r>
              <w:t>- ф</w:t>
            </w:r>
            <w:r w:rsidRPr="006148D7">
              <w:t>ормировать навыки звукового анализа и синтеза.</w:t>
            </w:r>
          </w:p>
          <w:p w:rsidR="00A12A06" w:rsidRPr="006148D7" w:rsidRDefault="00A12A06" w:rsidP="000B2FAF">
            <w:pPr>
              <w:rPr>
                <w:i/>
              </w:rPr>
            </w:pPr>
            <w:r w:rsidRPr="006148D7">
              <w:rPr>
                <w:i/>
              </w:rPr>
              <w:t xml:space="preserve">Коррекционно-воспитательная:       </w:t>
            </w:r>
          </w:p>
          <w:p w:rsidR="00A12A06" w:rsidRDefault="00A12A06" w:rsidP="000B2FAF">
            <w:r>
              <w:t>- в</w:t>
            </w:r>
            <w:r w:rsidRPr="006148D7">
              <w:t>оспитывать бережное отношение к природе.</w:t>
            </w:r>
          </w:p>
        </w:tc>
        <w:tc>
          <w:tcPr>
            <w:tcW w:w="2710" w:type="dxa"/>
          </w:tcPr>
          <w:p w:rsidR="00A12A06" w:rsidRPr="001761DC" w:rsidRDefault="00A12A06" w:rsidP="000B2FAF">
            <w:r>
              <w:t>Картина «Заячий праздник под зимней берёзой» с прорезями, изображения заячьих мордочек, выражающих различные эмоции, фишки, зеркала и карандаши.</w:t>
            </w:r>
          </w:p>
        </w:tc>
        <w:tc>
          <w:tcPr>
            <w:tcW w:w="1684" w:type="dxa"/>
          </w:tcPr>
          <w:p w:rsidR="00A12A06" w:rsidRPr="005761C3" w:rsidRDefault="00A12A06" w:rsidP="000B2FAF">
            <w:r w:rsidRPr="005761C3">
              <w:rPr>
                <w:color w:val="000000"/>
              </w:rPr>
              <w:t>сүзләрнең дөрес әйтелешен ныгыту: тавык әтәч татар теленә хас булган авазларны дөрес әйтергә өйрәтүне дәвам итү: [ә], [ч]</w:t>
            </w:r>
          </w:p>
        </w:tc>
      </w:tr>
      <w:tr w:rsidR="00A12A06" w:rsidRPr="000577CF" w:rsidTr="009C3B04">
        <w:trPr>
          <w:trHeight w:val="2970"/>
        </w:trPr>
        <w:tc>
          <w:tcPr>
            <w:tcW w:w="973" w:type="dxa"/>
            <w:vMerge w:val="restart"/>
            <w:tcBorders>
              <w:top w:val="single" w:sz="4" w:space="0" w:color="auto"/>
            </w:tcBorders>
          </w:tcPr>
          <w:p w:rsidR="00A12A06" w:rsidRDefault="00A12A06" w:rsidP="000B2FAF">
            <w:pPr>
              <w:jc w:val="center"/>
            </w:pPr>
            <w:r>
              <w:t>3</w:t>
            </w: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tc>
        <w:tc>
          <w:tcPr>
            <w:tcW w:w="1683" w:type="dxa"/>
            <w:tcBorders>
              <w:bottom w:val="single" w:sz="4" w:space="0" w:color="auto"/>
            </w:tcBorders>
          </w:tcPr>
          <w:p w:rsidR="00A12A06" w:rsidRDefault="00A12A06" w:rsidP="000B2FAF">
            <w:pPr>
              <w:tabs>
                <w:tab w:val="left" w:pos="1965"/>
              </w:tabs>
            </w:pPr>
            <w:r>
              <w:t>Звук ЗЬ. Буква З. Мебель.</w:t>
            </w:r>
          </w:p>
        </w:tc>
        <w:tc>
          <w:tcPr>
            <w:tcW w:w="2584" w:type="dxa"/>
            <w:tcBorders>
              <w:bottom w:val="single" w:sz="4" w:space="0" w:color="auto"/>
            </w:tcBorders>
          </w:tcPr>
          <w:p w:rsidR="00A12A06" w:rsidRPr="00D15399" w:rsidRDefault="00A12A06" w:rsidP="000B2FAF">
            <w:pPr>
              <w:rPr>
                <w:i/>
              </w:rPr>
            </w:pPr>
            <w:r w:rsidRPr="00D15399">
              <w:rPr>
                <w:i/>
              </w:rPr>
              <w:t>Коррекционно-образовательная:</w:t>
            </w:r>
          </w:p>
          <w:p w:rsidR="00A12A06" w:rsidRDefault="00A12A06" w:rsidP="000B2FAF">
            <w:r>
              <w:t xml:space="preserve"> -дать понятие об образовании звука ЗЬ;                                                        - учить печатать букву З.     </w:t>
            </w:r>
          </w:p>
          <w:p w:rsidR="00A12A06" w:rsidRDefault="00A12A06" w:rsidP="000B2FAF">
            <w:r w:rsidRPr="00816354">
              <w:rPr>
                <w:i/>
              </w:rPr>
              <w:t>Коррекционно-развивающие</w:t>
            </w:r>
            <w:r>
              <w:t xml:space="preserve">:           </w:t>
            </w:r>
          </w:p>
          <w:p w:rsidR="00A12A06" w:rsidRDefault="00A12A06" w:rsidP="000B2FAF">
            <w:r>
              <w:t>-Автоматизировать звук ЗЬ в слогах, словах и предложениях;                                                                                      - развивать координацию движений;</w:t>
            </w:r>
          </w:p>
          <w:p w:rsidR="00A12A06" w:rsidRDefault="00A12A06" w:rsidP="000B2FAF">
            <w:r>
              <w:t xml:space="preserve">- развивать артикуляционную и общую моторику. </w:t>
            </w:r>
          </w:p>
          <w:p w:rsidR="00A12A06" w:rsidRDefault="00A12A06" w:rsidP="000B2FAF">
            <w:r w:rsidRPr="00816354">
              <w:rPr>
                <w:i/>
              </w:rPr>
              <w:t>Коррекционно-воспитательная</w:t>
            </w:r>
            <w:r>
              <w:t xml:space="preserve">: </w:t>
            </w:r>
          </w:p>
          <w:p w:rsidR="00A12A06" w:rsidRPr="003D7368" w:rsidRDefault="00A12A06" w:rsidP="000B2FAF">
            <w:r>
              <w:t xml:space="preserve"> - воспитывать интерес к занятию.</w:t>
            </w:r>
          </w:p>
        </w:tc>
        <w:tc>
          <w:tcPr>
            <w:tcW w:w="2710" w:type="dxa"/>
            <w:tcBorders>
              <w:bottom w:val="single" w:sz="4" w:space="0" w:color="auto"/>
            </w:tcBorders>
          </w:tcPr>
          <w:p w:rsidR="00A12A06" w:rsidRDefault="00A12A06" w:rsidP="000B2FAF">
            <w:r>
              <w:t>Зелёные кружочки, картинки со звуком ЗЬ и предметами мебели, тетради ,карандаши и разрезные азбуки.</w:t>
            </w:r>
          </w:p>
        </w:tc>
        <w:tc>
          <w:tcPr>
            <w:tcW w:w="1684" w:type="dxa"/>
            <w:tcBorders>
              <w:bottom w:val="single" w:sz="4" w:space="0" w:color="auto"/>
            </w:tcBorders>
          </w:tcPr>
          <w:p w:rsidR="00A12A06" w:rsidRPr="005761C3" w:rsidRDefault="00A12A06" w:rsidP="000B2FAF">
            <w:r w:rsidRPr="005761C3">
              <w:rPr>
                <w:color w:val="000000"/>
              </w:rPr>
              <w:t>сүзләрнең дөрес әйтелешен ныгыту: тавык әтәч татар теленә хас булган авазларны дөрес әйтергә өйрәтүне дәвам итү: [ү], [ә]</w:t>
            </w:r>
          </w:p>
        </w:tc>
      </w:tr>
      <w:tr w:rsidR="00A12A06" w:rsidRPr="000577CF" w:rsidTr="009C3B04">
        <w:trPr>
          <w:trHeight w:val="4617"/>
        </w:trPr>
        <w:tc>
          <w:tcPr>
            <w:tcW w:w="973" w:type="dxa"/>
            <w:vMerge/>
            <w:tcBorders>
              <w:top w:val="single" w:sz="4" w:space="0" w:color="auto"/>
              <w:bottom w:val="single" w:sz="4" w:space="0" w:color="auto"/>
            </w:tcBorders>
          </w:tcPr>
          <w:p w:rsidR="00A12A06" w:rsidRDefault="00A12A06" w:rsidP="000B2FAF">
            <w:pPr>
              <w:jc w:val="center"/>
            </w:pPr>
          </w:p>
        </w:tc>
        <w:tc>
          <w:tcPr>
            <w:tcW w:w="1683" w:type="dxa"/>
            <w:tcBorders>
              <w:bottom w:val="single" w:sz="4" w:space="0" w:color="auto"/>
            </w:tcBorders>
          </w:tcPr>
          <w:p w:rsidR="00A12A06" w:rsidRDefault="00A12A06" w:rsidP="000B2FAF">
            <w:pPr>
              <w:tabs>
                <w:tab w:val="left" w:pos="1965"/>
              </w:tabs>
            </w:pPr>
            <w:r>
              <w:t>Звуки З-Зь</w:t>
            </w:r>
          </w:p>
          <w:p w:rsidR="00A12A06" w:rsidRDefault="00A12A06" w:rsidP="000B2FAF">
            <w:pPr>
              <w:tabs>
                <w:tab w:val="left" w:pos="1965"/>
              </w:tabs>
            </w:pPr>
            <w:r>
              <w:t>мебель</w:t>
            </w:r>
          </w:p>
        </w:tc>
        <w:tc>
          <w:tcPr>
            <w:tcW w:w="2584" w:type="dxa"/>
            <w:tcBorders>
              <w:bottom w:val="single" w:sz="4" w:space="0" w:color="auto"/>
            </w:tcBorders>
          </w:tcPr>
          <w:p w:rsidR="00A12A06" w:rsidRDefault="00A12A06" w:rsidP="000B2FAF">
            <w:pPr>
              <w:rPr>
                <w:i/>
              </w:rPr>
            </w:pPr>
            <w:r w:rsidRPr="00D15399">
              <w:rPr>
                <w:i/>
              </w:rPr>
              <w:t>Коррекционно-образовательная:</w:t>
            </w:r>
            <w:r>
              <w:rPr>
                <w:i/>
              </w:rPr>
              <w:t xml:space="preserve">                                                          - </w:t>
            </w:r>
            <w:r>
              <w:t xml:space="preserve">учить давать характеристику звуков З,ЗЬ сравнительном  плане ;                                                                                                                  - - формировать навыки словообразования;    </w:t>
            </w:r>
            <w:r>
              <w:rPr>
                <w:i/>
              </w:rPr>
              <w:t>коррекционно-ра</w:t>
            </w:r>
            <w:r w:rsidRPr="00D15399">
              <w:rPr>
                <w:i/>
              </w:rPr>
              <w:t xml:space="preserve">звивающие:   </w:t>
            </w:r>
            <w:r>
              <w:rPr>
                <w:i/>
              </w:rPr>
              <w:t xml:space="preserve">                                                                </w:t>
            </w:r>
            <w:r w:rsidRPr="00D15399">
              <w:rPr>
                <w:i/>
              </w:rPr>
              <w:t xml:space="preserve"> </w:t>
            </w:r>
            <w:r>
              <w:rPr>
                <w:i/>
              </w:rPr>
              <w:t xml:space="preserve">- </w:t>
            </w:r>
            <w:r w:rsidRPr="00492021">
              <w:t>развивать память</w:t>
            </w:r>
            <w:r>
              <w:rPr>
                <w:i/>
              </w:rPr>
              <w:t>;</w:t>
            </w:r>
            <w:r w:rsidRPr="00D15399">
              <w:rPr>
                <w:i/>
              </w:rPr>
              <w:t xml:space="preserve">  </w:t>
            </w:r>
            <w:r>
              <w:rPr>
                <w:i/>
              </w:rPr>
              <w:t xml:space="preserve">                                                                                     </w:t>
            </w:r>
            <w:r w:rsidRPr="00D15399">
              <w:rPr>
                <w:i/>
              </w:rPr>
              <w:t xml:space="preserve"> </w:t>
            </w:r>
            <w:r w:rsidRPr="00492021">
              <w:t>- развивать</w:t>
            </w:r>
            <w:r>
              <w:rPr>
                <w:i/>
              </w:rPr>
              <w:t xml:space="preserve"> </w:t>
            </w:r>
            <w:r w:rsidRPr="00492021">
              <w:t>фонематический слух</w:t>
            </w:r>
            <w:r>
              <w:rPr>
                <w:i/>
              </w:rPr>
              <w:t>;</w:t>
            </w:r>
            <w:r w:rsidRPr="00D15399">
              <w:rPr>
                <w:i/>
              </w:rPr>
              <w:t xml:space="preserve"> </w:t>
            </w:r>
          </w:p>
          <w:p w:rsidR="00A12A06" w:rsidRDefault="00A12A06" w:rsidP="000B2FAF">
            <w:pPr>
              <w:rPr>
                <w:i/>
              </w:rPr>
            </w:pPr>
            <w:r>
              <w:rPr>
                <w:i/>
              </w:rPr>
              <w:t xml:space="preserve">- </w:t>
            </w:r>
            <w:r w:rsidRPr="00492021">
              <w:t xml:space="preserve">учить дифференцировать звуки </w:t>
            </w:r>
            <w:r>
              <w:t>З</w:t>
            </w:r>
            <w:r w:rsidRPr="00492021">
              <w:t>-ЗЬ в слогах, словах и предложениях</w:t>
            </w:r>
            <w:r>
              <w:rPr>
                <w:i/>
              </w:rPr>
              <w:t xml:space="preserve">;                               </w:t>
            </w:r>
          </w:p>
          <w:p w:rsidR="00A12A06" w:rsidRPr="00D15399" w:rsidRDefault="00A12A06" w:rsidP="000B2FAF">
            <w:pPr>
              <w:rPr>
                <w:i/>
              </w:rPr>
            </w:pPr>
            <w:r w:rsidRPr="00D15399">
              <w:rPr>
                <w:i/>
              </w:rPr>
              <w:t xml:space="preserve">Коррекционно-воспитательная:     </w:t>
            </w:r>
          </w:p>
          <w:p w:rsidR="00A12A06" w:rsidRDefault="00A12A06" w:rsidP="000B2FAF">
            <w:pPr>
              <w:ind w:left="-1728" w:firstLine="1728"/>
            </w:pPr>
            <w:r>
              <w:t xml:space="preserve"> - воспитывать интерес к</w:t>
            </w:r>
          </w:p>
          <w:p w:rsidR="00A12A06" w:rsidRDefault="00A12A06" w:rsidP="000B2FAF">
            <w:pPr>
              <w:ind w:left="-1728" w:firstLine="1728"/>
            </w:pPr>
            <w:r>
              <w:t>занятию</w:t>
            </w:r>
          </w:p>
          <w:p w:rsidR="00A12A06" w:rsidRPr="00D15399" w:rsidRDefault="00A12A06" w:rsidP="000B2FAF">
            <w:pPr>
              <w:rPr>
                <w:i/>
              </w:rPr>
            </w:pPr>
          </w:p>
        </w:tc>
        <w:tc>
          <w:tcPr>
            <w:tcW w:w="2710" w:type="dxa"/>
            <w:tcBorders>
              <w:bottom w:val="single" w:sz="4" w:space="0" w:color="auto"/>
            </w:tcBorders>
          </w:tcPr>
          <w:p w:rsidR="00A12A06" w:rsidRDefault="00A12A06" w:rsidP="000B2FAF">
            <w:r>
              <w:t>Картинки, в названиях которых присутствуют звуки З,ЗЬ, предметные картинки с изображением посуды, графические схемы слов, тетради, карандаши и зеркала.</w:t>
            </w:r>
          </w:p>
        </w:tc>
        <w:tc>
          <w:tcPr>
            <w:tcW w:w="1684" w:type="dxa"/>
            <w:tcBorders>
              <w:bottom w:val="single" w:sz="4" w:space="0" w:color="auto"/>
            </w:tcBorders>
          </w:tcPr>
          <w:p w:rsidR="00A12A06" w:rsidRPr="005761C3" w:rsidRDefault="00A12A06" w:rsidP="000B2FAF">
            <w:r w:rsidRPr="005761C3">
              <w:rPr>
                <w:color w:val="000000"/>
              </w:rPr>
              <w:t>сүзләрнең дөрес әйтелешен ныгыту: тавык әтәч татар теленә хас булган авазларны дөрес әйтергә өйрәтүне дәвам итү: [ә], [ч]</w:t>
            </w:r>
          </w:p>
        </w:tc>
      </w:tr>
      <w:tr w:rsidR="00A12A06" w:rsidRPr="000577CF" w:rsidTr="009C3B04">
        <w:trPr>
          <w:trHeight w:val="4948"/>
        </w:trPr>
        <w:tc>
          <w:tcPr>
            <w:tcW w:w="973" w:type="dxa"/>
            <w:vMerge w:val="restart"/>
            <w:tcBorders>
              <w:top w:val="single" w:sz="4" w:space="0" w:color="auto"/>
            </w:tcBorders>
          </w:tcPr>
          <w:p w:rsidR="00A12A06" w:rsidRDefault="00A12A06" w:rsidP="000B2FAF">
            <w:pPr>
              <w:jc w:val="center"/>
            </w:pPr>
            <w:r>
              <w:t>4</w:t>
            </w:r>
          </w:p>
        </w:tc>
        <w:tc>
          <w:tcPr>
            <w:tcW w:w="1683" w:type="dxa"/>
            <w:tcBorders>
              <w:top w:val="single" w:sz="4" w:space="0" w:color="auto"/>
            </w:tcBorders>
          </w:tcPr>
          <w:p w:rsidR="00A12A06" w:rsidRDefault="00A12A06" w:rsidP="000B2FAF">
            <w:pPr>
              <w:jc w:val="center"/>
            </w:pPr>
          </w:p>
          <w:p w:rsidR="00A12A06" w:rsidRPr="00492021" w:rsidRDefault="00A12A06" w:rsidP="000B2FAF">
            <w:pPr>
              <w:jc w:val="center"/>
            </w:pPr>
            <w:r>
              <w:t>Звуки Сь- ЗЬ</w:t>
            </w:r>
          </w:p>
        </w:tc>
        <w:tc>
          <w:tcPr>
            <w:tcW w:w="2584" w:type="dxa"/>
            <w:tcBorders>
              <w:top w:val="single" w:sz="4" w:space="0" w:color="auto"/>
            </w:tcBorders>
          </w:tcPr>
          <w:p w:rsidR="00A12A06" w:rsidRPr="00D15399" w:rsidRDefault="00A12A06" w:rsidP="000B2FAF">
            <w:pPr>
              <w:rPr>
                <w:i/>
              </w:rPr>
            </w:pPr>
            <w:r>
              <w:t xml:space="preserve"> </w:t>
            </w:r>
          </w:p>
          <w:p w:rsidR="00A12A06" w:rsidRDefault="00A12A06" w:rsidP="000B2FAF">
            <w:pPr>
              <w:rPr>
                <w:i/>
              </w:rPr>
            </w:pPr>
            <w:r w:rsidRPr="00D15399">
              <w:rPr>
                <w:i/>
              </w:rPr>
              <w:t>Коррекционно-образовательная:</w:t>
            </w:r>
            <w:r>
              <w:rPr>
                <w:i/>
              </w:rPr>
              <w:t xml:space="preserve">                                                          - </w:t>
            </w:r>
            <w:r>
              <w:t xml:space="preserve">учить давать характеристику звуков СЬ,ЗЬ сравнительном  плане ;                                                                                                                  - - формировать навыки словообразования;    </w:t>
            </w:r>
            <w:r>
              <w:rPr>
                <w:i/>
              </w:rPr>
              <w:t>коррекционно-ра</w:t>
            </w:r>
            <w:r w:rsidRPr="00D15399">
              <w:rPr>
                <w:i/>
              </w:rPr>
              <w:t xml:space="preserve">звивающие:   </w:t>
            </w:r>
            <w:r>
              <w:rPr>
                <w:i/>
              </w:rPr>
              <w:t xml:space="preserve">                                                                </w:t>
            </w:r>
            <w:r w:rsidRPr="00D15399">
              <w:rPr>
                <w:i/>
              </w:rPr>
              <w:t xml:space="preserve"> </w:t>
            </w:r>
            <w:r>
              <w:rPr>
                <w:i/>
              </w:rPr>
              <w:t xml:space="preserve">- </w:t>
            </w:r>
            <w:r w:rsidRPr="00492021">
              <w:t>развивать память</w:t>
            </w:r>
            <w:r>
              <w:rPr>
                <w:i/>
              </w:rPr>
              <w:t>;</w:t>
            </w:r>
            <w:r w:rsidRPr="00D15399">
              <w:rPr>
                <w:i/>
              </w:rPr>
              <w:t xml:space="preserve">  </w:t>
            </w:r>
            <w:r>
              <w:rPr>
                <w:i/>
              </w:rPr>
              <w:t xml:space="preserve">                                                                                     </w:t>
            </w:r>
            <w:r w:rsidRPr="00D15399">
              <w:rPr>
                <w:i/>
              </w:rPr>
              <w:t xml:space="preserve"> </w:t>
            </w:r>
            <w:r w:rsidRPr="00492021">
              <w:t>- развивать</w:t>
            </w:r>
            <w:r>
              <w:rPr>
                <w:i/>
              </w:rPr>
              <w:t xml:space="preserve"> </w:t>
            </w:r>
            <w:r w:rsidRPr="00492021">
              <w:t>фонематический слух</w:t>
            </w:r>
            <w:r>
              <w:rPr>
                <w:i/>
              </w:rPr>
              <w:t>;</w:t>
            </w:r>
            <w:r w:rsidRPr="00D15399">
              <w:rPr>
                <w:i/>
              </w:rPr>
              <w:t xml:space="preserve"> </w:t>
            </w:r>
          </w:p>
          <w:p w:rsidR="00A12A06" w:rsidRDefault="00A12A06" w:rsidP="000B2FAF">
            <w:pPr>
              <w:rPr>
                <w:i/>
              </w:rPr>
            </w:pPr>
            <w:r>
              <w:rPr>
                <w:i/>
              </w:rPr>
              <w:t xml:space="preserve">- </w:t>
            </w:r>
            <w:r w:rsidRPr="00492021">
              <w:t>учить дифференцировать звуки СЬ-ЗЬ в слогах, словах и предложениях</w:t>
            </w:r>
            <w:r>
              <w:rPr>
                <w:i/>
              </w:rPr>
              <w:t xml:space="preserve">;                               </w:t>
            </w:r>
          </w:p>
          <w:p w:rsidR="00A12A06" w:rsidRPr="00D15399" w:rsidRDefault="00A12A06" w:rsidP="000B2FAF">
            <w:pPr>
              <w:rPr>
                <w:i/>
              </w:rPr>
            </w:pPr>
            <w:r w:rsidRPr="00D15399">
              <w:rPr>
                <w:i/>
              </w:rPr>
              <w:t xml:space="preserve">Коррекционно-воспитательная:     </w:t>
            </w:r>
          </w:p>
          <w:p w:rsidR="00A12A06" w:rsidRPr="00682296" w:rsidRDefault="00A12A06" w:rsidP="000B2FAF">
            <w:pPr>
              <w:ind w:left="-1728" w:firstLine="1728"/>
            </w:pPr>
            <w:r>
              <w:t xml:space="preserve"> - воспитывать интерес к занятию</w:t>
            </w:r>
          </w:p>
        </w:tc>
        <w:tc>
          <w:tcPr>
            <w:tcW w:w="2710" w:type="dxa"/>
            <w:tcBorders>
              <w:top w:val="single" w:sz="4" w:space="0" w:color="auto"/>
            </w:tcBorders>
          </w:tcPr>
          <w:p w:rsidR="00A12A06" w:rsidRDefault="00A12A06" w:rsidP="000B2FAF">
            <w:r>
              <w:t>Картинки, в названиях которых присутствуют звуки СЬ,ЗЬ, предметные картинки с изображением посуды, графические схемы слов, тетради, карандаши и зеркала.</w:t>
            </w:r>
          </w:p>
        </w:tc>
        <w:tc>
          <w:tcPr>
            <w:tcW w:w="1684" w:type="dxa"/>
            <w:tcBorders>
              <w:top w:val="single" w:sz="4" w:space="0" w:color="auto"/>
            </w:tcBorders>
          </w:tcPr>
          <w:p w:rsidR="00A12A06" w:rsidRPr="005761C3" w:rsidRDefault="00A12A06" w:rsidP="000B2FAF">
            <w:r w:rsidRPr="005761C3">
              <w:rPr>
                <w:color w:val="000000"/>
              </w:rPr>
              <w:t>сүзләрнең дөрес әйтелешен ныгыту: чана шуа [ш] авазын аерым килеш һәм сүзләрдә дөрес әйтергә өйрәтү.</w:t>
            </w:r>
          </w:p>
        </w:tc>
      </w:tr>
      <w:tr w:rsidR="00A12A06" w:rsidRPr="000577CF" w:rsidTr="009C3B04">
        <w:trPr>
          <w:trHeight w:val="2685"/>
        </w:trPr>
        <w:tc>
          <w:tcPr>
            <w:tcW w:w="973" w:type="dxa"/>
            <w:vMerge/>
          </w:tcPr>
          <w:p w:rsidR="00A12A06" w:rsidRPr="000577CF" w:rsidRDefault="00A12A06" w:rsidP="000B2FAF">
            <w:pPr>
              <w:jc w:val="center"/>
            </w:pPr>
          </w:p>
        </w:tc>
        <w:tc>
          <w:tcPr>
            <w:tcW w:w="1683" w:type="dxa"/>
            <w:tcBorders>
              <w:top w:val="single" w:sz="4" w:space="0" w:color="auto"/>
            </w:tcBorders>
          </w:tcPr>
          <w:p w:rsidR="00A12A06" w:rsidRPr="009151D7" w:rsidRDefault="00A12A06" w:rsidP="000B2FAF">
            <w:r>
              <w:t>Звуки С-З. Посуда.</w:t>
            </w:r>
          </w:p>
        </w:tc>
        <w:tc>
          <w:tcPr>
            <w:tcW w:w="2584" w:type="dxa"/>
            <w:tcBorders>
              <w:top w:val="single" w:sz="4" w:space="0" w:color="auto"/>
            </w:tcBorders>
          </w:tcPr>
          <w:p w:rsidR="00A12A06" w:rsidRPr="00AD0B86" w:rsidRDefault="00A12A06" w:rsidP="000B2FAF">
            <w:pPr>
              <w:rPr>
                <w:i/>
              </w:rPr>
            </w:pPr>
            <w:r w:rsidRPr="00AD0B86">
              <w:rPr>
                <w:i/>
              </w:rPr>
              <w:t xml:space="preserve">Коррекционно-образовательные:                   </w:t>
            </w:r>
          </w:p>
          <w:p w:rsidR="00A12A06" w:rsidRDefault="00A12A06" w:rsidP="000B2FAF">
            <w:r>
              <w:t>- научить детей давать сравнительную характеристику звукам С, З;                                                                                          формировать навыки словообразования;</w:t>
            </w:r>
          </w:p>
          <w:p w:rsidR="00A12A06" w:rsidRPr="00AD0B86" w:rsidRDefault="00A12A06" w:rsidP="000B2FAF">
            <w:pPr>
              <w:rPr>
                <w:i/>
              </w:rPr>
            </w:pPr>
            <w:r w:rsidRPr="00AD0B86">
              <w:rPr>
                <w:i/>
              </w:rPr>
              <w:t xml:space="preserve">Коррекционно-развивающие:                            </w:t>
            </w:r>
          </w:p>
          <w:p w:rsidR="00A12A06" w:rsidRDefault="00A12A06" w:rsidP="000B2FAF">
            <w:r>
              <w:t xml:space="preserve">- развивать общую моторику детей;                 </w:t>
            </w:r>
          </w:p>
          <w:p w:rsidR="00A12A06" w:rsidRDefault="00A12A06" w:rsidP="000B2FAF">
            <w:r>
              <w:t>- работать над развитием фонематического слуха.</w:t>
            </w:r>
          </w:p>
          <w:p w:rsidR="00A12A06" w:rsidRDefault="00A12A06" w:rsidP="000B2FAF">
            <w:r>
              <w:t>-развивать память</w:t>
            </w:r>
          </w:p>
          <w:p w:rsidR="00A12A06" w:rsidRPr="00AD0B86" w:rsidRDefault="00A12A06" w:rsidP="000B2FAF">
            <w:pPr>
              <w:rPr>
                <w:i/>
              </w:rPr>
            </w:pPr>
            <w:r w:rsidRPr="00AD0B86">
              <w:rPr>
                <w:i/>
              </w:rPr>
              <w:t xml:space="preserve">Коррекционно-воспитательная:                        </w:t>
            </w:r>
          </w:p>
          <w:p w:rsidR="00A12A06" w:rsidRDefault="00A12A06" w:rsidP="000B2FAF">
            <w:r>
              <w:t xml:space="preserve"> - воспитывать интерес к занятию.</w:t>
            </w:r>
          </w:p>
        </w:tc>
        <w:tc>
          <w:tcPr>
            <w:tcW w:w="2710" w:type="dxa"/>
          </w:tcPr>
          <w:p w:rsidR="00A12A06" w:rsidRDefault="00A12A06" w:rsidP="000B2FAF">
            <w:r>
              <w:t>Наборы для составления схем, разрезные азбуки, предметные картинки в названии которых присутствуют звуки С,З, картинки с изображением посуды, тетради ,карандаши.</w:t>
            </w:r>
          </w:p>
        </w:tc>
        <w:tc>
          <w:tcPr>
            <w:tcW w:w="1684" w:type="dxa"/>
          </w:tcPr>
          <w:p w:rsidR="00A12A06" w:rsidRPr="005761C3" w:rsidRDefault="00A12A06" w:rsidP="000B2FAF">
            <w:r w:rsidRPr="005761C3">
              <w:rPr>
                <w:color w:val="000000"/>
              </w:rPr>
              <w:t>сүзләрнең дөрес әйтелешен ныгыту: чана шуам [ш] авазын аерым килеш һәм сүзләрдә дөрес әйтергә өйрәтү.</w:t>
            </w:r>
          </w:p>
        </w:tc>
      </w:tr>
      <w:tr w:rsidR="00A12A06" w:rsidRPr="000577CF" w:rsidTr="009C3B04">
        <w:trPr>
          <w:trHeight w:val="2685"/>
        </w:trPr>
        <w:tc>
          <w:tcPr>
            <w:tcW w:w="973" w:type="dxa"/>
            <w:vMerge/>
            <w:tcBorders>
              <w:bottom w:val="single" w:sz="4" w:space="0" w:color="auto"/>
            </w:tcBorders>
          </w:tcPr>
          <w:p w:rsidR="00A12A06" w:rsidRPr="000577CF" w:rsidRDefault="00A12A06" w:rsidP="000B2FAF">
            <w:pPr>
              <w:jc w:val="center"/>
            </w:pPr>
          </w:p>
        </w:tc>
        <w:tc>
          <w:tcPr>
            <w:tcW w:w="1683" w:type="dxa"/>
            <w:tcBorders>
              <w:top w:val="single" w:sz="4" w:space="0" w:color="auto"/>
            </w:tcBorders>
          </w:tcPr>
          <w:p w:rsidR="00A12A06" w:rsidRDefault="00A12A06" w:rsidP="000B2FAF">
            <w:r>
              <w:t>Звуки В-ВЬ. Буква В. Новый год.</w:t>
            </w:r>
          </w:p>
        </w:tc>
        <w:tc>
          <w:tcPr>
            <w:tcW w:w="2584" w:type="dxa"/>
            <w:tcBorders>
              <w:top w:val="single" w:sz="4" w:space="0" w:color="auto"/>
            </w:tcBorders>
          </w:tcPr>
          <w:p w:rsidR="00A12A06" w:rsidRPr="00094BF4" w:rsidRDefault="00A12A06" w:rsidP="000B2FAF">
            <w:pPr>
              <w:rPr>
                <w:i/>
              </w:rPr>
            </w:pPr>
            <w:r w:rsidRPr="00094BF4">
              <w:rPr>
                <w:i/>
              </w:rPr>
              <w:t xml:space="preserve">Коррекционно-образовательные:                      </w:t>
            </w:r>
          </w:p>
          <w:p w:rsidR="00A12A06" w:rsidRDefault="00A12A06" w:rsidP="000B2FAF">
            <w:r>
              <w:t xml:space="preserve">-учить давать характеристику звуков В-Вь в сравнительном плане;                                                                                                        - формировать навыки словоизменения.         </w:t>
            </w:r>
          </w:p>
          <w:p w:rsidR="00A12A06" w:rsidRPr="00094BF4" w:rsidRDefault="00A12A06" w:rsidP="000B2FAF">
            <w:pPr>
              <w:rPr>
                <w:i/>
              </w:rPr>
            </w:pPr>
            <w:r w:rsidRPr="00094BF4">
              <w:rPr>
                <w:i/>
              </w:rPr>
              <w:t xml:space="preserve">Коррекционно-развивающие:                              </w:t>
            </w:r>
          </w:p>
          <w:p w:rsidR="00A12A06" w:rsidRDefault="00A12A06" w:rsidP="000B2FAF">
            <w:r>
              <w:t xml:space="preserve">-учить дифференцировать звуки В,ВЬ в слогах, словах и предложениях;                                 </w:t>
            </w:r>
          </w:p>
          <w:p w:rsidR="00A12A06" w:rsidRDefault="00A12A06" w:rsidP="000B2FAF">
            <w:r>
              <w:t xml:space="preserve">-развивать общую и артикуляционную  моторику;                               </w:t>
            </w:r>
          </w:p>
          <w:p w:rsidR="00A12A06" w:rsidRDefault="00A12A06" w:rsidP="000B2FAF">
            <w:pPr>
              <w:rPr>
                <w:i/>
              </w:rPr>
            </w:pPr>
            <w:r w:rsidRPr="00094BF4">
              <w:rPr>
                <w:i/>
              </w:rPr>
              <w:t>Коррекционно-воспитательная:</w:t>
            </w:r>
          </w:p>
          <w:p w:rsidR="00A12A06" w:rsidRPr="00AD0B86" w:rsidRDefault="00A12A06" w:rsidP="000B2FAF">
            <w:pPr>
              <w:rPr>
                <w:i/>
              </w:rPr>
            </w:pPr>
            <w:r>
              <w:rPr>
                <w:i/>
              </w:rPr>
              <w:t>-в</w:t>
            </w:r>
            <w:r>
              <w:t xml:space="preserve">оспитывать интерес к занятию.                  </w:t>
            </w:r>
          </w:p>
        </w:tc>
        <w:tc>
          <w:tcPr>
            <w:tcW w:w="2710" w:type="dxa"/>
          </w:tcPr>
          <w:p w:rsidR="00A12A06" w:rsidRDefault="00A12A06" w:rsidP="000B2FAF">
            <w:r>
              <w:t>Макет ёлочки, картинки со звуками В,ВЬ, искусственная ёлка, ёлочные игрушки ,куклы (мальчики), зеркала.</w:t>
            </w:r>
          </w:p>
        </w:tc>
        <w:tc>
          <w:tcPr>
            <w:tcW w:w="1684" w:type="dxa"/>
          </w:tcPr>
          <w:p w:rsidR="00A12A06" w:rsidRPr="005761C3" w:rsidRDefault="00A12A06" w:rsidP="000B2FAF">
            <w:r w:rsidRPr="005761C3">
              <w:rPr>
                <w:color w:val="000000"/>
              </w:rPr>
              <w:t>сүзләрнең дөрес әйтелешен ныгыту: тавык әтәч, үрдәк татар теленә хас булган авазларны дөрес әйтергә өйрәтүне дәвам итү: [ә], [ч], [ү]</w:t>
            </w:r>
          </w:p>
        </w:tc>
      </w:tr>
      <w:tr w:rsidR="00A12A06" w:rsidRPr="000577CF" w:rsidTr="009C3B04">
        <w:trPr>
          <w:trHeight w:val="463"/>
        </w:trPr>
        <w:tc>
          <w:tcPr>
            <w:tcW w:w="973" w:type="dxa"/>
            <w:tcBorders>
              <w:bottom w:val="single" w:sz="4" w:space="0" w:color="auto"/>
            </w:tcBorders>
          </w:tcPr>
          <w:p w:rsidR="00A12A06" w:rsidRPr="000577CF" w:rsidRDefault="00A12A06" w:rsidP="000B2FAF">
            <w:pPr>
              <w:jc w:val="center"/>
            </w:pPr>
          </w:p>
        </w:tc>
        <w:tc>
          <w:tcPr>
            <w:tcW w:w="6977" w:type="dxa"/>
            <w:gridSpan w:val="3"/>
            <w:tcBorders>
              <w:top w:val="single" w:sz="4" w:space="0" w:color="auto"/>
            </w:tcBorders>
          </w:tcPr>
          <w:p w:rsidR="00A12A06" w:rsidRPr="00C93802" w:rsidRDefault="00A12A06" w:rsidP="000B2FAF">
            <w:pPr>
              <w:jc w:val="center"/>
              <w:rPr>
                <w:b/>
                <w:bCs/>
              </w:rPr>
            </w:pPr>
            <w:r w:rsidRPr="00C93802">
              <w:rPr>
                <w:b/>
                <w:bCs/>
                <w:sz w:val="28"/>
                <w:szCs w:val="28"/>
              </w:rPr>
              <w:t>январь</w:t>
            </w:r>
          </w:p>
        </w:tc>
        <w:tc>
          <w:tcPr>
            <w:tcW w:w="1684" w:type="dxa"/>
            <w:tcBorders>
              <w:top w:val="single" w:sz="4" w:space="0" w:color="auto"/>
            </w:tcBorders>
          </w:tcPr>
          <w:p w:rsidR="00A12A06" w:rsidRPr="00C93802" w:rsidRDefault="00A12A06" w:rsidP="000B2FAF">
            <w:pPr>
              <w:jc w:val="center"/>
              <w:rPr>
                <w:b/>
                <w:bCs/>
                <w:sz w:val="28"/>
                <w:szCs w:val="28"/>
              </w:rPr>
            </w:pPr>
          </w:p>
        </w:tc>
      </w:tr>
      <w:tr w:rsidR="00A12A06" w:rsidRPr="000577CF" w:rsidTr="009C3B04">
        <w:trPr>
          <w:trHeight w:val="671"/>
        </w:trPr>
        <w:tc>
          <w:tcPr>
            <w:tcW w:w="973" w:type="dxa"/>
            <w:vMerge w:val="restart"/>
          </w:tcPr>
          <w:p w:rsidR="00A12A06" w:rsidRPr="000577CF" w:rsidRDefault="00A12A06" w:rsidP="000B2FAF">
            <w:pPr>
              <w:jc w:val="center"/>
            </w:pPr>
            <w:r>
              <w:t>2</w:t>
            </w:r>
          </w:p>
        </w:tc>
        <w:tc>
          <w:tcPr>
            <w:tcW w:w="1683" w:type="dxa"/>
          </w:tcPr>
          <w:p w:rsidR="00A12A06" w:rsidRDefault="00A12A06" w:rsidP="000B2FAF">
            <w:r>
              <w:t>Звуки Д, ДЬ. Буква Д. Животные жарких стран.</w:t>
            </w:r>
          </w:p>
        </w:tc>
        <w:tc>
          <w:tcPr>
            <w:tcW w:w="2584" w:type="dxa"/>
          </w:tcPr>
          <w:p w:rsidR="00A12A06" w:rsidRPr="00094BF4" w:rsidRDefault="00A12A06" w:rsidP="000B2FAF">
            <w:pPr>
              <w:rPr>
                <w:i/>
              </w:rPr>
            </w:pPr>
            <w:r w:rsidRPr="00094BF4">
              <w:rPr>
                <w:i/>
              </w:rPr>
              <w:t xml:space="preserve">Коррекционно-образовательные:                     </w:t>
            </w:r>
          </w:p>
          <w:p w:rsidR="00A12A06" w:rsidRDefault="00A12A06" w:rsidP="000B2FAF">
            <w:r>
              <w:t xml:space="preserve">-научить детей давать сравнительную  характеристику звукам Д,ДЬ;                                                                                           -Формировать навыки словоизменения.    </w:t>
            </w:r>
          </w:p>
          <w:p w:rsidR="00A12A06" w:rsidRPr="00094BF4" w:rsidRDefault="00A12A06" w:rsidP="000B2FAF">
            <w:pPr>
              <w:rPr>
                <w:i/>
              </w:rPr>
            </w:pPr>
            <w:r w:rsidRPr="00094BF4">
              <w:rPr>
                <w:i/>
              </w:rPr>
              <w:t xml:space="preserve">Коррекционно-развивающие:                           </w:t>
            </w:r>
          </w:p>
          <w:p w:rsidR="00A12A06" w:rsidRDefault="00A12A06" w:rsidP="000B2FAF">
            <w:r>
              <w:t xml:space="preserve">-Учить детей дифференцировать звуки Д, ДЬ в слогах, словах и предложениях;                                       </w:t>
            </w:r>
          </w:p>
          <w:p w:rsidR="00A12A06" w:rsidRDefault="00A12A06" w:rsidP="000B2FAF">
            <w:r>
              <w:t>- развивать общую и артикуляционную моторику;                                                                            -развивать фонематический слух и восприятие;</w:t>
            </w:r>
          </w:p>
          <w:p w:rsidR="00A12A06" w:rsidRPr="00906EC6" w:rsidRDefault="00A12A06" w:rsidP="000B2FAF">
            <w:r>
              <w:t>- учить детей координировать речь и движения;</w:t>
            </w:r>
          </w:p>
          <w:p w:rsidR="00A12A06" w:rsidRDefault="00A12A06" w:rsidP="000B2FAF">
            <w:r w:rsidRPr="00094BF4">
              <w:rPr>
                <w:i/>
              </w:rPr>
              <w:t>Коррекционно-воспитательная:</w:t>
            </w:r>
            <w:r>
              <w:t xml:space="preserve">                        </w:t>
            </w:r>
          </w:p>
          <w:p w:rsidR="00A12A06" w:rsidRDefault="00A12A06" w:rsidP="000B2FAF">
            <w:r>
              <w:t>- воспитывать интерес к занятию.</w:t>
            </w:r>
          </w:p>
        </w:tc>
        <w:tc>
          <w:tcPr>
            <w:tcW w:w="2710" w:type="dxa"/>
          </w:tcPr>
          <w:p w:rsidR="00A12A06" w:rsidRDefault="00A12A06" w:rsidP="000B2FAF">
            <w:r>
              <w:t>Картинки, в названии которых есть звуки Д, ДЬ и с изображением диких животных жарких стран, разрезные азбуки, наборы для составления схем.</w:t>
            </w:r>
          </w:p>
        </w:tc>
        <w:tc>
          <w:tcPr>
            <w:tcW w:w="1684" w:type="dxa"/>
          </w:tcPr>
          <w:p w:rsidR="00A12A06" w:rsidRPr="005761C3" w:rsidRDefault="00A12A06" w:rsidP="000B2FAF">
            <w:r w:rsidRPr="005761C3">
              <w:rPr>
                <w:color w:val="000000"/>
              </w:rPr>
              <w:t>Сүзләрнең дөрес әйтелешен ныгыту: сиңа ничә яшь? бүре, керпе, яшь [ш], [ү] авазын аерым килеш һәм сүзләрдә дөрес әйтергә өйрәтү.</w:t>
            </w:r>
          </w:p>
        </w:tc>
      </w:tr>
      <w:tr w:rsidR="00A12A06" w:rsidRPr="000577CF" w:rsidTr="009C3B04">
        <w:trPr>
          <w:trHeight w:val="738"/>
        </w:trPr>
        <w:tc>
          <w:tcPr>
            <w:tcW w:w="973" w:type="dxa"/>
            <w:vMerge/>
          </w:tcPr>
          <w:p w:rsidR="00A12A06" w:rsidRPr="000577CF" w:rsidRDefault="00A12A06" w:rsidP="000B2FAF">
            <w:pPr>
              <w:jc w:val="center"/>
            </w:pPr>
          </w:p>
        </w:tc>
        <w:tc>
          <w:tcPr>
            <w:tcW w:w="1683" w:type="dxa"/>
          </w:tcPr>
          <w:p w:rsidR="00A12A06" w:rsidRDefault="00A12A06" w:rsidP="000B2FAF">
            <w:r>
              <w:t>Звуки Т-Д. Животные жарких стран.</w:t>
            </w:r>
          </w:p>
        </w:tc>
        <w:tc>
          <w:tcPr>
            <w:tcW w:w="2584" w:type="dxa"/>
          </w:tcPr>
          <w:p w:rsidR="00A12A06" w:rsidRPr="00292635" w:rsidRDefault="00A12A06" w:rsidP="000B2FAF">
            <w:pPr>
              <w:rPr>
                <w:i/>
              </w:rPr>
            </w:pPr>
            <w:r w:rsidRPr="00292635">
              <w:rPr>
                <w:i/>
              </w:rPr>
              <w:t>Коррекционно-образовательные:</w:t>
            </w:r>
          </w:p>
          <w:p w:rsidR="00A12A06" w:rsidRDefault="00A12A06" w:rsidP="000B2FAF">
            <w:r>
              <w:t xml:space="preserve">- учить детей давать акустико-артикуляционную характеристику звуков;                                           </w:t>
            </w:r>
          </w:p>
          <w:p w:rsidR="00A12A06" w:rsidRDefault="00A12A06" w:rsidP="000B2FAF">
            <w:r>
              <w:t>-формировать навыки словообразования.</w:t>
            </w:r>
          </w:p>
          <w:p w:rsidR="00A12A06" w:rsidRPr="00292635" w:rsidRDefault="00A12A06" w:rsidP="000B2FAF">
            <w:pPr>
              <w:rPr>
                <w:i/>
              </w:rPr>
            </w:pPr>
            <w:r w:rsidRPr="00292635">
              <w:rPr>
                <w:i/>
              </w:rPr>
              <w:t xml:space="preserve">Коррекционно-развивающие:                                  </w:t>
            </w:r>
          </w:p>
          <w:p w:rsidR="00A12A06" w:rsidRDefault="00A12A06" w:rsidP="000B2FAF">
            <w:r>
              <w:t>-учить детей дифференцировать звуки Т, Д в слогах, словах и предложениях;</w:t>
            </w:r>
          </w:p>
          <w:p w:rsidR="00A12A06" w:rsidRDefault="00A12A06" w:rsidP="000B2FAF">
            <w:r>
              <w:t xml:space="preserve">-развивать фонематические процессы;                </w:t>
            </w:r>
          </w:p>
          <w:p w:rsidR="00A12A06" w:rsidRDefault="00A12A06" w:rsidP="000B2FAF">
            <w:r>
              <w:t xml:space="preserve">-развивать общую моторику;                                </w:t>
            </w:r>
          </w:p>
          <w:p w:rsidR="00A12A06" w:rsidRDefault="00A12A06" w:rsidP="000B2FAF">
            <w:r>
              <w:t>- развивать звуковой анализ и синтез.</w:t>
            </w:r>
          </w:p>
          <w:p w:rsidR="00A12A06" w:rsidRPr="00292635" w:rsidRDefault="00A12A06" w:rsidP="000B2FAF">
            <w:pPr>
              <w:rPr>
                <w:i/>
              </w:rPr>
            </w:pPr>
            <w:r>
              <w:rPr>
                <w:i/>
              </w:rPr>
              <w:t>Коррекционно-воспитательная</w:t>
            </w:r>
            <w:r w:rsidRPr="00292635">
              <w:rPr>
                <w:i/>
              </w:rPr>
              <w:t xml:space="preserve">:                                          </w:t>
            </w:r>
          </w:p>
          <w:p w:rsidR="00A12A06" w:rsidRDefault="00A12A06" w:rsidP="000B2FAF">
            <w:r>
              <w:t>- воспитывать у детей интерес к занятию.</w:t>
            </w:r>
          </w:p>
        </w:tc>
        <w:tc>
          <w:tcPr>
            <w:tcW w:w="2710" w:type="dxa"/>
          </w:tcPr>
          <w:p w:rsidR="00A12A06" w:rsidRDefault="00A12A06" w:rsidP="000B2FAF">
            <w:r>
              <w:t>Картинки со звуками Т,Д и семьями диких животных, наборы для составления схем ,карандаши и тетради.</w:t>
            </w:r>
          </w:p>
        </w:tc>
        <w:tc>
          <w:tcPr>
            <w:tcW w:w="1684" w:type="dxa"/>
          </w:tcPr>
          <w:p w:rsidR="00A12A06" w:rsidRDefault="00A12A06" w:rsidP="000B2FAF">
            <w:r w:rsidRPr="005761C3">
              <w:rPr>
                <w:color w:val="000000"/>
              </w:rPr>
              <w:t>Сүзләрнең дөрес әйтелешен ныгыту: сиңа ничә яшь? бүре, керпе, яшь [ш], [ү] авазын аерым килеш һәм сүзләрдә дөрес әйтергә өйрәтү.</w:t>
            </w:r>
          </w:p>
        </w:tc>
      </w:tr>
      <w:tr w:rsidR="00A12A06" w:rsidRPr="000577CF" w:rsidTr="009C3B04">
        <w:trPr>
          <w:trHeight w:val="1120"/>
        </w:trPr>
        <w:tc>
          <w:tcPr>
            <w:tcW w:w="973" w:type="dxa"/>
            <w:vMerge w:val="restart"/>
          </w:tcPr>
          <w:p w:rsidR="00A12A06" w:rsidRPr="000577CF" w:rsidRDefault="00A12A06" w:rsidP="000B2FAF">
            <w:pPr>
              <w:jc w:val="center"/>
            </w:pPr>
            <w:r>
              <w:t>3</w:t>
            </w:r>
          </w:p>
        </w:tc>
        <w:tc>
          <w:tcPr>
            <w:tcW w:w="1683" w:type="dxa"/>
          </w:tcPr>
          <w:p w:rsidR="00A12A06" w:rsidRDefault="00A12A06" w:rsidP="000B2FAF">
            <w:r>
              <w:t>Звуки ТЬ-ДЬ. Семья.</w:t>
            </w:r>
          </w:p>
        </w:tc>
        <w:tc>
          <w:tcPr>
            <w:tcW w:w="2584" w:type="dxa"/>
          </w:tcPr>
          <w:p w:rsidR="00A12A06" w:rsidRPr="0068243F" w:rsidRDefault="00A12A06" w:rsidP="000B2FAF">
            <w:pPr>
              <w:rPr>
                <w:i/>
              </w:rPr>
            </w:pPr>
            <w:r w:rsidRPr="0068243F">
              <w:rPr>
                <w:i/>
              </w:rPr>
              <w:t xml:space="preserve">Коррекционно-образовательные:                              </w:t>
            </w:r>
          </w:p>
          <w:p w:rsidR="00A12A06" w:rsidRPr="002A3133" w:rsidRDefault="00A12A06" w:rsidP="000B2FAF">
            <w:r>
              <w:t>- учить детей характеризовать звуки ТЬ, ДЬ с опорой на различные виды контроля;                                                                  - Формировать словарь</w:t>
            </w:r>
            <w:r w:rsidRPr="002A3133">
              <w:t xml:space="preserve"> </w:t>
            </w:r>
            <w:r>
              <w:t>антонимов</w:t>
            </w:r>
          </w:p>
          <w:p w:rsidR="00A12A06" w:rsidRPr="0068243F" w:rsidRDefault="00A12A06" w:rsidP="000B2FAF">
            <w:pPr>
              <w:rPr>
                <w:i/>
              </w:rPr>
            </w:pPr>
            <w:r w:rsidRPr="0068243F">
              <w:rPr>
                <w:i/>
              </w:rPr>
              <w:t xml:space="preserve">Коррекционно- развивающие:                                   </w:t>
            </w:r>
          </w:p>
          <w:p w:rsidR="00A12A06" w:rsidRDefault="00A12A06" w:rsidP="000B2FAF">
            <w:r>
              <w:t xml:space="preserve">-развивать мимическую мускулатуру лица;                                                                                 -развивать общую моторику;                                  </w:t>
            </w:r>
          </w:p>
          <w:p w:rsidR="00A12A06" w:rsidRDefault="00A12A06" w:rsidP="000B2FAF">
            <w:r>
              <w:t>-развивать звукобуквенный анализ и синтез слогов и слов.</w:t>
            </w:r>
          </w:p>
          <w:p w:rsidR="00A12A06" w:rsidRPr="002A3133" w:rsidRDefault="00A12A06" w:rsidP="000B2FAF">
            <w:r w:rsidRPr="002A3133">
              <w:t>-учить дифференцировать звуки ТЬ,ДЬ в слогах, словах и предложениях.</w:t>
            </w:r>
          </w:p>
          <w:p w:rsidR="00A12A06" w:rsidRPr="0068243F" w:rsidRDefault="00A12A06" w:rsidP="000B2FAF">
            <w:pPr>
              <w:rPr>
                <w:i/>
              </w:rPr>
            </w:pPr>
            <w:r w:rsidRPr="0068243F">
              <w:rPr>
                <w:i/>
              </w:rPr>
              <w:t xml:space="preserve">Коррекционно-воспитательная:                                   </w:t>
            </w:r>
          </w:p>
          <w:p w:rsidR="00A12A06" w:rsidRPr="00551A5D" w:rsidRDefault="00A12A06" w:rsidP="000B2FAF">
            <w:r>
              <w:t>-воспитывать у детей интерес к занятию.</w:t>
            </w:r>
          </w:p>
        </w:tc>
        <w:tc>
          <w:tcPr>
            <w:tcW w:w="2710" w:type="dxa"/>
          </w:tcPr>
          <w:p w:rsidR="00A12A06" w:rsidRDefault="00A12A06" w:rsidP="000B2FAF">
            <w:r>
              <w:t>Сюжетная картина «Семья», предметные картинки со звуками ТЬ,ДЬ, тетради, карандаши, разрезные азбуки ,наборы для составления схем, зеркала.</w:t>
            </w:r>
          </w:p>
        </w:tc>
        <w:tc>
          <w:tcPr>
            <w:tcW w:w="1684" w:type="dxa"/>
          </w:tcPr>
          <w:p w:rsidR="00A12A06" w:rsidRDefault="00A12A06" w:rsidP="000B2FAF">
            <w:r w:rsidRPr="005761C3">
              <w:rPr>
                <w:color w:val="000000"/>
              </w:rPr>
              <w:t>Сүзләрнең дөрес әйтелешен ныгыту: сиңа ничә яшь? бүре, керпе, яшь [ш], [ү] авазын аерым килеш һәм сүзләрдә дөрес әйтергә өйрәтү.</w:t>
            </w:r>
          </w:p>
        </w:tc>
      </w:tr>
      <w:tr w:rsidR="00A12A06" w:rsidRPr="000577CF" w:rsidTr="009C3B04">
        <w:trPr>
          <w:trHeight w:val="2731"/>
        </w:trPr>
        <w:tc>
          <w:tcPr>
            <w:tcW w:w="973" w:type="dxa"/>
            <w:vMerge/>
          </w:tcPr>
          <w:p w:rsidR="00A12A06" w:rsidRPr="000577CF" w:rsidRDefault="00A12A06" w:rsidP="000B2FAF">
            <w:pPr>
              <w:jc w:val="center"/>
            </w:pPr>
          </w:p>
        </w:tc>
        <w:tc>
          <w:tcPr>
            <w:tcW w:w="1683" w:type="dxa"/>
          </w:tcPr>
          <w:p w:rsidR="00A12A06" w:rsidRDefault="00A12A06" w:rsidP="000B2FAF">
            <w:r>
              <w:t>Звук Г.</w:t>
            </w:r>
          </w:p>
          <w:p w:rsidR="00A12A06" w:rsidRPr="00C6638A" w:rsidRDefault="00A12A06" w:rsidP="000B2FAF">
            <w:r>
              <w:t>буква Г. Семья.</w:t>
            </w:r>
          </w:p>
          <w:p w:rsidR="00A12A06" w:rsidRPr="00C6638A" w:rsidRDefault="00A12A06" w:rsidP="000B2FAF"/>
        </w:tc>
        <w:tc>
          <w:tcPr>
            <w:tcW w:w="2584" w:type="dxa"/>
          </w:tcPr>
          <w:p w:rsidR="00A12A06" w:rsidRPr="003C59D1" w:rsidRDefault="00A12A06" w:rsidP="000B2FAF">
            <w:pPr>
              <w:rPr>
                <w:i/>
              </w:rPr>
            </w:pPr>
            <w:r w:rsidRPr="003C59D1">
              <w:rPr>
                <w:i/>
              </w:rPr>
              <w:t xml:space="preserve">Коррекционно-образовательные:                              </w:t>
            </w:r>
          </w:p>
          <w:p w:rsidR="00A12A06" w:rsidRPr="003C59D1" w:rsidRDefault="00A12A06" w:rsidP="000B2FAF">
            <w:r>
              <w:t>- учить детей давать акустико-артикуляционную характеристику звука Г</w:t>
            </w:r>
            <w:r w:rsidRPr="003C59D1">
              <w:t xml:space="preserve">;                                              </w:t>
            </w:r>
            <w:r>
              <w:t xml:space="preserve">                            -формировать адъективный словарь</w:t>
            </w:r>
            <w:r w:rsidRPr="003C59D1">
              <w:t>.</w:t>
            </w:r>
          </w:p>
          <w:p w:rsidR="00A12A06" w:rsidRPr="003C59D1" w:rsidRDefault="00A12A06" w:rsidP="000B2FAF">
            <w:pPr>
              <w:rPr>
                <w:i/>
              </w:rPr>
            </w:pPr>
            <w:r w:rsidRPr="003C59D1">
              <w:rPr>
                <w:i/>
              </w:rPr>
              <w:t xml:space="preserve">Коррекционно-развивающие:                                 </w:t>
            </w:r>
          </w:p>
          <w:p w:rsidR="00A12A06" w:rsidRDefault="00A12A06" w:rsidP="000B2FAF">
            <w:r>
              <w:t>-р</w:t>
            </w:r>
            <w:r w:rsidRPr="003C59D1">
              <w:t xml:space="preserve">азвивать фонематический слух и восприятие;                                     </w:t>
            </w:r>
            <w:r>
              <w:t xml:space="preserve">                             -р</w:t>
            </w:r>
            <w:r w:rsidRPr="003C59D1">
              <w:t>азвивать общую моторику.</w:t>
            </w:r>
          </w:p>
          <w:p w:rsidR="00A12A06" w:rsidRDefault="00A12A06" w:rsidP="000B2FAF">
            <w:r>
              <w:t>- автоматизировать звук Г в слогах, словах и предложениях;</w:t>
            </w:r>
          </w:p>
          <w:p w:rsidR="00A12A06" w:rsidRDefault="00A12A06" w:rsidP="000B2FAF">
            <w:r>
              <w:t>- развивать звукобуквенный анализ и синтез;</w:t>
            </w:r>
          </w:p>
          <w:p w:rsidR="00A12A06" w:rsidRPr="003C59D1" w:rsidRDefault="00A12A06" w:rsidP="000B2FAF">
            <w:r>
              <w:t>- развивать внимание и память.</w:t>
            </w:r>
          </w:p>
          <w:p w:rsidR="00A12A06" w:rsidRDefault="00A12A06" w:rsidP="000B2FAF">
            <w:pPr>
              <w:rPr>
                <w:i/>
              </w:rPr>
            </w:pPr>
            <w:r>
              <w:rPr>
                <w:i/>
              </w:rPr>
              <w:t>Коррекционно-воспитательная:</w:t>
            </w:r>
          </w:p>
          <w:p w:rsidR="00A12A06" w:rsidRPr="002714F1" w:rsidRDefault="00A12A06" w:rsidP="000B2FAF">
            <w:r>
              <w:rPr>
                <w:i/>
              </w:rPr>
              <w:t>-</w:t>
            </w:r>
            <w:r>
              <w:t>воспитывать у детей нравственные качества.</w:t>
            </w:r>
          </w:p>
        </w:tc>
        <w:tc>
          <w:tcPr>
            <w:tcW w:w="2710" w:type="dxa"/>
          </w:tcPr>
          <w:p w:rsidR="00A12A06" w:rsidRPr="003C59D1" w:rsidRDefault="00A12A06" w:rsidP="000B2FAF">
            <w:r>
              <w:t>Картина «Семья», картинки со звуком Г в начале ,середине и в конце слова, графические схемы, разрезные азбуки, тетради ,карандаши, зеркала.</w:t>
            </w:r>
          </w:p>
        </w:tc>
        <w:tc>
          <w:tcPr>
            <w:tcW w:w="1684" w:type="dxa"/>
          </w:tcPr>
          <w:p w:rsidR="00A12A06" w:rsidRPr="005761C3" w:rsidRDefault="00A12A06" w:rsidP="000B2FAF">
            <w:r w:rsidRPr="005761C3">
              <w:rPr>
                <w:color w:val="000000"/>
              </w:rPr>
              <w:t>сүзләрнең дөрес әйтелешен ныгыту: чана шуам.</w:t>
            </w:r>
          </w:p>
        </w:tc>
      </w:tr>
      <w:tr w:rsidR="00A12A06" w:rsidRPr="000577CF" w:rsidTr="009C3B04">
        <w:trPr>
          <w:trHeight w:val="2145"/>
        </w:trPr>
        <w:tc>
          <w:tcPr>
            <w:tcW w:w="973" w:type="dxa"/>
            <w:vMerge w:val="restart"/>
          </w:tcPr>
          <w:p w:rsidR="00A12A06" w:rsidRPr="000577CF" w:rsidRDefault="00A12A06" w:rsidP="000B2FAF">
            <w:pPr>
              <w:jc w:val="center"/>
            </w:pPr>
            <w:r>
              <w:t>4</w:t>
            </w:r>
          </w:p>
        </w:tc>
        <w:tc>
          <w:tcPr>
            <w:tcW w:w="1683" w:type="dxa"/>
          </w:tcPr>
          <w:p w:rsidR="00A12A06" w:rsidRDefault="00A12A06" w:rsidP="000B2FAF">
            <w:r>
              <w:t>Звуки Г-ГЬ.</w:t>
            </w:r>
          </w:p>
          <w:p w:rsidR="00A12A06" w:rsidRPr="000A78EA" w:rsidRDefault="00A12A06" w:rsidP="000B2FAF">
            <w:r>
              <w:t>Буква Г</w:t>
            </w:r>
            <w:r w:rsidRPr="000A78EA">
              <w:t xml:space="preserve">. </w:t>
            </w:r>
            <w:r>
              <w:t>Инструменты</w:t>
            </w:r>
            <w:r w:rsidRPr="000A78EA">
              <w:t>.</w:t>
            </w:r>
          </w:p>
          <w:p w:rsidR="00A12A06" w:rsidRPr="000577CF" w:rsidRDefault="00A12A06" w:rsidP="000B2FAF"/>
        </w:tc>
        <w:tc>
          <w:tcPr>
            <w:tcW w:w="2584" w:type="dxa"/>
          </w:tcPr>
          <w:p w:rsidR="00A12A06" w:rsidRPr="000A78EA" w:rsidRDefault="00A12A06" w:rsidP="000B2FAF">
            <w:pPr>
              <w:rPr>
                <w:i/>
              </w:rPr>
            </w:pPr>
            <w:r w:rsidRPr="000A78EA">
              <w:rPr>
                <w:i/>
              </w:rPr>
              <w:t xml:space="preserve">Коррекционно-образовательные:                              </w:t>
            </w:r>
          </w:p>
          <w:p w:rsidR="00A12A06" w:rsidRDefault="00A12A06" w:rsidP="000B2FAF">
            <w:r>
              <w:t>- у</w:t>
            </w:r>
            <w:r w:rsidRPr="000A78EA">
              <w:t>чить детей давать сравн</w:t>
            </w:r>
            <w:r>
              <w:t>ительную характеристику звуков Г</w:t>
            </w:r>
            <w:r w:rsidRPr="000A78EA">
              <w:t>,</w:t>
            </w:r>
            <w:r>
              <w:t xml:space="preserve"> Гь</w:t>
            </w:r>
            <w:r w:rsidRPr="000A78EA">
              <w:t xml:space="preserve">;                                      </w:t>
            </w:r>
          </w:p>
          <w:p w:rsidR="00A12A06" w:rsidRPr="000A78EA" w:rsidRDefault="00A12A06" w:rsidP="000B2FAF">
            <w:r>
              <w:t>- формировать номинативный словарь</w:t>
            </w:r>
            <w:r w:rsidRPr="000A78EA">
              <w:t>.</w:t>
            </w:r>
          </w:p>
          <w:p w:rsidR="00A12A06" w:rsidRPr="000A78EA" w:rsidRDefault="00A12A06" w:rsidP="000B2FAF">
            <w:pPr>
              <w:rPr>
                <w:i/>
              </w:rPr>
            </w:pPr>
            <w:r w:rsidRPr="000A78EA">
              <w:rPr>
                <w:i/>
              </w:rPr>
              <w:t xml:space="preserve">Коррекционно-развивающие:                                    </w:t>
            </w:r>
          </w:p>
          <w:p w:rsidR="00A12A06" w:rsidRDefault="00A12A06" w:rsidP="000B2FAF">
            <w:r>
              <w:t>-р</w:t>
            </w:r>
            <w:r w:rsidRPr="000A78EA">
              <w:t xml:space="preserve">азвивать общую моторику;                                 </w:t>
            </w:r>
          </w:p>
          <w:p w:rsidR="00A12A06" w:rsidRDefault="00A12A06" w:rsidP="000B2FAF">
            <w:r>
              <w:t>-учить дифференцировать звуки Г, ГЬ в слогах , словах и предложениях</w:t>
            </w:r>
            <w:r w:rsidRPr="000A78EA">
              <w:t xml:space="preserve">;          </w:t>
            </w:r>
          </w:p>
          <w:p w:rsidR="00A12A06" w:rsidRPr="000A78EA" w:rsidRDefault="00A12A06" w:rsidP="000B2FAF">
            <w:r>
              <w:t>-р</w:t>
            </w:r>
            <w:r w:rsidRPr="000A78EA">
              <w:t>азвивать внимание и память.</w:t>
            </w:r>
          </w:p>
          <w:p w:rsidR="00A12A06" w:rsidRPr="000A78EA" w:rsidRDefault="00A12A06" w:rsidP="000B2FAF">
            <w:pPr>
              <w:rPr>
                <w:i/>
              </w:rPr>
            </w:pPr>
            <w:r w:rsidRPr="000A78EA">
              <w:rPr>
                <w:i/>
              </w:rPr>
              <w:t xml:space="preserve">Коррекционно-воспитательная:                          </w:t>
            </w:r>
          </w:p>
          <w:p w:rsidR="00A12A06" w:rsidRPr="000A78EA" w:rsidRDefault="00A12A06" w:rsidP="000B2FAF">
            <w:r>
              <w:t>-воспитывать у детей интерес к занятию.</w:t>
            </w:r>
          </w:p>
        </w:tc>
        <w:tc>
          <w:tcPr>
            <w:tcW w:w="2710" w:type="dxa"/>
          </w:tcPr>
          <w:p w:rsidR="00A12A06" w:rsidRPr="000A78EA" w:rsidRDefault="00A12A06" w:rsidP="000B2FAF">
            <w:r>
              <w:t>Картинки со звуками Г,ГЬ и инстументами</w:t>
            </w:r>
            <w:r w:rsidRPr="000A78EA">
              <w:t xml:space="preserve"> ,наборы для составления схем, счётные палочки, тетради.</w:t>
            </w:r>
          </w:p>
          <w:p w:rsidR="00A12A06" w:rsidRPr="000577CF" w:rsidRDefault="00A12A06" w:rsidP="000B2FAF"/>
        </w:tc>
        <w:tc>
          <w:tcPr>
            <w:tcW w:w="1684" w:type="dxa"/>
          </w:tcPr>
          <w:p w:rsidR="00A12A06" w:rsidRPr="005761C3" w:rsidRDefault="00A12A06" w:rsidP="000B2FAF">
            <w:r w:rsidRPr="005761C3">
              <w:rPr>
                <w:color w:val="000000"/>
              </w:rPr>
              <w:t>сүзләрнең дөрес әйтелешен ныгыту: чана шуам.</w:t>
            </w:r>
          </w:p>
        </w:tc>
      </w:tr>
      <w:tr w:rsidR="00A12A06" w:rsidRPr="000577CF" w:rsidTr="009C3B04">
        <w:trPr>
          <w:trHeight w:val="1008"/>
        </w:trPr>
        <w:tc>
          <w:tcPr>
            <w:tcW w:w="973" w:type="dxa"/>
            <w:vMerge/>
          </w:tcPr>
          <w:p w:rsidR="00A12A06" w:rsidRPr="000577CF" w:rsidRDefault="00A12A06" w:rsidP="000B2FAF">
            <w:pPr>
              <w:jc w:val="center"/>
            </w:pPr>
          </w:p>
        </w:tc>
        <w:tc>
          <w:tcPr>
            <w:tcW w:w="1683" w:type="dxa"/>
          </w:tcPr>
          <w:p w:rsidR="00A12A06" w:rsidRDefault="00A12A06" w:rsidP="000B2FAF">
            <w:r>
              <w:t>Звуки Г-К. Инструменты.</w:t>
            </w:r>
          </w:p>
        </w:tc>
        <w:tc>
          <w:tcPr>
            <w:tcW w:w="2584" w:type="dxa"/>
          </w:tcPr>
          <w:p w:rsidR="00A12A06" w:rsidRPr="000A78EA" w:rsidRDefault="00A12A06" w:rsidP="000B2FAF">
            <w:pPr>
              <w:rPr>
                <w:i/>
              </w:rPr>
            </w:pPr>
            <w:r w:rsidRPr="000A78EA">
              <w:rPr>
                <w:i/>
              </w:rPr>
              <w:t xml:space="preserve">Коррекционно-образовательная:                                      </w:t>
            </w:r>
          </w:p>
          <w:p w:rsidR="00A12A06" w:rsidRDefault="00A12A06" w:rsidP="000B2FAF">
            <w:r>
              <w:t xml:space="preserve">-учить детей давать сравнительную характеристику звуков Г-К;                                        </w:t>
            </w:r>
          </w:p>
          <w:p w:rsidR="00A12A06" w:rsidRDefault="00A12A06" w:rsidP="000B2FAF">
            <w:r>
              <w:t>-формировать предикативный словарь.</w:t>
            </w:r>
          </w:p>
          <w:p w:rsidR="00A12A06" w:rsidRPr="000A78EA" w:rsidRDefault="00A12A06" w:rsidP="000B2FAF">
            <w:pPr>
              <w:rPr>
                <w:i/>
              </w:rPr>
            </w:pPr>
            <w:r w:rsidRPr="000A78EA">
              <w:rPr>
                <w:i/>
              </w:rPr>
              <w:t xml:space="preserve">Коррекционно-развивающие:                                 </w:t>
            </w:r>
          </w:p>
          <w:p w:rsidR="00A12A06" w:rsidRDefault="00A12A06" w:rsidP="000B2FAF">
            <w:r>
              <w:t xml:space="preserve">-развивать звуковой анализ и синтез;                   </w:t>
            </w:r>
          </w:p>
          <w:p w:rsidR="00A12A06" w:rsidRDefault="00A12A06" w:rsidP="000B2FAF">
            <w:r>
              <w:t>- учить дифференцировать звуки Г, К в слогах , словах и предложениях</w:t>
            </w:r>
            <w:r w:rsidRPr="000A78EA">
              <w:t xml:space="preserve">;          </w:t>
            </w:r>
            <w:r>
              <w:t xml:space="preserve">;           </w:t>
            </w:r>
          </w:p>
          <w:p w:rsidR="00A12A06" w:rsidRDefault="00A12A06" w:rsidP="000B2FAF">
            <w:r>
              <w:t xml:space="preserve">-развивать функцию словоизменения;           </w:t>
            </w:r>
          </w:p>
          <w:p w:rsidR="00A12A06" w:rsidRDefault="00A12A06" w:rsidP="000B2FAF">
            <w:r>
              <w:t>-развивать общую моторику.</w:t>
            </w:r>
          </w:p>
          <w:p w:rsidR="00A12A06" w:rsidRPr="000A78EA" w:rsidRDefault="00A12A06" w:rsidP="000B2FAF">
            <w:pPr>
              <w:rPr>
                <w:i/>
              </w:rPr>
            </w:pPr>
            <w:r w:rsidRPr="000A78EA">
              <w:rPr>
                <w:i/>
              </w:rPr>
              <w:t xml:space="preserve">Коррекционно-воспитательная:                            </w:t>
            </w:r>
          </w:p>
          <w:p w:rsidR="00A12A06" w:rsidRPr="008B1CFB" w:rsidRDefault="00A12A06" w:rsidP="000B2FAF">
            <w:r>
              <w:t>-воспитывать у детей интерес к занятию.</w:t>
            </w:r>
          </w:p>
        </w:tc>
        <w:tc>
          <w:tcPr>
            <w:tcW w:w="2710" w:type="dxa"/>
          </w:tcPr>
          <w:p w:rsidR="00A12A06" w:rsidRDefault="00A12A06" w:rsidP="000B2FAF">
            <w:r>
              <w:t>Картинки с изображением людей различных профессий, предметные картинки , в названии которых присутствуют звуки Г,К, разрезные азбуки, наборы для составления схем ,зеркала.</w:t>
            </w:r>
          </w:p>
        </w:tc>
        <w:tc>
          <w:tcPr>
            <w:tcW w:w="1684" w:type="dxa"/>
          </w:tcPr>
          <w:p w:rsidR="00A12A06" w:rsidRPr="005761C3" w:rsidRDefault="00A12A06" w:rsidP="000B2FAF">
            <w:r w:rsidRPr="005761C3">
              <w:rPr>
                <w:color w:val="000000"/>
              </w:rPr>
              <w:t>сүзләрнең дөрес әйтелешен ныгыту: тавык әтәч, үрдәк татар теленә хас булган авазларны дөрес әйтергә өйрәтүне дәвам итү: [ә], [ч], [ү]</w:t>
            </w:r>
          </w:p>
        </w:tc>
      </w:tr>
      <w:tr w:rsidR="00A12A06" w:rsidRPr="000577CF" w:rsidTr="009C3B04">
        <w:trPr>
          <w:trHeight w:val="270"/>
        </w:trPr>
        <w:tc>
          <w:tcPr>
            <w:tcW w:w="973" w:type="dxa"/>
          </w:tcPr>
          <w:p w:rsidR="00A12A06" w:rsidRDefault="00A12A06" w:rsidP="000B2FAF">
            <w:pPr>
              <w:jc w:val="center"/>
            </w:pPr>
          </w:p>
        </w:tc>
        <w:tc>
          <w:tcPr>
            <w:tcW w:w="1683" w:type="dxa"/>
          </w:tcPr>
          <w:p w:rsidR="00A12A06" w:rsidRDefault="00A12A06" w:rsidP="000B2FAF"/>
        </w:tc>
        <w:tc>
          <w:tcPr>
            <w:tcW w:w="2584" w:type="dxa"/>
          </w:tcPr>
          <w:p w:rsidR="00A12A06" w:rsidRPr="00C93802" w:rsidRDefault="00A12A06" w:rsidP="000B2FAF">
            <w:pPr>
              <w:jc w:val="center"/>
              <w:rPr>
                <w:b/>
                <w:bCs/>
                <w:iCs/>
              </w:rPr>
            </w:pPr>
            <w:r w:rsidRPr="00C93802">
              <w:rPr>
                <w:b/>
                <w:bCs/>
                <w:iCs/>
              </w:rPr>
              <w:t>февраль</w:t>
            </w:r>
          </w:p>
        </w:tc>
        <w:tc>
          <w:tcPr>
            <w:tcW w:w="2710" w:type="dxa"/>
          </w:tcPr>
          <w:p w:rsidR="00A12A06" w:rsidRDefault="00A12A06" w:rsidP="000B2FAF"/>
        </w:tc>
        <w:tc>
          <w:tcPr>
            <w:tcW w:w="1684" w:type="dxa"/>
          </w:tcPr>
          <w:p w:rsidR="00A12A06" w:rsidRPr="005761C3" w:rsidRDefault="00A12A06" w:rsidP="000B2FAF"/>
        </w:tc>
      </w:tr>
      <w:tr w:rsidR="00A12A06" w:rsidRPr="000577CF" w:rsidTr="009C3B04">
        <w:trPr>
          <w:trHeight w:val="3520"/>
        </w:trPr>
        <w:tc>
          <w:tcPr>
            <w:tcW w:w="973" w:type="dxa"/>
            <w:vMerge w:val="restart"/>
          </w:tcPr>
          <w:p w:rsidR="00A12A06" w:rsidRPr="000577CF" w:rsidRDefault="00A12A06" w:rsidP="000B2FAF">
            <w:pPr>
              <w:jc w:val="center"/>
            </w:pPr>
            <w:r>
              <w:t>1</w:t>
            </w:r>
          </w:p>
        </w:tc>
        <w:tc>
          <w:tcPr>
            <w:tcW w:w="1683" w:type="dxa"/>
          </w:tcPr>
          <w:p w:rsidR="00A12A06" w:rsidRDefault="00A12A06" w:rsidP="000B2FAF">
            <w:r>
              <w:t xml:space="preserve">Звук и </w:t>
            </w:r>
          </w:p>
          <w:p w:rsidR="00A12A06" w:rsidRPr="00DA378F" w:rsidRDefault="00A12A06" w:rsidP="000B2FAF">
            <w:r>
              <w:t>буква Э. Морские, речные и аквариумные обитатели.</w:t>
            </w:r>
          </w:p>
        </w:tc>
        <w:tc>
          <w:tcPr>
            <w:tcW w:w="2584" w:type="dxa"/>
          </w:tcPr>
          <w:p w:rsidR="00A12A06" w:rsidRPr="00292635" w:rsidRDefault="00A12A06" w:rsidP="000B2FAF">
            <w:pPr>
              <w:rPr>
                <w:i/>
              </w:rPr>
            </w:pPr>
            <w:r w:rsidRPr="00292635">
              <w:rPr>
                <w:i/>
              </w:rPr>
              <w:t xml:space="preserve">Коррекционно-образовательные:                               </w:t>
            </w:r>
          </w:p>
          <w:p w:rsidR="00A12A06" w:rsidRDefault="00A12A06" w:rsidP="000B2FAF">
            <w:r>
              <w:t xml:space="preserve">- Дать детям понятие о механизме образования звука Э;         </w:t>
            </w:r>
          </w:p>
          <w:p w:rsidR="00A12A06" w:rsidRDefault="00A12A06" w:rsidP="000B2FAF">
            <w:r>
              <w:t>-формировать адъективный словарь.</w:t>
            </w:r>
          </w:p>
          <w:p w:rsidR="00A12A06" w:rsidRPr="00292635" w:rsidRDefault="00A12A06" w:rsidP="000B2FAF">
            <w:pPr>
              <w:rPr>
                <w:i/>
              </w:rPr>
            </w:pPr>
            <w:r w:rsidRPr="00292635">
              <w:rPr>
                <w:i/>
              </w:rPr>
              <w:t xml:space="preserve">Коррекционно-развивающие:                                 </w:t>
            </w:r>
          </w:p>
          <w:p w:rsidR="00A12A06" w:rsidRDefault="00A12A06" w:rsidP="000B2FAF">
            <w:r>
              <w:t>-автоматизировать у детей звук Э в слогах, словах и предложениях;                                                                                -учить дифференцировать ротовой и носовой выдох;                                                                           -развивать общую и артикуляционную моторику.</w:t>
            </w:r>
          </w:p>
          <w:p w:rsidR="00A12A06" w:rsidRPr="00292635" w:rsidRDefault="00A12A06" w:rsidP="000B2FAF">
            <w:pPr>
              <w:rPr>
                <w:i/>
              </w:rPr>
            </w:pPr>
            <w:r w:rsidRPr="00292635">
              <w:rPr>
                <w:i/>
              </w:rPr>
              <w:t xml:space="preserve">Коррекционно-воспитательная: </w:t>
            </w:r>
          </w:p>
          <w:p w:rsidR="00A12A06" w:rsidRDefault="00A12A06" w:rsidP="000B2FAF">
            <w:r>
              <w:t>-воспитывать у детей гуманное отношение к окружающей среде.</w:t>
            </w:r>
          </w:p>
        </w:tc>
        <w:tc>
          <w:tcPr>
            <w:tcW w:w="2710" w:type="dxa"/>
          </w:tcPr>
          <w:p w:rsidR="00A12A06" w:rsidRDefault="00A12A06" w:rsidP="000B2FAF">
            <w:r>
              <w:t>Картинки, в названии которых присутствует звук Э, разрезные азбуки, карандаши, тетради, картина с изображением рыбы, где выделены части её тела.</w:t>
            </w:r>
          </w:p>
        </w:tc>
        <w:tc>
          <w:tcPr>
            <w:tcW w:w="1684" w:type="dxa"/>
          </w:tcPr>
          <w:p w:rsidR="00A12A06" w:rsidRPr="005761C3" w:rsidRDefault="00A12A06" w:rsidP="000B2FAF">
            <w:r w:rsidRPr="005761C3">
              <w:rPr>
                <w:color w:val="000000"/>
              </w:rPr>
              <w:t>сүзләрнең дөрес әйтелешен ныгыту: бие, бии.</w:t>
            </w:r>
          </w:p>
        </w:tc>
      </w:tr>
      <w:tr w:rsidR="00A12A06" w:rsidRPr="000577CF" w:rsidTr="009C3B04">
        <w:trPr>
          <w:trHeight w:val="738"/>
        </w:trPr>
        <w:tc>
          <w:tcPr>
            <w:tcW w:w="973" w:type="dxa"/>
            <w:vMerge/>
          </w:tcPr>
          <w:p w:rsidR="00A12A06" w:rsidRPr="000577CF" w:rsidRDefault="00A12A06" w:rsidP="000B2FAF">
            <w:pPr>
              <w:jc w:val="center"/>
            </w:pPr>
          </w:p>
        </w:tc>
        <w:tc>
          <w:tcPr>
            <w:tcW w:w="1683" w:type="dxa"/>
          </w:tcPr>
          <w:p w:rsidR="00A12A06" w:rsidRDefault="00A12A06" w:rsidP="000B2FAF">
            <w:r>
              <w:t xml:space="preserve">Звук и </w:t>
            </w:r>
          </w:p>
          <w:p w:rsidR="00A12A06" w:rsidRDefault="00A12A06" w:rsidP="000B2FAF">
            <w:r>
              <w:t>буква Й. Морские, речные и аквариумные обитатели.</w:t>
            </w:r>
          </w:p>
        </w:tc>
        <w:tc>
          <w:tcPr>
            <w:tcW w:w="2584" w:type="dxa"/>
          </w:tcPr>
          <w:p w:rsidR="00A12A06" w:rsidRPr="002E37DF" w:rsidRDefault="00A12A06" w:rsidP="000B2FAF">
            <w:pPr>
              <w:rPr>
                <w:i/>
              </w:rPr>
            </w:pPr>
            <w:r w:rsidRPr="002E37DF">
              <w:rPr>
                <w:i/>
              </w:rPr>
              <w:t xml:space="preserve">Коррекционно-образовательные:                        </w:t>
            </w:r>
          </w:p>
          <w:p w:rsidR="00A12A06" w:rsidRDefault="00A12A06" w:rsidP="000B2FAF">
            <w:r>
              <w:t xml:space="preserve">- Дать детям понятие о механизме образования звука Й;         -формировать адъективный словарь;             </w:t>
            </w:r>
          </w:p>
          <w:p w:rsidR="00A12A06" w:rsidRPr="002E37DF" w:rsidRDefault="00A12A06" w:rsidP="000B2FAF">
            <w:pPr>
              <w:rPr>
                <w:i/>
              </w:rPr>
            </w:pPr>
            <w:r w:rsidRPr="002E37DF">
              <w:rPr>
                <w:i/>
              </w:rPr>
              <w:t xml:space="preserve">Коррекционно-развивающие:                            </w:t>
            </w:r>
          </w:p>
          <w:p w:rsidR="00A12A06" w:rsidRDefault="00A12A06" w:rsidP="000B2FAF">
            <w:r>
              <w:t xml:space="preserve">- автоматизировать у детей звук Й в слогах, словах и предложениях;                                                                                   -развивать фонематические процессы;           </w:t>
            </w:r>
          </w:p>
          <w:p w:rsidR="00A12A06" w:rsidRDefault="00A12A06" w:rsidP="000B2FAF">
            <w:r>
              <w:t>-развивать общую и артикуляционную моторику;</w:t>
            </w:r>
          </w:p>
          <w:p w:rsidR="00A12A06" w:rsidRDefault="00A12A06" w:rsidP="000B2FAF">
            <w:r>
              <w:t xml:space="preserve">- расширить словарь   </w:t>
            </w:r>
          </w:p>
          <w:p w:rsidR="00A12A06" w:rsidRPr="00292635" w:rsidRDefault="00A12A06" w:rsidP="000B2FAF">
            <w:pPr>
              <w:rPr>
                <w:i/>
              </w:rPr>
            </w:pPr>
            <w:r w:rsidRPr="00292635">
              <w:rPr>
                <w:i/>
              </w:rPr>
              <w:t xml:space="preserve">Коррекционно-воспитательная: </w:t>
            </w:r>
          </w:p>
          <w:p w:rsidR="00A12A06" w:rsidRDefault="00A12A06" w:rsidP="000B2FAF">
            <w:r>
              <w:t>-воспитывать у детей гуманное отношение к окружающей среде.</w:t>
            </w:r>
          </w:p>
        </w:tc>
        <w:tc>
          <w:tcPr>
            <w:tcW w:w="2710" w:type="dxa"/>
          </w:tcPr>
          <w:p w:rsidR="00A12A06" w:rsidRDefault="00A12A06" w:rsidP="000B2FAF">
            <w:r>
              <w:t>Картинки, в названии которых присутствует звук Й, картинки с изображением рыб, большие картины с изображением моря, аквариума, реки, наборы для составления схем, карандаши, тетради.</w:t>
            </w:r>
          </w:p>
        </w:tc>
        <w:tc>
          <w:tcPr>
            <w:tcW w:w="1684" w:type="dxa"/>
          </w:tcPr>
          <w:p w:rsidR="00A12A06" w:rsidRPr="005761C3" w:rsidRDefault="00A12A06" w:rsidP="000B2FAF">
            <w:r w:rsidRPr="005761C3">
              <w:rPr>
                <w:color w:val="000000"/>
              </w:rPr>
              <w:t>сүзләрнең дөрес әйтелешен ныгыту: бие, бии. биим</w:t>
            </w:r>
          </w:p>
        </w:tc>
      </w:tr>
      <w:tr w:rsidR="00A12A06" w:rsidRPr="000577CF" w:rsidTr="009C3B04">
        <w:trPr>
          <w:trHeight w:val="703"/>
        </w:trPr>
        <w:tc>
          <w:tcPr>
            <w:tcW w:w="973" w:type="dxa"/>
            <w:vMerge w:val="restart"/>
          </w:tcPr>
          <w:p w:rsidR="00A12A06" w:rsidRPr="000577CF" w:rsidRDefault="00A12A06" w:rsidP="000B2FAF">
            <w:pPr>
              <w:jc w:val="center"/>
            </w:pPr>
            <w:r>
              <w:t>2</w:t>
            </w:r>
          </w:p>
        </w:tc>
        <w:tc>
          <w:tcPr>
            <w:tcW w:w="1683" w:type="dxa"/>
          </w:tcPr>
          <w:p w:rsidR="00A12A06" w:rsidRDefault="00A12A06" w:rsidP="000B2FAF">
            <w:r>
              <w:t>Буква Е. День защитников Отечества.</w:t>
            </w:r>
          </w:p>
        </w:tc>
        <w:tc>
          <w:tcPr>
            <w:tcW w:w="2584" w:type="dxa"/>
          </w:tcPr>
          <w:p w:rsidR="00A12A06" w:rsidRPr="00064614" w:rsidRDefault="00A12A06" w:rsidP="000B2FAF">
            <w:pPr>
              <w:rPr>
                <w:i/>
              </w:rPr>
            </w:pPr>
            <w:r w:rsidRPr="00064614">
              <w:rPr>
                <w:i/>
              </w:rPr>
              <w:t xml:space="preserve">Коррекционно-образовательные:                       </w:t>
            </w:r>
          </w:p>
          <w:p w:rsidR="00A12A06" w:rsidRDefault="00A12A06" w:rsidP="000B2FAF">
            <w:r>
              <w:t>-дать детям понятие о букве Е;                                                                 -формировать навыки словоизменения.</w:t>
            </w:r>
          </w:p>
          <w:p w:rsidR="00A12A06" w:rsidRPr="00064614" w:rsidRDefault="00A12A06" w:rsidP="000B2FAF">
            <w:pPr>
              <w:rPr>
                <w:i/>
              </w:rPr>
            </w:pPr>
            <w:r w:rsidRPr="00064614">
              <w:rPr>
                <w:i/>
              </w:rPr>
              <w:t xml:space="preserve">Коррекционно-развивающие:                              </w:t>
            </w:r>
          </w:p>
          <w:p w:rsidR="00A12A06" w:rsidRDefault="00A12A06" w:rsidP="000B2FAF">
            <w:r>
              <w:t>-развивать звуко-буквенный анализ;                                                 -развивать у детей координацию речи и движения;                                                               -расширять и уточнять словарь.</w:t>
            </w:r>
          </w:p>
          <w:p w:rsidR="00A12A06" w:rsidRPr="00064614" w:rsidRDefault="00A12A06" w:rsidP="000B2FAF">
            <w:pPr>
              <w:rPr>
                <w:i/>
              </w:rPr>
            </w:pPr>
            <w:r w:rsidRPr="00064614">
              <w:rPr>
                <w:i/>
              </w:rPr>
              <w:t xml:space="preserve">Коррекционно-воспитательная:                           </w:t>
            </w:r>
          </w:p>
          <w:p w:rsidR="00A12A06" w:rsidRPr="000578D4" w:rsidRDefault="00A12A06" w:rsidP="000B2FAF">
            <w:r>
              <w:t xml:space="preserve">-Воспитывать у детей трудолюбие и уважение к труду взрослых. </w:t>
            </w:r>
          </w:p>
        </w:tc>
        <w:tc>
          <w:tcPr>
            <w:tcW w:w="2710" w:type="dxa"/>
          </w:tcPr>
          <w:p w:rsidR="00A12A06" w:rsidRDefault="00A12A06" w:rsidP="000B2FAF">
            <w:r>
              <w:t>Тетради, карандаши, наборы для составления схем, картинки с изображениями людей военных профессий, картинки, в названии которых присутствует буква Е.</w:t>
            </w:r>
          </w:p>
        </w:tc>
        <w:tc>
          <w:tcPr>
            <w:tcW w:w="1684" w:type="dxa"/>
          </w:tcPr>
          <w:p w:rsidR="00A12A06" w:rsidRPr="005761C3" w:rsidRDefault="00A12A06" w:rsidP="000B2FAF">
            <w:r w:rsidRPr="005761C3">
              <w:rPr>
                <w:color w:val="000000"/>
              </w:rPr>
              <w:t>сүзләрнең дөрес әйтелешен ныгыту: чана шуам.</w:t>
            </w:r>
          </w:p>
        </w:tc>
      </w:tr>
      <w:tr w:rsidR="00A12A06" w:rsidRPr="000577CF" w:rsidTr="009C3B04">
        <w:trPr>
          <w:trHeight w:val="2799"/>
        </w:trPr>
        <w:tc>
          <w:tcPr>
            <w:tcW w:w="973" w:type="dxa"/>
            <w:vMerge/>
          </w:tcPr>
          <w:p w:rsidR="00A12A06" w:rsidRPr="000577CF" w:rsidRDefault="00A12A06" w:rsidP="000B2FAF">
            <w:pPr>
              <w:jc w:val="center"/>
            </w:pPr>
          </w:p>
        </w:tc>
        <w:tc>
          <w:tcPr>
            <w:tcW w:w="1683" w:type="dxa"/>
          </w:tcPr>
          <w:p w:rsidR="00A12A06" w:rsidRDefault="00A12A06" w:rsidP="000B2FAF">
            <w:r>
              <w:t>Буква Я. Комнатные растения.</w:t>
            </w:r>
          </w:p>
        </w:tc>
        <w:tc>
          <w:tcPr>
            <w:tcW w:w="2584" w:type="dxa"/>
          </w:tcPr>
          <w:p w:rsidR="00A12A06" w:rsidRPr="005A08D2" w:rsidRDefault="00A12A06" w:rsidP="000B2FAF">
            <w:pPr>
              <w:rPr>
                <w:i/>
              </w:rPr>
            </w:pPr>
            <w:r w:rsidRPr="005A08D2">
              <w:rPr>
                <w:i/>
              </w:rPr>
              <w:t xml:space="preserve">Коррекционно-образовательные:                      </w:t>
            </w:r>
          </w:p>
          <w:p w:rsidR="00A12A06" w:rsidRPr="005A08D2" w:rsidRDefault="00A12A06" w:rsidP="000B2FAF">
            <w:pPr>
              <w:rPr>
                <w:i/>
              </w:rPr>
            </w:pPr>
            <w:r>
              <w:t>-дать детям понятие о букве Я;                                                                -формировать навыки словоизменения глаголов.</w:t>
            </w:r>
            <w:r w:rsidRPr="005A08D2">
              <w:rPr>
                <w:i/>
              </w:rPr>
              <w:t xml:space="preserve"> Коррекционно-развивающие:                              </w:t>
            </w:r>
          </w:p>
          <w:p w:rsidR="00A12A06" w:rsidRDefault="00A12A06" w:rsidP="000B2FAF">
            <w:r>
              <w:t xml:space="preserve">-расширять и уточнять словарь;                          </w:t>
            </w:r>
          </w:p>
          <w:p w:rsidR="00A12A06" w:rsidRDefault="00A12A06" w:rsidP="000B2FAF">
            <w:r>
              <w:t>-развивать фонематический слух и восприятие ;                                                             -развивать общую и мелкую моторику.</w:t>
            </w:r>
          </w:p>
          <w:p w:rsidR="00A12A06" w:rsidRDefault="00A12A06" w:rsidP="000B2FAF">
            <w:pPr>
              <w:rPr>
                <w:i/>
              </w:rPr>
            </w:pPr>
            <w:r w:rsidRPr="005A08D2">
              <w:rPr>
                <w:i/>
              </w:rPr>
              <w:t xml:space="preserve">Коррекционно-воспитательная:                          </w:t>
            </w:r>
          </w:p>
          <w:p w:rsidR="00A12A06" w:rsidRPr="005A08D2" w:rsidRDefault="00A12A06" w:rsidP="000B2FAF">
            <w:pPr>
              <w:rPr>
                <w:i/>
              </w:rPr>
            </w:pPr>
            <w:r>
              <w:t>-Воспитывать у детей трудолюбие, формировать элементарные навыки ухода за цветами.</w:t>
            </w:r>
          </w:p>
        </w:tc>
        <w:tc>
          <w:tcPr>
            <w:tcW w:w="2710" w:type="dxa"/>
          </w:tcPr>
          <w:p w:rsidR="00A12A06" w:rsidRDefault="00A12A06" w:rsidP="000B2FAF">
            <w:r>
              <w:t>Тетради, зеркала, наборы для составления схем, предметные картинки с изображением комнатных цветов или живые цветы, картинки с буквой Я.</w:t>
            </w:r>
          </w:p>
        </w:tc>
        <w:tc>
          <w:tcPr>
            <w:tcW w:w="1684" w:type="dxa"/>
          </w:tcPr>
          <w:p w:rsidR="00A12A06" w:rsidRPr="005761C3" w:rsidRDefault="00A12A06" w:rsidP="000B2FAF">
            <w:r w:rsidRPr="005761C3">
              <w:rPr>
                <w:color w:val="000000"/>
              </w:rPr>
              <w:t>сүзләрнең дөрес әйтелешен ныгыту: ак, кара</w:t>
            </w:r>
          </w:p>
        </w:tc>
      </w:tr>
      <w:tr w:rsidR="00A12A06" w:rsidRPr="000577CF" w:rsidTr="009C3B04">
        <w:trPr>
          <w:trHeight w:val="2415"/>
        </w:trPr>
        <w:tc>
          <w:tcPr>
            <w:tcW w:w="973" w:type="dxa"/>
            <w:vMerge w:val="restart"/>
          </w:tcPr>
          <w:p w:rsidR="00A12A06" w:rsidRPr="000577CF" w:rsidRDefault="00A12A06" w:rsidP="000B2FAF">
            <w:pPr>
              <w:jc w:val="center"/>
            </w:pPr>
            <w:r>
              <w:t>3</w:t>
            </w:r>
          </w:p>
        </w:tc>
        <w:tc>
          <w:tcPr>
            <w:tcW w:w="1683" w:type="dxa"/>
          </w:tcPr>
          <w:p w:rsidR="00A12A06" w:rsidRDefault="00A12A06" w:rsidP="000B2FAF">
            <w:r>
              <w:t>Звук и буква Ш. Транспорт.</w:t>
            </w:r>
          </w:p>
        </w:tc>
        <w:tc>
          <w:tcPr>
            <w:tcW w:w="2584" w:type="dxa"/>
          </w:tcPr>
          <w:p w:rsidR="00A12A06" w:rsidRPr="005A08D2" w:rsidRDefault="00A12A06" w:rsidP="000B2FAF">
            <w:pPr>
              <w:rPr>
                <w:i/>
              </w:rPr>
            </w:pPr>
            <w:r w:rsidRPr="005A08D2">
              <w:rPr>
                <w:i/>
              </w:rPr>
              <w:t xml:space="preserve">Коррекционно-образовательные:                      </w:t>
            </w:r>
          </w:p>
          <w:p w:rsidR="00A12A06" w:rsidRPr="005A08D2" w:rsidRDefault="00A12A06" w:rsidP="000B2FAF">
            <w:pPr>
              <w:rPr>
                <w:i/>
              </w:rPr>
            </w:pPr>
            <w:r>
              <w:t xml:space="preserve">-Дать детям понятие о механизме образования звука Ш;                                 </w:t>
            </w:r>
            <w:r w:rsidRPr="005A08D2">
              <w:rPr>
                <w:i/>
              </w:rPr>
              <w:t xml:space="preserve">Коррекционно-развивающие:                           </w:t>
            </w:r>
          </w:p>
          <w:p w:rsidR="00A12A06" w:rsidRDefault="00A12A06" w:rsidP="000B2FAF">
            <w:r>
              <w:t xml:space="preserve">-развивать общую и мелкую моторику;           </w:t>
            </w:r>
          </w:p>
          <w:p w:rsidR="00A12A06" w:rsidRDefault="00A12A06" w:rsidP="000B2FAF">
            <w:r>
              <w:t>-развивать фонематический слух и восприятие;                                                               - Развивать память и внимание;</w:t>
            </w:r>
          </w:p>
          <w:p w:rsidR="00A12A06" w:rsidRDefault="00A12A06" w:rsidP="000B2FAF">
            <w:r>
              <w:t>- развивать навыки словоизменения;</w:t>
            </w:r>
          </w:p>
          <w:p w:rsidR="00A12A06" w:rsidRDefault="00A12A06" w:rsidP="000B2FAF">
            <w:r>
              <w:t>Уточнять и расширять словарь через формирование семантического поля слова «машина».</w:t>
            </w:r>
          </w:p>
          <w:p w:rsidR="00A12A06" w:rsidRPr="005A08D2" w:rsidRDefault="00A12A06" w:rsidP="000B2FAF">
            <w:pPr>
              <w:rPr>
                <w:i/>
              </w:rPr>
            </w:pPr>
            <w:r w:rsidRPr="005A08D2">
              <w:rPr>
                <w:i/>
              </w:rPr>
              <w:t xml:space="preserve">Коррекционно-воспитательная:                         </w:t>
            </w:r>
          </w:p>
          <w:p w:rsidR="00A12A06" w:rsidRDefault="00A12A06" w:rsidP="000B2FAF">
            <w:r>
              <w:t>-воспитывать у детей навыки правильного поведения на дороге.</w:t>
            </w:r>
          </w:p>
        </w:tc>
        <w:tc>
          <w:tcPr>
            <w:tcW w:w="2710" w:type="dxa"/>
          </w:tcPr>
          <w:p w:rsidR="00A12A06" w:rsidRDefault="00A12A06" w:rsidP="000B2FAF">
            <w:r>
              <w:t>Цветные фишки для выкладывания схем, таблица акустико-артикуляционного образа звука, счетные палочки, сюжетные картинки.</w:t>
            </w:r>
          </w:p>
        </w:tc>
        <w:tc>
          <w:tcPr>
            <w:tcW w:w="1684" w:type="dxa"/>
          </w:tcPr>
          <w:p w:rsidR="00A12A06" w:rsidRPr="005761C3" w:rsidRDefault="00A12A06" w:rsidP="000B2FAF">
            <w:r w:rsidRPr="005761C3">
              <w:rPr>
                <w:color w:val="000000"/>
              </w:rPr>
              <w:t>Сүзләрнең дөрес әйтелешен ныгыту: сиңа ничә яшь? [ш] авазын аерым килеш һәм сүзләрдә дөрес әйтергә өйрәтү.</w:t>
            </w:r>
          </w:p>
        </w:tc>
      </w:tr>
      <w:tr w:rsidR="00A12A06" w:rsidRPr="005761C3" w:rsidTr="009C3B04">
        <w:trPr>
          <w:trHeight w:val="1262"/>
        </w:trPr>
        <w:tc>
          <w:tcPr>
            <w:tcW w:w="973" w:type="dxa"/>
            <w:vMerge/>
            <w:tcBorders>
              <w:bottom w:val="single" w:sz="4" w:space="0" w:color="auto"/>
            </w:tcBorders>
          </w:tcPr>
          <w:p w:rsidR="00A12A06" w:rsidRDefault="00A12A06" w:rsidP="000B2FAF">
            <w:pPr>
              <w:jc w:val="center"/>
            </w:pPr>
          </w:p>
        </w:tc>
        <w:tc>
          <w:tcPr>
            <w:tcW w:w="1683" w:type="dxa"/>
          </w:tcPr>
          <w:p w:rsidR="00A12A06" w:rsidRDefault="00A12A06" w:rsidP="000B2FAF">
            <w:r>
              <w:t>Звук и буква Ш. Транспорт.</w:t>
            </w:r>
          </w:p>
        </w:tc>
        <w:tc>
          <w:tcPr>
            <w:tcW w:w="2584" w:type="dxa"/>
          </w:tcPr>
          <w:p w:rsidR="00A12A06" w:rsidRPr="005A08D2" w:rsidRDefault="00A12A06" w:rsidP="000B2FAF">
            <w:pPr>
              <w:rPr>
                <w:i/>
              </w:rPr>
            </w:pPr>
            <w:r w:rsidRPr="005A08D2">
              <w:rPr>
                <w:i/>
              </w:rPr>
              <w:t xml:space="preserve">Коррекционно-образовательные:                      </w:t>
            </w:r>
          </w:p>
          <w:p w:rsidR="00A12A06" w:rsidRPr="005A08D2" w:rsidRDefault="00A12A06" w:rsidP="000B2FAF">
            <w:pPr>
              <w:rPr>
                <w:i/>
              </w:rPr>
            </w:pPr>
            <w:r>
              <w:t xml:space="preserve">-Дать детям понятие о механизме образования звука Ш;                                 </w:t>
            </w:r>
            <w:r w:rsidRPr="005A08D2">
              <w:rPr>
                <w:i/>
              </w:rPr>
              <w:t xml:space="preserve">Коррекционно-развивающие:                           </w:t>
            </w:r>
          </w:p>
          <w:p w:rsidR="00A12A06" w:rsidRDefault="00A12A06" w:rsidP="000B2FAF">
            <w:r>
              <w:t xml:space="preserve">-развивать общую и мелкую моторику;           </w:t>
            </w:r>
          </w:p>
          <w:p w:rsidR="00A12A06" w:rsidRDefault="00A12A06" w:rsidP="000B2FAF">
            <w:r>
              <w:t>-развивать фонематический слух и восприятие;                                                               - Развивать память и внимание;</w:t>
            </w:r>
          </w:p>
          <w:p w:rsidR="00A12A06" w:rsidRDefault="00A12A06" w:rsidP="000B2FAF">
            <w:r>
              <w:t>- развивать навыки словоизменения;</w:t>
            </w:r>
          </w:p>
          <w:p w:rsidR="00A12A06" w:rsidRDefault="00A12A06" w:rsidP="000B2FAF">
            <w:r>
              <w:t>Уточнять и расширять словарь через формирование семантического поля слова «машина».</w:t>
            </w:r>
          </w:p>
          <w:p w:rsidR="00A12A06" w:rsidRPr="005A08D2" w:rsidRDefault="00A12A06" w:rsidP="000B2FAF">
            <w:pPr>
              <w:rPr>
                <w:i/>
              </w:rPr>
            </w:pPr>
            <w:r w:rsidRPr="005A08D2">
              <w:rPr>
                <w:i/>
              </w:rPr>
              <w:t xml:space="preserve">Коррекционно-воспитательная:                         </w:t>
            </w:r>
          </w:p>
          <w:p w:rsidR="00A12A06" w:rsidRPr="005A08D2" w:rsidRDefault="00A12A06" w:rsidP="000B2FAF">
            <w:pPr>
              <w:rPr>
                <w:i/>
              </w:rPr>
            </w:pPr>
            <w:r>
              <w:t>-воспитывать у детей навыки правильного поведения на дороге.</w:t>
            </w:r>
          </w:p>
        </w:tc>
        <w:tc>
          <w:tcPr>
            <w:tcW w:w="2710" w:type="dxa"/>
          </w:tcPr>
          <w:p w:rsidR="00A12A06" w:rsidRDefault="00A12A06" w:rsidP="000B2FAF">
            <w:r>
              <w:t>Цветные фишки для выкладывания схем, таблица акустико-артикуляционного образа звука, счетные палочки, сюжетные картинки.</w:t>
            </w:r>
          </w:p>
        </w:tc>
        <w:tc>
          <w:tcPr>
            <w:tcW w:w="1684" w:type="dxa"/>
          </w:tcPr>
          <w:p w:rsidR="00A12A06" w:rsidRPr="005761C3" w:rsidRDefault="00A12A06" w:rsidP="000B2FAF">
            <w:r w:rsidRPr="005761C3">
              <w:rPr>
                <w:color w:val="000000"/>
              </w:rPr>
              <w:t>Сүзләрнең дөрес әйтелешен ныгыту: сиңа ничә яшь? [ш] авазын аерым килеш һәм сүзләрдә дөрес әйтергә өйрәтү.</w:t>
            </w:r>
          </w:p>
        </w:tc>
      </w:tr>
      <w:tr w:rsidR="00A12A06" w:rsidRPr="005761C3" w:rsidTr="009C3B04">
        <w:trPr>
          <w:trHeight w:val="873"/>
        </w:trPr>
        <w:tc>
          <w:tcPr>
            <w:tcW w:w="973" w:type="dxa"/>
            <w:vMerge w:val="restart"/>
            <w:tcBorders>
              <w:top w:val="single" w:sz="4" w:space="0" w:color="auto"/>
            </w:tcBorders>
          </w:tcPr>
          <w:p w:rsidR="00A12A06" w:rsidRPr="000577CF" w:rsidRDefault="00A12A06" w:rsidP="000B2FAF">
            <w:pPr>
              <w:jc w:val="center"/>
            </w:pPr>
            <w:r>
              <w:t>4</w:t>
            </w:r>
          </w:p>
        </w:tc>
        <w:tc>
          <w:tcPr>
            <w:tcW w:w="1683" w:type="dxa"/>
          </w:tcPr>
          <w:p w:rsidR="00A12A06" w:rsidRDefault="00A12A06" w:rsidP="000B2FAF">
            <w:r>
              <w:t>Звуки С-Ш. Транспорт.</w:t>
            </w:r>
          </w:p>
        </w:tc>
        <w:tc>
          <w:tcPr>
            <w:tcW w:w="2584" w:type="dxa"/>
          </w:tcPr>
          <w:p w:rsidR="00A12A06" w:rsidRPr="00C26B7B" w:rsidRDefault="00A12A06" w:rsidP="000B2FAF">
            <w:pPr>
              <w:rPr>
                <w:i/>
              </w:rPr>
            </w:pPr>
            <w:r w:rsidRPr="00C26B7B">
              <w:rPr>
                <w:i/>
              </w:rPr>
              <w:t xml:space="preserve">Коррекционно-образовательные:                       </w:t>
            </w:r>
          </w:p>
          <w:p w:rsidR="00A12A06" w:rsidRDefault="00A12A06" w:rsidP="000B2FAF">
            <w:r>
              <w:t>-учить детей давать акустико-артикуляционную характеристику звуков С,Ш с опорой на различные виды контроля;                                                                                 -формировать номинативный словарь.</w:t>
            </w:r>
          </w:p>
          <w:p w:rsidR="00A12A06" w:rsidRDefault="00A12A06" w:rsidP="000B2FAF">
            <w:pPr>
              <w:rPr>
                <w:i/>
              </w:rPr>
            </w:pPr>
            <w:r w:rsidRPr="00C26B7B">
              <w:rPr>
                <w:i/>
              </w:rPr>
              <w:t>Коррекционно-развивающие:</w:t>
            </w:r>
          </w:p>
          <w:p w:rsidR="00A12A06" w:rsidRPr="007C4501" w:rsidRDefault="00A12A06" w:rsidP="000B2FAF">
            <w:r w:rsidRPr="007C4501">
              <w:t>-дифференцировать звуки С-Ш в слогах ,словах и предложениях;</w:t>
            </w:r>
          </w:p>
          <w:p w:rsidR="00A12A06" w:rsidRPr="007C4501" w:rsidRDefault="00A12A06" w:rsidP="000B2FAF">
            <w:r w:rsidRPr="007C4501">
              <w:t xml:space="preserve">- развивать мыслительную деятельность;                            </w:t>
            </w:r>
          </w:p>
          <w:p w:rsidR="00A12A06" w:rsidRDefault="00A12A06" w:rsidP="000B2FAF">
            <w:r>
              <w:t xml:space="preserve">-развивать фонематический слух и восприятие;                                                             -развивать общую моторику;                            </w:t>
            </w:r>
          </w:p>
          <w:p w:rsidR="00A12A06" w:rsidRDefault="00A12A06" w:rsidP="000B2FAF">
            <w:r>
              <w:t>-развивать у детей навыки словообразования.</w:t>
            </w:r>
          </w:p>
          <w:p w:rsidR="00A12A06" w:rsidRPr="00C26B7B" w:rsidRDefault="00A12A06" w:rsidP="000B2FAF">
            <w:pPr>
              <w:rPr>
                <w:i/>
              </w:rPr>
            </w:pPr>
            <w:r w:rsidRPr="00C26B7B">
              <w:rPr>
                <w:i/>
              </w:rPr>
              <w:t xml:space="preserve">Коррекционно-воспитательная:                      </w:t>
            </w:r>
          </w:p>
          <w:p w:rsidR="00A12A06" w:rsidRDefault="00A12A06" w:rsidP="000B2FAF">
            <w:r>
              <w:t>-воспитывать у детей навыки правильного поведения на дороге.</w:t>
            </w:r>
          </w:p>
        </w:tc>
        <w:tc>
          <w:tcPr>
            <w:tcW w:w="2710" w:type="dxa"/>
          </w:tcPr>
          <w:p w:rsidR="00A12A06" w:rsidRDefault="00A12A06" w:rsidP="000B2FAF">
            <w:r>
              <w:t>Зеркала, тетради, карандаши, наборы для составления схем, картинки со звуками Ш,С и с изображениями различных видов транспорта.</w:t>
            </w:r>
          </w:p>
        </w:tc>
        <w:tc>
          <w:tcPr>
            <w:tcW w:w="1684" w:type="dxa"/>
          </w:tcPr>
          <w:p w:rsidR="00A12A06" w:rsidRPr="005761C3" w:rsidRDefault="00A12A06" w:rsidP="000B2FAF">
            <w:r w:rsidRPr="005761C3">
              <w:rPr>
                <w:color w:val="000000"/>
              </w:rPr>
              <w:t>сүзләрнең дөрес әйтелешен ныгыту: җырла, җырлыйм</w:t>
            </w:r>
          </w:p>
        </w:tc>
      </w:tr>
      <w:tr w:rsidR="00A12A06" w:rsidRPr="005761C3" w:rsidTr="009C3B04">
        <w:trPr>
          <w:trHeight w:val="873"/>
        </w:trPr>
        <w:tc>
          <w:tcPr>
            <w:tcW w:w="973" w:type="dxa"/>
            <w:vMerge/>
          </w:tcPr>
          <w:p w:rsidR="00A12A06" w:rsidRDefault="00A12A06" w:rsidP="000B2FAF">
            <w:pPr>
              <w:jc w:val="center"/>
            </w:pPr>
          </w:p>
        </w:tc>
        <w:tc>
          <w:tcPr>
            <w:tcW w:w="1683" w:type="dxa"/>
          </w:tcPr>
          <w:p w:rsidR="00A12A06" w:rsidRDefault="00A12A06" w:rsidP="000B2FAF">
            <w:r>
              <w:t>Звуки С-Ш. Транспорт.</w:t>
            </w:r>
          </w:p>
        </w:tc>
        <w:tc>
          <w:tcPr>
            <w:tcW w:w="2584" w:type="dxa"/>
          </w:tcPr>
          <w:p w:rsidR="00A12A06" w:rsidRPr="00C26B7B" w:rsidRDefault="00A12A06" w:rsidP="000B2FAF">
            <w:pPr>
              <w:rPr>
                <w:i/>
              </w:rPr>
            </w:pPr>
            <w:r w:rsidRPr="00C26B7B">
              <w:rPr>
                <w:i/>
              </w:rPr>
              <w:t xml:space="preserve">Коррекционно-образовательные:                       </w:t>
            </w:r>
          </w:p>
          <w:p w:rsidR="00A12A06" w:rsidRDefault="00A12A06" w:rsidP="000B2FAF">
            <w:r>
              <w:t>-учить детей давать акустико-артикуляционную характеристику звуков С,Ш с опорой на различные виды контроля;                                                                                 -формировать номинативный словарь.</w:t>
            </w:r>
          </w:p>
          <w:p w:rsidR="00A12A06" w:rsidRDefault="00A12A06" w:rsidP="000B2FAF">
            <w:pPr>
              <w:rPr>
                <w:i/>
              </w:rPr>
            </w:pPr>
            <w:r w:rsidRPr="00C26B7B">
              <w:rPr>
                <w:i/>
              </w:rPr>
              <w:t>Коррекционно-развивающие:</w:t>
            </w:r>
          </w:p>
          <w:p w:rsidR="00A12A06" w:rsidRPr="007C4501" w:rsidRDefault="00A12A06" w:rsidP="000B2FAF">
            <w:r w:rsidRPr="007C4501">
              <w:t>-дифференцировать звуки С-Ш в слогах ,словах и предложениях;</w:t>
            </w:r>
          </w:p>
          <w:p w:rsidR="00A12A06" w:rsidRPr="007C4501" w:rsidRDefault="00A12A06" w:rsidP="000B2FAF">
            <w:r w:rsidRPr="007C4501">
              <w:t xml:space="preserve">- развивать мыслительную деятельность;                            </w:t>
            </w:r>
          </w:p>
          <w:p w:rsidR="00A12A06" w:rsidRDefault="00A12A06" w:rsidP="000B2FAF">
            <w:r>
              <w:t xml:space="preserve">-развивать фонематический слух и восприятие;                                                             -развивать общую моторику;                            </w:t>
            </w:r>
          </w:p>
          <w:p w:rsidR="00A12A06" w:rsidRDefault="00A12A06" w:rsidP="000B2FAF">
            <w:r>
              <w:t>-развивать у детей навыки словообразования.</w:t>
            </w:r>
          </w:p>
          <w:p w:rsidR="00A12A06" w:rsidRPr="00C26B7B" w:rsidRDefault="00A12A06" w:rsidP="000B2FAF">
            <w:pPr>
              <w:rPr>
                <w:i/>
              </w:rPr>
            </w:pPr>
            <w:r w:rsidRPr="00C26B7B">
              <w:rPr>
                <w:i/>
              </w:rPr>
              <w:t xml:space="preserve">Коррекционно-воспитательная:                      </w:t>
            </w:r>
          </w:p>
          <w:p w:rsidR="00A12A06" w:rsidRPr="00C26B7B" w:rsidRDefault="00A12A06" w:rsidP="000B2FAF">
            <w:pPr>
              <w:rPr>
                <w:i/>
              </w:rPr>
            </w:pPr>
            <w:r>
              <w:t>-воспитывать у детей навыки правильного поведения на дороге.</w:t>
            </w:r>
          </w:p>
        </w:tc>
        <w:tc>
          <w:tcPr>
            <w:tcW w:w="2710" w:type="dxa"/>
          </w:tcPr>
          <w:p w:rsidR="00A12A06" w:rsidRDefault="00A12A06" w:rsidP="000B2FAF">
            <w:r>
              <w:t>Зеркала, тетради, карандаши, наборы для составления схем, картинки со звуками Ш,С и с изображениями различных видов транспорта.</w:t>
            </w:r>
          </w:p>
        </w:tc>
        <w:tc>
          <w:tcPr>
            <w:tcW w:w="1684" w:type="dxa"/>
          </w:tcPr>
          <w:p w:rsidR="00A12A06" w:rsidRPr="005761C3" w:rsidRDefault="00A12A06" w:rsidP="000B2FAF">
            <w:r w:rsidRPr="005761C3">
              <w:rPr>
                <w:color w:val="000000"/>
              </w:rPr>
              <w:t>сүзләрнең дөрес әйтелешен ныгыту: зур рәхмәт [р] авазын аерым килеш һәм сүзләрдә дөрес әйтергә өйрәтү.</w:t>
            </w:r>
          </w:p>
        </w:tc>
      </w:tr>
    </w:tbl>
    <w:p w:rsidR="00A12A06" w:rsidRDefault="00A12A06" w:rsidP="009C3B04"/>
    <w:p w:rsidR="00A12A06" w:rsidRDefault="00A12A06" w:rsidP="006555FF">
      <w:pPr>
        <w:jc w:val="center"/>
      </w:pPr>
      <w:r>
        <w:t>3 период обучения (март,апрель,май)</w:t>
      </w:r>
    </w:p>
    <w:tbl>
      <w:tblPr>
        <w:tblW w:w="9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5"/>
        <w:gridCol w:w="1530"/>
        <w:gridCol w:w="3121"/>
        <w:gridCol w:w="2168"/>
        <w:gridCol w:w="1895"/>
      </w:tblGrid>
      <w:tr w:rsidR="00A12A06" w:rsidRPr="000577CF" w:rsidTr="006555FF">
        <w:tc>
          <w:tcPr>
            <w:tcW w:w="973" w:type="dxa"/>
          </w:tcPr>
          <w:p w:rsidR="00A12A06" w:rsidRPr="000577CF" w:rsidRDefault="00A12A06" w:rsidP="000B2FAF">
            <w:pPr>
              <w:jc w:val="center"/>
            </w:pPr>
            <w:r w:rsidRPr="000577CF">
              <w:t>Недели</w:t>
            </w:r>
          </w:p>
        </w:tc>
        <w:tc>
          <w:tcPr>
            <w:tcW w:w="1530" w:type="dxa"/>
          </w:tcPr>
          <w:p w:rsidR="00A12A06" w:rsidRPr="000577CF" w:rsidRDefault="00A12A06" w:rsidP="000B2FAF">
            <w:pPr>
              <w:jc w:val="center"/>
            </w:pPr>
            <w:r w:rsidRPr="000577CF">
              <w:t>Темы</w:t>
            </w:r>
          </w:p>
        </w:tc>
        <w:tc>
          <w:tcPr>
            <w:tcW w:w="3121" w:type="dxa"/>
          </w:tcPr>
          <w:p w:rsidR="00A12A06" w:rsidRPr="000577CF" w:rsidRDefault="00A12A06" w:rsidP="000B2FAF">
            <w:pPr>
              <w:jc w:val="center"/>
            </w:pPr>
            <w:r w:rsidRPr="000577CF">
              <w:t>Цели</w:t>
            </w:r>
            <w:r>
              <w:t xml:space="preserve"> и задачи </w:t>
            </w:r>
            <w:r w:rsidRPr="000577CF">
              <w:t xml:space="preserve"> занятия</w:t>
            </w:r>
          </w:p>
        </w:tc>
        <w:tc>
          <w:tcPr>
            <w:tcW w:w="2168" w:type="dxa"/>
          </w:tcPr>
          <w:p w:rsidR="00A12A06" w:rsidRPr="000577CF" w:rsidRDefault="00A12A06" w:rsidP="000B2FAF">
            <w:pPr>
              <w:jc w:val="center"/>
            </w:pPr>
            <w:r w:rsidRPr="000577CF">
              <w:t>Оборудование</w:t>
            </w:r>
          </w:p>
        </w:tc>
        <w:tc>
          <w:tcPr>
            <w:tcW w:w="1895" w:type="dxa"/>
          </w:tcPr>
          <w:p w:rsidR="00A12A06" w:rsidRPr="000577CF" w:rsidRDefault="00A12A06" w:rsidP="000B2FAF">
            <w:pPr>
              <w:jc w:val="center"/>
            </w:pPr>
            <w:r>
              <w:t>Взаимодействие с татарским языком</w:t>
            </w:r>
          </w:p>
        </w:tc>
      </w:tr>
      <w:tr w:rsidR="00A12A06" w:rsidRPr="000577CF" w:rsidTr="006555FF">
        <w:tc>
          <w:tcPr>
            <w:tcW w:w="7792" w:type="dxa"/>
            <w:gridSpan w:val="4"/>
          </w:tcPr>
          <w:p w:rsidR="00A12A06" w:rsidRPr="00377156" w:rsidRDefault="00A12A06" w:rsidP="000B2FAF">
            <w:pPr>
              <w:jc w:val="center"/>
              <w:rPr>
                <w:b/>
              </w:rPr>
            </w:pPr>
            <w:r>
              <w:rPr>
                <w:b/>
              </w:rPr>
              <w:t>март</w:t>
            </w:r>
          </w:p>
        </w:tc>
        <w:tc>
          <w:tcPr>
            <w:tcW w:w="1895" w:type="dxa"/>
          </w:tcPr>
          <w:p w:rsidR="00A12A06" w:rsidRDefault="00A12A06" w:rsidP="000B2FAF">
            <w:pPr>
              <w:jc w:val="center"/>
              <w:rPr>
                <w:b/>
              </w:rPr>
            </w:pPr>
          </w:p>
        </w:tc>
      </w:tr>
      <w:tr w:rsidR="00A12A06" w:rsidRPr="000577CF" w:rsidTr="006555FF">
        <w:trPr>
          <w:trHeight w:val="2671"/>
        </w:trPr>
        <w:tc>
          <w:tcPr>
            <w:tcW w:w="973" w:type="dxa"/>
            <w:vMerge w:val="restart"/>
          </w:tcPr>
          <w:p w:rsidR="00A12A06" w:rsidRPr="000577CF" w:rsidRDefault="00A12A06" w:rsidP="000B2FAF">
            <w:pPr>
              <w:jc w:val="center"/>
            </w:pPr>
            <w:r>
              <w:t>1</w:t>
            </w:r>
          </w:p>
          <w:p w:rsidR="00A12A06" w:rsidRPr="000577CF" w:rsidRDefault="00A12A06" w:rsidP="000B2FAF">
            <w:pPr>
              <w:jc w:val="center"/>
            </w:pPr>
          </w:p>
        </w:tc>
        <w:tc>
          <w:tcPr>
            <w:tcW w:w="1530" w:type="dxa"/>
          </w:tcPr>
          <w:p w:rsidR="00A12A06" w:rsidRPr="00A55A25" w:rsidRDefault="00A12A06" w:rsidP="000B2FAF">
            <w:r>
              <w:t>Звук и буква Ж. Весна</w:t>
            </w:r>
          </w:p>
        </w:tc>
        <w:tc>
          <w:tcPr>
            <w:tcW w:w="3121" w:type="dxa"/>
          </w:tcPr>
          <w:p w:rsidR="00A12A06" w:rsidRPr="000A359C" w:rsidRDefault="00A12A06" w:rsidP="000B2FAF">
            <w:pPr>
              <w:rPr>
                <w:i/>
              </w:rPr>
            </w:pPr>
            <w:r w:rsidRPr="000A359C">
              <w:rPr>
                <w:i/>
              </w:rPr>
              <w:t>коррекционно-образовательные:</w:t>
            </w:r>
          </w:p>
          <w:p w:rsidR="00A12A06" w:rsidRPr="000A359C" w:rsidRDefault="00A12A06" w:rsidP="000B2FAF">
            <w:pPr>
              <w:rPr>
                <w:i/>
              </w:rPr>
            </w:pPr>
          </w:p>
          <w:p w:rsidR="00A12A06" w:rsidRPr="000A359C" w:rsidRDefault="00A12A06" w:rsidP="000B2FAF">
            <w:pPr>
              <w:rPr>
                <w:i/>
              </w:rPr>
            </w:pPr>
            <w:r w:rsidRPr="000A359C">
              <w:rPr>
                <w:i/>
              </w:rPr>
              <w:t>формировать предикативную функцию речи и «семантическое поле» слова «жук»;</w:t>
            </w:r>
          </w:p>
          <w:p w:rsidR="00A12A06" w:rsidRPr="000A359C" w:rsidRDefault="00A12A06" w:rsidP="000B2FAF">
            <w:pPr>
              <w:rPr>
                <w:i/>
              </w:rPr>
            </w:pPr>
            <w:r w:rsidRPr="000A359C">
              <w:rPr>
                <w:i/>
              </w:rPr>
              <w:t>формировать навыки словоизменения;</w:t>
            </w:r>
          </w:p>
          <w:p w:rsidR="00A12A06" w:rsidRPr="000A359C" w:rsidRDefault="00A12A06" w:rsidP="000B2FAF">
            <w:pPr>
              <w:rPr>
                <w:i/>
              </w:rPr>
            </w:pPr>
            <w:r w:rsidRPr="000A359C">
              <w:rPr>
                <w:i/>
              </w:rPr>
              <w:t>корекционно-развиваюшие:</w:t>
            </w:r>
          </w:p>
          <w:p w:rsidR="00A12A06" w:rsidRPr="000A359C" w:rsidRDefault="00A12A06" w:rsidP="000B2FAF">
            <w:pPr>
              <w:rPr>
                <w:i/>
              </w:rPr>
            </w:pPr>
          </w:p>
          <w:p w:rsidR="00A12A06" w:rsidRPr="000A359C" w:rsidRDefault="00A12A06" w:rsidP="000B2FAF">
            <w:pPr>
              <w:rPr>
                <w:i/>
              </w:rPr>
            </w:pPr>
            <w:r w:rsidRPr="000A359C">
              <w:rPr>
                <w:i/>
              </w:rPr>
              <w:t>формировать правильный артикуляционный уклад звука «Ж»;</w:t>
            </w:r>
          </w:p>
          <w:p w:rsidR="00A12A06" w:rsidRPr="000A359C" w:rsidRDefault="00A12A06" w:rsidP="000B2FAF">
            <w:pPr>
              <w:rPr>
                <w:i/>
              </w:rPr>
            </w:pPr>
            <w:r w:rsidRPr="000A359C">
              <w:rPr>
                <w:i/>
              </w:rPr>
              <w:t>автоматизировать звук «Ж» в слогах, словах, предложениях;</w:t>
            </w:r>
          </w:p>
          <w:p w:rsidR="00A12A06" w:rsidRPr="000A359C" w:rsidRDefault="00A12A06" w:rsidP="000B2FAF">
            <w:pPr>
              <w:rPr>
                <w:i/>
              </w:rPr>
            </w:pPr>
            <w:r w:rsidRPr="000A359C">
              <w:rPr>
                <w:i/>
              </w:rPr>
              <w:t>развивать фонематический слух и восприятие; закреплять знания о насекомых и действиях, которые они выполняют;</w:t>
            </w:r>
          </w:p>
          <w:p w:rsidR="00A12A06" w:rsidRPr="000A359C" w:rsidRDefault="00A12A06" w:rsidP="000B2FAF">
            <w:pPr>
              <w:rPr>
                <w:i/>
              </w:rPr>
            </w:pPr>
            <w:r w:rsidRPr="000A359C">
              <w:rPr>
                <w:i/>
              </w:rPr>
              <w:t>коррекционно-воспитательная:</w:t>
            </w:r>
          </w:p>
          <w:p w:rsidR="00A12A06" w:rsidRPr="000A359C" w:rsidRDefault="00A12A06" w:rsidP="000B2FAF">
            <w:pPr>
              <w:rPr>
                <w:i/>
              </w:rPr>
            </w:pPr>
          </w:p>
          <w:p w:rsidR="00A12A06" w:rsidRPr="00A55A25" w:rsidRDefault="00A12A06" w:rsidP="000B2FAF">
            <w:r w:rsidRPr="000A359C">
              <w:rPr>
                <w:i/>
              </w:rPr>
              <w:t>воспитывать чувство любви к природе.</w:t>
            </w:r>
          </w:p>
        </w:tc>
        <w:tc>
          <w:tcPr>
            <w:tcW w:w="2168" w:type="dxa"/>
          </w:tcPr>
          <w:p w:rsidR="00A12A06" w:rsidRPr="000577CF" w:rsidRDefault="00A12A06" w:rsidP="000B2FAF">
            <w:r w:rsidRPr="000A359C">
              <w:t>Оборудование: зеркала, наборы для составления схем, предметные картинки с изображением насе­комых, таблица акустико-артикуляционной харак­теристики звука.</w:t>
            </w:r>
          </w:p>
        </w:tc>
        <w:tc>
          <w:tcPr>
            <w:tcW w:w="1895" w:type="dxa"/>
          </w:tcPr>
          <w:p w:rsidR="00A12A06" w:rsidRPr="005761C3" w:rsidRDefault="00A12A06" w:rsidP="000B2FAF">
            <w:pPr>
              <w:tabs>
                <w:tab w:val="left" w:pos="765"/>
              </w:tabs>
              <w:ind w:left="27" w:right="504"/>
            </w:pPr>
            <w:r w:rsidRPr="0004177E">
              <w:t>сүзләрнең дөрес әйтелешен ныгыту: зур рәхмәт [р] авазын аерым килеш һәм сүзләрдә дөрес әйтергә өйрәтү.</w:t>
            </w:r>
          </w:p>
        </w:tc>
      </w:tr>
      <w:tr w:rsidR="00A12A06" w:rsidRPr="000577CF" w:rsidTr="006555FF">
        <w:trPr>
          <w:trHeight w:val="2415"/>
        </w:trPr>
        <w:tc>
          <w:tcPr>
            <w:tcW w:w="973" w:type="dxa"/>
            <w:vMerge/>
            <w:tcBorders>
              <w:bottom w:val="single" w:sz="4" w:space="0" w:color="auto"/>
            </w:tcBorders>
          </w:tcPr>
          <w:p w:rsidR="00A12A06" w:rsidRPr="000577CF" w:rsidRDefault="00A12A06" w:rsidP="000B2FAF">
            <w:pPr>
              <w:jc w:val="center"/>
            </w:pPr>
          </w:p>
        </w:tc>
        <w:tc>
          <w:tcPr>
            <w:tcW w:w="1530" w:type="dxa"/>
          </w:tcPr>
          <w:p w:rsidR="00A12A06" w:rsidRDefault="00A12A06" w:rsidP="000B2FAF">
            <w:r>
              <w:t>Звуки, буквы Ж-З</w:t>
            </w:r>
          </w:p>
          <w:p w:rsidR="00A12A06" w:rsidRDefault="00A12A06" w:rsidP="000B2FAF"/>
        </w:tc>
        <w:tc>
          <w:tcPr>
            <w:tcW w:w="3121" w:type="dxa"/>
          </w:tcPr>
          <w:p w:rsidR="00A12A06" w:rsidRPr="000A359C" w:rsidRDefault="00A12A06" w:rsidP="000B2FAF">
            <w:pPr>
              <w:tabs>
                <w:tab w:val="left" w:pos="1290"/>
              </w:tabs>
              <w:rPr>
                <w:i/>
              </w:rPr>
            </w:pPr>
            <w:r w:rsidRPr="000A359C">
              <w:rPr>
                <w:i/>
              </w:rPr>
              <w:t>коррекционно-образовательные:</w:t>
            </w:r>
          </w:p>
          <w:p w:rsidR="00A12A06" w:rsidRPr="000A359C" w:rsidRDefault="00A12A06" w:rsidP="000B2FAF">
            <w:pPr>
              <w:tabs>
                <w:tab w:val="left" w:pos="1290"/>
              </w:tabs>
              <w:rPr>
                <w:i/>
              </w:rPr>
            </w:pPr>
          </w:p>
          <w:p w:rsidR="00A12A06" w:rsidRPr="000A359C" w:rsidRDefault="00A12A06" w:rsidP="000B2FAF">
            <w:pPr>
              <w:tabs>
                <w:tab w:val="left" w:pos="1290"/>
              </w:tabs>
              <w:rPr>
                <w:i/>
              </w:rPr>
            </w:pPr>
            <w:r w:rsidRPr="000A359C">
              <w:rPr>
                <w:i/>
              </w:rPr>
              <w:t>учить детей давать характеристику звуков Ж, 3 в сравнительном плане;</w:t>
            </w:r>
          </w:p>
          <w:p w:rsidR="00A12A06" w:rsidRPr="000A359C" w:rsidRDefault="00A12A06" w:rsidP="000B2FAF">
            <w:pPr>
              <w:tabs>
                <w:tab w:val="left" w:pos="1290"/>
              </w:tabs>
              <w:rPr>
                <w:i/>
              </w:rPr>
            </w:pPr>
            <w:r w:rsidRPr="000A359C">
              <w:rPr>
                <w:i/>
              </w:rPr>
              <w:t>формировать словарь прилагательных;</w:t>
            </w:r>
          </w:p>
          <w:p w:rsidR="00A12A06" w:rsidRPr="000A359C" w:rsidRDefault="00A12A06" w:rsidP="000B2FAF">
            <w:pPr>
              <w:tabs>
                <w:tab w:val="left" w:pos="1290"/>
              </w:tabs>
              <w:rPr>
                <w:i/>
              </w:rPr>
            </w:pPr>
            <w:r w:rsidRPr="000A359C">
              <w:rPr>
                <w:i/>
              </w:rPr>
              <w:t>коррекционно-развиваюишие;</w:t>
            </w:r>
          </w:p>
          <w:p w:rsidR="00A12A06" w:rsidRPr="000A359C" w:rsidRDefault="00A12A06" w:rsidP="000B2FAF">
            <w:pPr>
              <w:tabs>
                <w:tab w:val="left" w:pos="1290"/>
              </w:tabs>
              <w:rPr>
                <w:i/>
              </w:rPr>
            </w:pPr>
          </w:p>
          <w:p w:rsidR="00A12A06" w:rsidRPr="000A359C" w:rsidRDefault="00A12A06" w:rsidP="000B2FAF">
            <w:pPr>
              <w:tabs>
                <w:tab w:val="left" w:pos="1290"/>
              </w:tabs>
              <w:rPr>
                <w:i/>
              </w:rPr>
            </w:pPr>
            <w:r w:rsidRPr="000A359C">
              <w:rPr>
                <w:i/>
              </w:rPr>
              <w:t>учить дифференцирован, туки Ж 3 в слогах, словах и предложениях;</w:t>
            </w:r>
          </w:p>
          <w:p w:rsidR="00A12A06" w:rsidRPr="000A359C" w:rsidRDefault="00A12A06" w:rsidP="000B2FAF">
            <w:pPr>
              <w:tabs>
                <w:tab w:val="left" w:pos="1290"/>
              </w:tabs>
              <w:rPr>
                <w:i/>
              </w:rPr>
            </w:pPr>
            <w:r w:rsidRPr="000A359C">
              <w:rPr>
                <w:i/>
              </w:rPr>
              <w:t>развивать дыхание и голос;</w:t>
            </w:r>
          </w:p>
          <w:p w:rsidR="00A12A06" w:rsidRPr="000A359C" w:rsidRDefault="00A12A06" w:rsidP="000B2FAF">
            <w:pPr>
              <w:tabs>
                <w:tab w:val="left" w:pos="1290"/>
              </w:tabs>
              <w:rPr>
                <w:i/>
              </w:rPr>
            </w:pPr>
            <w:r w:rsidRPr="000A359C">
              <w:rPr>
                <w:i/>
              </w:rPr>
              <w:t>расширять словарь по теме «Вес на»;</w:t>
            </w:r>
          </w:p>
          <w:p w:rsidR="00A12A06" w:rsidRPr="000A359C" w:rsidRDefault="00A12A06" w:rsidP="000B2FAF">
            <w:pPr>
              <w:tabs>
                <w:tab w:val="left" w:pos="1290"/>
              </w:tabs>
              <w:rPr>
                <w:i/>
              </w:rPr>
            </w:pPr>
            <w:r w:rsidRPr="000A359C">
              <w:rPr>
                <w:i/>
              </w:rPr>
              <w:t>учить координирован, речи и движениями;</w:t>
            </w:r>
          </w:p>
          <w:p w:rsidR="00A12A06" w:rsidRPr="000A359C" w:rsidRDefault="00A12A06" w:rsidP="000B2FAF">
            <w:pPr>
              <w:tabs>
                <w:tab w:val="left" w:pos="1290"/>
              </w:tabs>
              <w:rPr>
                <w:i/>
              </w:rPr>
            </w:pPr>
            <w:r w:rsidRPr="000A359C">
              <w:rPr>
                <w:i/>
              </w:rPr>
              <w:t>развивать фонематические процессы;</w:t>
            </w:r>
          </w:p>
          <w:p w:rsidR="00A12A06" w:rsidRPr="000A359C" w:rsidRDefault="00A12A06" w:rsidP="000B2FAF">
            <w:pPr>
              <w:tabs>
                <w:tab w:val="left" w:pos="1290"/>
              </w:tabs>
              <w:rPr>
                <w:i/>
              </w:rPr>
            </w:pPr>
            <w:r w:rsidRPr="000A359C">
              <w:rPr>
                <w:i/>
              </w:rPr>
              <w:t>коррекционно-воспитательная:</w:t>
            </w:r>
          </w:p>
          <w:p w:rsidR="00A12A06" w:rsidRPr="000A359C" w:rsidRDefault="00A12A06" w:rsidP="000B2FAF">
            <w:pPr>
              <w:tabs>
                <w:tab w:val="left" w:pos="1290"/>
              </w:tabs>
              <w:rPr>
                <w:i/>
              </w:rPr>
            </w:pPr>
          </w:p>
          <w:p w:rsidR="00A12A06" w:rsidRPr="000A359C" w:rsidRDefault="00A12A06" w:rsidP="000B2FAF">
            <w:pPr>
              <w:tabs>
                <w:tab w:val="left" w:pos="1290"/>
              </w:tabs>
              <w:rPr>
                <w:i/>
              </w:rPr>
            </w:pPr>
            <w:r w:rsidRPr="000A359C">
              <w:rPr>
                <w:i/>
              </w:rPr>
              <w:t>воспитывать отзывчивость, чувство сопережи­вания;</w:t>
            </w:r>
          </w:p>
          <w:p w:rsidR="00A12A06" w:rsidRPr="00377156" w:rsidRDefault="00A12A06" w:rsidP="000B2FAF">
            <w:r w:rsidRPr="000A359C">
              <w:rPr>
                <w:i/>
              </w:rPr>
              <w:t>воспитывать у детей самоконтроль за речью.</w:t>
            </w:r>
          </w:p>
        </w:tc>
        <w:tc>
          <w:tcPr>
            <w:tcW w:w="2168" w:type="dxa"/>
          </w:tcPr>
          <w:p w:rsidR="00A12A06" w:rsidRPr="000A359C" w:rsidRDefault="00A12A06" w:rsidP="000B2FAF">
            <w:r w:rsidRPr="000A359C">
              <w:t>Оборудование: картинки, в названии которых при­сутствуют звуки Ж, 3, сюжетная картина «Весна»,</w:t>
            </w:r>
          </w:p>
          <w:p w:rsidR="00A12A06" w:rsidRPr="000A359C" w:rsidRDefault="00A12A06" w:rsidP="000B2FAF"/>
          <w:p w:rsidR="00A12A06" w:rsidRPr="000577CF" w:rsidRDefault="00A12A06" w:rsidP="000B2FAF">
            <w:r w:rsidRPr="000A359C">
              <w:t>разрезные азбуки, тетради, карандаши, наборы для составления схем, зеркала.</w:t>
            </w:r>
          </w:p>
        </w:tc>
        <w:tc>
          <w:tcPr>
            <w:tcW w:w="1895" w:type="dxa"/>
          </w:tcPr>
          <w:p w:rsidR="00A12A06" w:rsidRPr="005761C3" w:rsidRDefault="00A12A06" w:rsidP="000B2FAF">
            <w:r w:rsidRPr="0004177E">
              <w:t>сүзләрнең дөрес әйтелешен ныгыту: зур рәхмәт [ш] авазын аерым килеш һәм сүзләрдә дөрес әйтергә өйрәтү.</w:t>
            </w:r>
          </w:p>
        </w:tc>
      </w:tr>
      <w:tr w:rsidR="00A12A06" w:rsidRPr="000577CF" w:rsidTr="006555FF">
        <w:trPr>
          <w:trHeight w:val="1515"/>
        </w:trPr>
        <w:tc>
          <w:tcPr>
            <w:tcW w:w="973" w:type="dxa"/>
            <w:vMerge w:val="restart"/>
            <w:tcBorders>
              <w:top w:val="single" w:sz="4" w:space="0" w:color="auto"/>
            </w:tcBorders>
          </w:tcPr>
          <w:p w:rsidR="00A12A06" w:rsidRPr="000577CF" w:rsidRDefault="00A12A06" w:rsidP="000B2FAF">
            <w:pPr>
              <w:jc w:val="center"/>
            </w:pPr>
            <w:r>
              <w:t>2</w:t>
            </w:r>
          </w:p>
        </w:tc>
        <w:tc>
          <w:tcPr>
            <w:tcW w:w="1530" w:type="dxa"/>
          </w:tcPr>
          <w:p w:rsidR="00A12A06" w:rsidRPr="000577CF" w:rsidRDefault="00A12A06" w:rsidP="000B2FAF">
            <w:r w:rsidRPr="00E84B55">
              <w:t>Звуки Ж — Ш</w:t>
            </w:r>
          </w:p>
        </w:tc>
        <w:tc>
          <w:tcPr>
            <w:tcW w:w="3121" w:type="dxa"/>
          </w:tcPr>
          <w:p w:rsidR="00A12A06" w:rsidRPr="00E84B55" w:rsidRDefault="00A12A06" w:rsidP="000B2FAF">
            <w:pPr>
              <w:rPr>
                <w:i/>
              </w:rPr>
            </w:pPr>
            <w:r w:rsidRPr="00E84B55">
              <w:rPr>
                <w:i/>
              </w:rPr>
              <w:t>Цели:</w:t>
            </w:r>
          </w:p>
          <w:p w:rsidR="00A12A06" w:rsidRPr="00E84B55" w:rsidRDefault="00A12A06" w:rsidP="000B2FAF">
            <w:pPr>
              <w:rPr>
                <w:i/>
              </w:rPr>
            </w:pPr>
          </w:p>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дать детям понятие о механизме образования звуков Ж, Ш в сравнительном плане;</w:t>
            </w:r>
          </w:p>
          <w:p w:rsidR="00A12A06" w:rsidRPr="00E84B55" w:rsidRDefault="00A12A06" w:rsidP="000B2FAF">
            <w:pPr>
              <w:rPr>
                <w:i/>
              </w:rPr>
            </w:pPr>
            <w:r w:rsidRPr="00E84B55">
              <w:rPr>
                <w:i/>
              </w:rPr>
              <w:t>формировать номинативный словарь;</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учить детей дифференцировать звуки Ж — Ш в слогах, словах, предложениях;</w:t>
            </w:r>
          </w:p>
          <w:p w:rsidR="00A12A06" w:rsidRPr="00E84B55" w:rsidRDefault="00A12A06" w:rsidP="000B2FAF">
            <w:pPr>
              <w:rPr>
                <w:i/>
              </w:rPr>
            </w:pPr>
            <w:r w:rsidRPr="00E84B55">
              <w:rPr>
                <w:i/>
              </w:rPr>
              <w:t>формировать навыки звукового анализа и син­теза слогов и слов;</w:t>
            </w:r>
          </w:p>
          <w:p w:rsidR="00A12A06" w:rsidRPr="00E84B55" w:rsidRDefault="00A12A06" w:rsidP="000B2FAF">
            <w:pPr>
              <w:rPr>
                <w:i/>
              </w:rPr>
            </w:pPr>
            <w:r w:rsidRPr="00E84B55">
              <w:rPr>
                <w:i/>
              </w:rPr>
              <w:t>развивать умение анализировать состав пред­ложений;</w:t>
            </w:r>
          </w:p>
          <w:p w:rsidR="00A12A06" w:rsidRPr="00E84B55" w:rsidRDefault="00A12A06" w:rsidP="000B2FAF">
            <w:pPr>
              <w:rPr>
                <w:i/>
              </w:rPr>
            </w:pPr>
            <w:r w:rsidRPr="00E84B55">
              <w:rPr>
                <w:i/>
              </w:rPr>
              <w:t>развивать фонематические процессы;</w:t>
            </w:r>
          </w:p>
          <w:p w:rsidR="00A12A06" w:rsidRPr="00E84B55" w:rsidRDefault="00A12A06" w:rsidP="000B2FAF">
            <w:pPr>
              <w:rPr>
                <w:i/>
              </w:rPr>
            </w:pPr>
            <w:r w:rsidRPr="00E84B55">
              <w:rPr>
                <w:i/>
              </w:rPr>
              <w:t>учить координировать речь с движениями;</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Default="00A12A06" w:rsidP="000B2FAF">
            <w:pPr>
              <w:rPr>
                <w:b/>
                <w:i/>
              </w:rPr>
            </w:pPr>
            <w:r w:rsidRPr="00E84B55">
              <w:rPr>
                <w:i/>
              </w:rPr>
              <w:t>воспитывать у детей организованность и само­стоятельность.</w:t>
            </w:r>
          </w:p>
        </w:tc>
        <w:tc>
          <w:tcPr>
            <w:tcW w:w="2168" w:type="dxa"/>
          </w:tcPr>
          <w:p w:rsidR="00A12A06" w:rsidRPr="000577CF" w:rsidRDefault="00A12A06" w:rsidP="000B2FAF">
            <w:r w:rsidRPr="00E84B55">
              <w:t>Оборудование: предметные картинки, в названии которых присутствуют звуки Ш, Ж, дидактичес­кое пособие к игре «Воздушные шары», счетные палочки, наборы для составления схем, зерка­ла.</w:t>
            </w:r>
          </w:p>
        </w:tc>
        <w:tc>
          <w:tcPr>
            <w:tcW w:w="1895" w:type="dxa"/>
          </w:tcPr>
          <w:p w:rsidR="00A12A06" w:rsidRPr="005761C3" w:rsidRDefault="00A12A06" w:rsidP="000B2FAF">
            <w:r w:rsidRPr="0004177E">
              <w:t>сүзләрнең дөрес әйтелешен ныгыту: ак, кара, җырла, җырлыйм [җ] авазын аерым килеш һәм сүзләрдә дөрес әйтергә өйрәтү.</w:t>
            </w:r>
          </w:p>
        </w:tc>
      </w:tr>
      <w:tr w:rsidR="00A12A06" w:rsidRPr="000577CF" w:rsidTr="006555FF">
        <w:trPr>
          <w:trHeight w:val="1493"/>
        </w:trPr>
        <w:tc>
          <w:tcPr>
            <w:tcW w:w="973" w:type="dxa"/>
            <w:vMerge/>
            <w:tcBorders>
              <w:bottom w:val="single" w:sz="4" w:space="0" w:color="auto"/>
            </w:tcBorders>
          </w:tcPr>
          <w:p w:rsidR="00A12A06" w:rsidRPr="006148D7" w:rsidRDefault="00A12A06" w:rsidP="000B2FAF">
            <w:pPr>
              <w:jc w:val="center"/>
            </w:pPr>
          </w:p>
        </w:tc>
        <w:tc>
          <w:tcPr>
            <w:tcW w:w="1530" w:type="dxa"/>
          </w:tcPr>
          <w:p w:rsidR="00A12A06" w:rsidRDefault="00A12A06" w:rsidP="000B2FAF">
            <w:pPr>
              <w:tabs>
                <w:tab w:val="left" w:pos="1965"/>
              </w:tabs>
            </w:pPr>
            <w:r w:rsidRPr="00E84B55">
              <w:t>Звуки Ш — Ж — С — 3</w:t>
            </w:r>
          </w:p>
        </w:tc>
        <w:tc>
          <w:tcPr>
            <w:tcW w:w="3121" w:type="dxa"/>
          </w:tcPr>
          <w:p w:rsidR="00A12A06" w:rsidRPr="00E84B55" w:rsidRDefault="00A12A06" w:rsidP="000B2FAF">
            <w:pPr>
              <w:tabs>
                <w:tab w:val="left" w:pos="1965"/>
              </w:tabs>
              <w:rPr>
                <w:i/>
              </w:rPr>
            </w:pPr>
            <w:r w:rsidRPr="00E84B55">
              <w:rPr>
                <w:i/>
              </w:rPr>
              <w:t>коррекционно-образовательные:</w:t>
            </w:r>
          </w:p>
          <w:p w:rsidR="00A12A06" w:rsidRPr="00E84B55" w:rsidRDefault="00A12A06" w:rsidP="000B2FAF">
            <w:pPr>
              <w:tabs>
                <w:tab w:val="left" w:pos="1965"/>
              </w:tabs>
              <w:rPr>
                <w:i/>
              </w:rPr>
            </w:pPr>
          </w:p>
          <w:p w:rsidR="00A12A06" w:rsidRPr="00E84B55" w:rsidRDefault="00A12A06" w:rsidP="000B2FAF">
            <w:pPr>
              <w:tabs>
                <w:tab w:val="left" w:pos="1965"/>
              </w:tabs>
              <w:rPr>
                <w:i/>
              </w:rPr>
            </w:pPr>
            <w:r w:rsidRPr="00E84B55">
              <w:rPr>
                <w:i/>
              </w:rPr>
              <w:t>учить детей различать звуки по артикуляцион­ным и акустическим признакам;</w:t>
            </w:r>
          </w:p>
          <w:p w:rsidR="00A12A06" w:rsidRPr="00E84B55" w:rsidRDefault="00A12A06" w:rsidP="000B2FAF">
            <w:pPr>
              <w:tabs>
                <w:tab w:val="left" w:pos="1965"/>
              </w:tabs>
              <w:rPr>
                <w:i/>
              </w:rPr>
            </w:pPr>
            <w:r w:rsidRPr="00E84B55">
              <w:rPr>
                <w:i/>
              </w:rPr>
              <w:t>формировать навыки словообразования;</w:t>
            </w:r>
          </w:p>
          <w:p w:rsidR="00A12A06" w:rsidRPr="00E84B55" w:rsidRDefault="00A12A06" w:rsidP="000B2FAF">
            <w:pPr>
              <w:tabs>
                <w:tab w:val="left" w:pos="1965"/>
              </w:tabs>
              <w:rPr>
                <w:i/>
              </w:rPr>
            </w:pPr>
            <w:r w:rsidRPr="00E84B55">
              <w:rPr>
                <w:i/>
              </w:rPr>
              <w:t>коррекционно-развивающие:</w:t>
            </w:r>
          </w:p>
          <w:p w:rsidR="00A12A06" w:rsidRPr="00E84B55" w:rsidRDefault="00A12A06" w:rsidP="000B2FAF">
            <w:pPr>
              <w:tabs>
                <w:tab w:val="left" w:pos="1965"/>
              </w:tabs>
              <w:rPr>
                <w:i/>
              </w:rPr>
            </w:pPr>
          </w:p>
          <w:p w:rsidR="00A12A06" w:rsidRPr="00E84B55" w:rsidRDefault="00A12A06" w:rsidP="000B2FAF">
            <w:pPr>
              <w:tabs>
                <w:tab w:val="left" w:pos="1965"/>
              </w:tabs>
              <w:rPr>
                <w:i/>
              </w:rPr>
            </w:pPr>
            <w:r w:rsidRPr="00E84B55">
              <w:rPr>
                <w:i/>
              </w:rPr>
              <w:t>учить детей дифференцировать звуки на мате­риале слогов, слов и предложений;</w:t>
            </w:r>
          </w:p>
          <w:p w:rsidR="00A12A06" w:rsidRPr="00E84B55" w:rsidRDefault="00A12A06" w:rsidP="000B2FAF">
            <w:pPr>
              <w:tabs>
                <w:tab w:val="left" w:pos="1965"/>
              </w:tabs>
              <w:rPr>
                <w:i/>
              </w:rPr>
            </w:pPr>
            <w:r w:rsidRPr="00E84B55">
              <w:rPr>
                <w:i/>
              </w:rPr>
              <w:t>развивать фонематические процессы;</w:t>
            </w:r>
          </w:p>
          <w:p w:rsidR="00A12A06" w:rsidRPr="00E84B55" w:rsidRDefault="00A12A06" w:rsidP="000B2FAF">
            <w:pPr>
              <w:tabs>
                <w:tab w:val="left" w:pos="1965"/>
              </w:tabs>
              <w:rPr>
                <w:i/>
              </w:rPr>
            </w:pPr>
            <w:r w:rsidRPr="00E84B55">
              <w:rPr>
                <w:i/>
              </w:rPr>
              <w:t>развивать навыки звуко-буквенного анализа;</w:t>
            </w:r>
          </w:p>
          <w:p w:rsidR="00A12A06" w:rsidRPr="00E84B55" w:rsidRDefault="00A12A06" w:rsidP="000B2FAF">
            <w:pPr>
              <w:tabs>
                <w:tab w:val="left" w:pos="1965"/>
              </w:tabs>
              <w:rPr>
                <w:i/>
              </w:rPr>
            </w:pPr>
            <w:r w:rsidRPr="00E84B55">
              <w:rPr>
                <w:i/>
              </w:rPr>
              <w:t>выполнять упражнения на предупреждение дисграфии;</w:t>
            </w:r>
          </w:p>
          <w:p w:rsidR="00A12A06" w:rsidRPr="00E84B55" w:rsidRDefault="00A12A06" w:rsidP="000B2FAF">
            <w:pPr>
              <w:tabs>
                <w:tab w:val="left" w:pos="1965"/>
              </w:tabs>
              <w:rPr>
                <w:i/>
              </w:rPr>
            </w:pPr>
            <w:r w:rsidRPr="00E84B55">
              <w:rPr>
                <w:i/>
              </w:rPr>
              <w:t>работать над развитием дыхания и голоса;</w:t>
            </w:r>
          </w:p>
          <w:p w:rsidR="00A12A06" w:rsidRPr="00E84B55" w:rsidRDefault="00A12A06" w:rsidP="000B2FAF">
            <w:pPr>
              <w:tabs>
                <w:tab w:val="left" w:pos="1965"/>
              </w:tabs>
              <w:rPr>
                <w:i/>
              </w:rPr>
            </w:pPr>
            <w:r w:rsidRPr="00E84B55">
              <w:rPr>
                <w:i/>
              </w:rPr>
              <w:t>развивать общую, мелкую и артикуляционную моторику;</w:t>
            </w:r>
          </w:p>
          <w:p w:rsidR="00A12A06" w:rsidRPr="00E84B55" w:rsidRDefault="00A12A06" w:rsidP="000B2FAF">
            <w:pPr>
              <w:tabs>
                <w:tab w:val="left" w:pos="1965"/>
              </w:tabs>
              <w:rPr>
                <w:i/>
              </w:rPr>
            </w:pPr>
          </w:p>
          <w:p w:rsidR="00A12A06" w:rsidRPr="00E84B55" w:rsidRDefault="00A12A06" w:rsidP="000B2FAF">
            <w:pPr>
              <w:tabs>
                <w:tab w:val="left" w:pos="1965"/>
              </w:tabs>
              <w:rPr>
                <w:i/>
              </w:rPr>
            </w:pPr>
            <w:r w:rsidRPr="00E84B55">
              <w:rPr>
                <w:i/>
              </w:rPr>
              <w:t>коррекционно-воспитательная:</w:t>
            </w:r>
          </w:p>
          <w:p w:rsidR="00A12A06" w:rsidRPr="00E84B55" w:rsidRDefault="00A12A06" w:rsidP="000B2FAF">
            <w:pPr>
              <w:tabs>
                <w:tab w:val="left" w:pos="1965"/>
              </w:tabs>
              <w:rPr>
                <w:i/>
              </w:rPr>
            </w:pPr>
          </w:p>
          <w:p w:rsidR="00A12A06" w:rsidRDefault="00A12A06" w:rsidP="000B2FAF">
            <w:r w:rsidRPr="00E84B55">
              <w:rPr>
                <w:i/>
              </w:rPr>
              <w:t xml:space="preserve"> — воспитывать у детей интерес к различным про­фессиям.</w:t>
            </w:r>
          </w:p>
        </w:tc>
        <w:tc>
          <w:tcPr>
            <w:tcW w:w="2168" w:type="dxa"/>
          </w:tcPr>
          <w:p w:rsidR="00A12A06" w:rsidRPr="001761DC" w:rsidRDefault="00A12A06" w:rsidP="000B2FAF">
            <w:r w:rsidRPr="00E84B55">
              <w:t>Оборудование: предметные картинки, дидактичес­кое пособие к игре «Лото», тетради, карандаши, разрезные азбуки, наборы для составления схем, зеркала.</w:t>
            </w:r>
          </w:p>
        </w:tc>
        <w:tc>
          <w:tcPr>
            <w:tcW w:w="1895" w:type="dxa"/>
          </w:tcPr>
          <w:p w:rsidR="00A12A06" w:rsidRPr="005761C3" w:rsidRDefault="00A12A06" w:rsidP="000B2FAF">
            <w:r w:rsidRPr="0004177E">
              <w:t>сүзләрнең дөрес әйтелешен ныгыту: китап</w:t>
            </w:r>
            <w:r>
              <w:t xml:space="preserve"> </w:t>
            </w:r>
            <w:r w:rsidRPr="0004177E">
              <w:t>укый</w:t>
            </w:r>
          </w:p>
        </w:tc>
      </w:tr>
      <w:tr w:rsidR="00A12A06" w:rsidRPr="000577CF" w:rsidTr="006555FF">
        <w:trPr>
          <w:trHeight w:val="2970"/>
        </w:trPr>
        <w:tc>
          <w:tcPr>
            <w:tcW w:w="973" w:type="dxa"/>
            <w:vMerge w:val="restart"/>
            <w:tcBorders>
              <w:top w:val="single" w:sz="4" w:space="0" w:color="auto"/>
            </w:tcBorders>
          </w:tcPr>
          <w:p w:rsidR="00A12A06" w:rsidRDefault="00A12A06" w:rsidP="000B2FAF">
            <w:pPr>
              <w:jc w:val="center"/>
            </w:pPr>
            <w:r>
              <w:t>3</w:t>
            </w: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tc>
        <w:tc>
          <w:tcPr>
            <w:tcW w:w="1530" w:type="dxa"/>
            <w:tcBorders>
              <w:bottom w:val="single" w:sz="4" w:space="0" w:color="auto"/>
            </w:tcBorders>
          </w:tcPr>
          <w:p w:rsidR="00A12A06" w:rsidRDefault="00A12A06" w:rsidP="000B2FAF">
            <w:pPr>
              <w:tabs>
                <w:tab w:val="left" w:pos="1965"/>
              </w:tabs>
            </w:pPr>
            <w:r w:rsidRPr="00E84B55">
              <w:t>Звук и буква Л</w:t>
            </w:r>
          </w:p>
        </w:tc>
        <w:tc>
          <w:tcPr>
            <w:tcW w:w="3121" w:type="dxa"/>
            <w:tcBorders>
              <w:bottom w:val="single" w:sz="4" w:space="0" w:color="auto"/>
            </w:tcBorders>
          </w:tcPr>
          <w:p w:rsidR="00A12A06" w:rsidRPr="00E84B55" w:rsidRDefault="00A12A06" w:rsidP="000B2FAF">
            <w:pPr>
              <w:rPr>
                <w:i/>
              </w:rPr>
            </w:pPr>
            <w:r w:rsidRPr="00E84B55">
              <w:rPr>
                <w:i/>
              </w:rPr>
              <w:t>коррекционно-образовательная:</w:t>
            </w:r>
          </w:p>
          <w:p w:rsidR="00A12A06" w:rsidRPr="00E84B55" w:rsidRDefault="00A12A06" w:rsidP="000B2FAF">
            <w:pPr>
              <w:rPr>
                <w:i/>
              </w:rPr>
            </w:pPr>
          </w:p>
          <w:p w:rsidR="00A12A06" w:rsidRPr="00E84B55" w:rsidRDefault="00A12A06" w:rsidP="000B2FAF">
            <w:pPr>
              <w:rPr>
                <w:i/>
              </w:rPr>
            </w:pPr>
            <w:r w:rsidRPr="00E84B55">
              <w:rPr>
                <w:i/>
              </w:rPr>
              <w:t>формировать и расширять у детей «семантичес­кое поле» слов-глаголов;</w:t>
            </w:r>
          </w:p>
          <w:p w:rsidR="00A12A06" w:rsidRPr="00E84B55" w:rsidRDefault="00A12A06" w:rsidP="000B2FAF">
            <w:pPr>
              <w:rPr>
                <w:i/>
              </w:rPr>
            </w:pPr>
            <w:r w:rsidRPr="00E84B55">
              <w:rPr>
                <w:i/>
              </w:rPr>
              <w:t>коррекционно-развиваюшая:</w:t>
            </w:r>
          </w:p>
          <w:p w:rsidR="00A12A06" w:rsidRPr="00E84B55" w:rsidRDefault="00A12A06" w:rsidP="000B2FAF">
            <w:pPr>
              <w:rPr>
                <w:i/>
              </w:rPr>
            </w:pPr>
          </w:p>
          <w:p w:rsidR="00A12A06" w:rsidRPr="00E84B55" w:rsidRDefault="00A12A06" w:rsidP="000B2FAF">
            <w:pPr>
              <w:rPr>
                <w:i/>
              </w:rPr>
            </w:pPr>
            <w:r w:rsidRPr="00E84B55">
              <w:rPr>
                <w:i/>
              </w:rPr>
              <w:t>автоматизировать звук Л в слогах, словах, пред­ложениях;</w:t>
            </w:r>
          </w:p>
          <w:p w:rsidR="00A12A06" w:rsidRPr="00E84B55" w:rsidRDefault="00A12A06" w:rsidP="000B2FAF">
            <w:pPr>
              <w:rPr>
                <w:i/>
              </w:rPr>
            </w:pPr>
            <w:r w:rsidRPr="00E84B55">
              <w:rPr>
                <w:i/>
              </w:rPr>
              <w:t>развивать общую, мелкую и артикуляционную моторику;</w:t>
            </w:r>
          </w:p>
          <w:p w:rsidR="00A12A06" w:rsidRPr="00E84B55" w:rsidRDefault="00A12A06" w:rsidP="000B2FAF">
            <w:pPr>
              <w:rPr>
                <w:i/>
              </w:rPr>
            </w:pPr>
            <w:r w:rsidRPr="00E84B55">
              <w:rPr>
                <w:i/>
              </w:rPr>
              <w:t>развивать мимические мышцы, дыхание и голос;</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учить подбирать синонимы к словам глаголам;</w:t>
            </w:r>
          </w:p>
          <w:p w:rsidR="00A12A06" w:rsidRPr="00E84B55" w:rsidRDefault="00A12A06" w:rsidP="000B2FAF">
            <w:pPr>
              <w:rPr>
                <w:i/>
              </w:rPr>
            </w:pPr>
            <w:r w:rsidRPr="00E84B55">
              <w:rPr>
                <w:i/>
              </w:rPr>
              <w:t>уточнять, расширять словарь через форми­рование семантического поля слова «ласточ­ка»;</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Pr="003D7368" w:rsidRDefault="00A12A06" w:rsidP="000B2FAF">
            <w:r w:rsidRPr="00E84B55">
              <w:rPr>
                <w:i/>
              </w:rPr>
              <w:t>воспитывать чувство любви к птицам и береж­ное отношение к окружающей среде.</w:t>
            </w:r>
          </w:p>
        </w:tc>
        <w:tc>
          <w:tcPr>
            <w:tcW w:w="2168" w:type="dxa"/>
            <w:tcBorders>
              <w:bottom w:val="single" w:sz="4" w:space="0" w:color="auto"/>
            </w:tcBorders>
          </w:tcPr>
          <w:p w:rsidR="00A12A06" w:rsidRDefault="00A12A06" w:rsidP="000B2FAF">
            <w:r w:rsidRPr="00E84B55">
              <w:t>Оборудование: картина «Ласточка», предметные картинки, наборы для составления схем, зеркала, карандаши, тетради.</w:t>
            </w:r>
          </w:p>
        </w:tc>
        <w:tc>
          <w:tcPr>
            <w:tcW w:w="1895" w:type="dxa"/>
            <w:tcBorders>
              <w:bottom w:val="single" w:sz="4" w:space="0" w:color="auto"/>
            </w:tcBorders>
          </w:tcPr>
          <w:p w:rsidR="00A12A06" w:rsidRPr="005761C3" w:rsidRDefault="00A12A06" w:rsidP="000B2FAF">
            <w:r w:rsidRPr="0004177E">
              <w:t>сүзләрнең дөрес әйтелешен ныгыту: рәсем ясыйм, мәктәп</w:t>
            </w:r>
          </w:p>
        </w:tc>
      </w:tr>
      <w:tr w:rsidR="00A12A06" w:rsidRPr="000577CF" w:rsidTr="006555FF">
        <w:trPr>
          <w:trHeight w:val="1408"/>
        </w:trPr>
        <w:tc>
          <w:tcPr>
            <w:tcW w:w="973" w:type="dxa"/>
            <w:vMerge/>
            <w:tcBorders>
              <w:top w:val="single" w:sz="4" w:space="0" w:color="auto"/>
              <w:bottom w:val="single" w:sz="4" w:space="0" w:color="auto"/>
            </w:tcBorders>
          </w:tcPr>
          <w:p w:rsidR="00A12A06" w:rsidRDefault="00A12A06" w:rsidP="000B2FAF">
            <w:pPr>
              <w:jc w:val="center"/>
            </w:pPr>
          </w:p>
        </w:tc>
        <w:tc>
          <w:tcPr>
            <w:tcW w:w="1530" w:type="dxa"/>
            <w:tcBorders>
              <w:bottom w:val="single" w:sz="4" w:space="0" w:color="auto"/>
            </w:tcBorders>
          </w:tcPr>
          <w:p w:rsidR="00A12A06" w:rsidRDefault="00A12A06" w:rsidP="000B2FAF">
            <w:pPr>
              <w:tabs>
                <w:tab w:val="left" w:pos="1965"/>
              </w:tabs>
            </w:pPr>
            <w:r w:rsidRPr="00E84B55">
              <w:t>Звук Ль. Буква Л</w:t>
            </w:r>
          </w:p>
        </w:tc>
        <w:tc>
          <w:tcPr>
            <w:tcW w:w="3121" w:type="dxa"/>
            <w:tcBorders>
              <w:bottom w:val="single" w:sz="4" w:space="0" w:color="auto"/>
            </w:tcBorders>
          </w:tcPr>
          <w:p w:rsidR="00A12A06" w:rsidRPr="00E84B55" w:rsidRDefault="00A12A06" w:rsidP="000B2FAF">
            <w:pPr>
              <w:rPr>
                <w:i/>
              </w:rPr>
            </w:pPr>
            <w:r w:rsidRPr="00E84B55">
              <w:rPr>
                <w:i/>
              </w:rPr>
              <w:t>коррекицонно-образовательные:</w:t>
            </w:r>
          </w:p>
          <w:p w:rsidR="00A12A06" w:rsidRPr="00E84B55" w:rsidRDefault="00A12A06" w:rsidP="000B2FAF">
            <w:pPr>
              <w:rPr>
                <w:i/>
              </w:rPr>
            </w:pPr>
          </w:p>
          <w:p w:rsidR="00A12A06" w:rsidRPr="00E84B55" w:rsidRDefault="00A12A06" w:rsidP="000B2FAF">
            <w:pPr>
              <w:rPr>
                <w:i/>
              </w:rPr>
            </w:pPr>
            <w:r w:rsidRPr="00E84B55">
              <w:rPr>
                <w:i/>
              </w:rPr>
              <w:t>дать детям понятие о механизме образования звука Ль;</w:t>
            </w:r>
          </w:p>
          <w:p w:rsidR="00A12A06" w:rsidRPr="00E84B55" w:rsidRDefault="00A12A06" w:rsidP="000B2FAF">
            <w:pPr>
              <w:rPr>
                <w:i/>
              </w:rPr>
            </w:pPr>
            <w:r w:rsidRPr="00E84B55">
              <w:rPr>
                <w:i/>
              </w:rPr>
              <w:t>формировать предикативный словарь;</w:t>
            </w:r>
          </w:p>
          <w:p w:rsidR="00A12A06" w:rsidRPr="00E84B55" w:rsidRDefault="00A12A06" w:rsidP="000B2FAF">
            <w:pPr>
              <w:rPr>
                <w:i/>
              </w:rPr>
            </w:pPr>
            <w:r w:rsidRPr="00E84B55">
              <w:rPr>
                <w:i/>
              </w:rPr>
              <w:t xml:space="preserve"> 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развивать связную речь;</w:t>
            </w:r>
          </w:p>
          <w:p w:rsidR="00A12A06" w:rsidRPr="00E84B55" w:rsidRDefault="00A12A06" w:rsidP="000B2FAF">
            <w:pPr>
              <w:rPr>
                <w:i/>
              </w:rPr>
            </w:pPr>
            <w:r w:rsidRPr="00E84B55">
              <w:rPr>
                <w:i/>
              </w:rPr>
              <w:t>автоматизировать звук Ль в слогах, словах и предложениях;</w:t>
            </w:r>
          </w:p>
          <w:p w:rsidR="00A12A06" w:rsidRPr="00E84B55" w:rsidRDefault="00A12A06" w:rsidP="000B2FAF">
            <w:pPr>
              <w:rPr>
                <w:i/>
              </w:rPr>
            </w:pPr>
            <w:r w:rsidRPr="00E84B55">
              <w:rPr>
                <w:i/>
              </w:rPr>
              <w:t>развивать дыхание и голос;</w:t>
            </w:r>
          </w:p>
          <w:p w:rsidR="00A12A06" w:rsidRPr="00E84B55" w:rsidRDefault="00A12A06" w:rsidP="000B2FAF">
            <w:pPr>
              <w:rPr>
                <w:i/>
              </w:rPr>
            </w:pPr>
            <w:r w:rsidRPr="00E84B55">
              <w:rPr>
                <w:i/>
              </w:rPr>
              <w:t>развивать навыки звукобуквенного анализа;</w:t>
            </w:r>
          </w:p>
          <w:p w:rsidR="00A12A06" w:rsidRPr="00E84B55" w:rsidRDefault="00A12A06" w:rsidP="000B2FAF">
            <w:pPr>
              <w:rPr>
                <w:i/>
              </w:rPr>
            </w:pPr>
            <w:r w:rsidRPr="00E84B55">
              <w:rPr>
                <w:i/>
              </w:rPr>
              <w:t>развивать общую, мелкую и артикуляционную моторику;</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Pr="00D15399" w:rsidRDefault="00A12A06" w:rsidP="000B2FAF">
            <w:pPr>
              <w:rPr>
                <w:i/>
              </w:rPr>
            </w:pPr>
            <w:r w:rsidRPr="00E84B55">
              <w:rPr>
                <w:i/>
              </w:rPr>
              <w:t>расширять представления детей об окружа­ющей среде и воспитывать у них заботливое отношение к ее жителям.</w:t>
            </w:r>
          </w:p>
        </w:tc>
        <w:tc>
          <w:tcPr>
            <w:tcW w:w="2168" w:type="dxa"/>
            <w:tcBorders>
              <w:bottom w:val="single" w:sz="4" w:space="0" w:color="auto"/>
            </w:tcBorders>
          </w:tcPr>
          <w:p w:rsidR="00A12A06" w:rsidRDefault="00A12A06" w:rsidP="000B2FAF">
            <w:r w:rsidRPr="00E84B55">
              <w:t>Оборудование: предметные картинки, в названии которых присутствует звук Ль, картинки с изобра­жением перелетных птиц, флажки, схемы предло­жений, разрезные азбуки, наборы для составле­ния схем, тетради, карандаши.</w:t>
            </w:r>
            <w:r>
              <w:t>.</w:t>
            </w:r>
          </w:p>
        </w:tc>
        <w:tc>
          <w:tcPr>
            <w:tcW w:w="1895" w:type="dxa"/>
            <w:tcBorders>
              <w:bottom w:val="single" w:sz="4" w:space="0" w:color="auto"/>
            </w:tcBorders>
          </w:tcPr>
          <w:p w:rsidR="00A12A06" w:rsidRPr="005761C3" w:rsidRDefault="00A12A06" w:rsidP="000B2FAF">
            <w:r w:rsidRPr="0004177E">
              <w:t>сүзләрнең дөрес әйтелешен ныгыту: зур</w:t>
            </w:r>
            <w:r>
              <w:t xml:space="preserve"> </w:t>
            </w:r>
            <w:r w:rsidRPr="0004177E">
              <w:t>рәхмәт, җырла, җырлыйм [җ] авазын аерым килеш һәм сүзләрдә дөрес әйтергә өйрәтү.</w:t>
            </w:r>
          </w:p>
        </w:tc>
      </w:tr>
      <w:tr w:rsidR="00A12A06" w:rsidRPr="000577CF" w:rsidTr="006555FF">
        <w:trPr>
          <w:trHeight w:val="4948"/>
        </w:trPr>
        <w:tc>
          <w:tcPr>
            <w:tcW w:w="973" w:type="dxa"/>
            <w:vMerge w:val="restart"/>
            <w:tcBorders>
              <w:top w:val="single" w:sz="4" w:space="0" w:color="auto"/>
            </w:tcBorders>
          </w:tcPr>
          <w:p w:rsidR="00A12A06" w:rsidRDefault="00A12A06" w:rsidP="000B2FAF">
            <w:pPr>
              <w:jc w:val="center"/>
            </w:pPr>
            <w:r>
              <w:t>4</w:t>
            </w: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r>
              <w:t>1</w:t>
            </w: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r>
              <w:t>2</w:t>
            </w: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p w:rsidR="00A12A06" w:rsidRDefault="00A12A06" w:rsidP="000B2FAF">
            <w:pPr>
              <w:jc w:val="center"/>
            </w:pPr>
          </w:p>
        </w:tc>
        <w:tc>
          <w:tcPr>
            <w:tcW w:w="1530" w:type="dxa"/>
            <w:tcBorders>
              <w:top w:val="single" w:sz="4" w:space="0" w:color="auto"/>
            </w:tcBorders>
          </w:tcPr>
          <w:p w:rsidR="00A12A06" w:rsidRDefault="00A12A06" w:rsidP="000B2FAF">
            <w:pPr>
              <w:jc w:val="center"/>
            </w:pPr>
          </w:p>
          <w:p w:rsidR="00A12A06" w:rsidRPr="00492021" w:rsidRDefault="00A12A06" w:rsidP="000B2FAF">
            <w:pPr>
              <w:jc w:val="center"/>
            </w:pPr>
            <w:r w:rsidRPr="00E84B55">
              <w:t>Звуки Л — Ль</w:t>
            </w:r>
          </w:p>
        </w:tc>
        <w:tc>
          <w:tcPr>
            <w:tcW w:w="3121" w:type="dxa"/>
            <w:tcBorders>
              <w:top w:val="single" w:sz="4" w:space="0" w:color="auto"/>
            </w:tcBorders>
          </w:tcPr>
          <w:p w:rsidR="00A12A06" w:rsidRPr="00D15399" w:rsidRDefault="00A12A06" w:rsidP="000B2FAF">
            <w:pPr>
              <w:rPr>
                <w:i/>
              </w:rPr>
            </w:pPr>
            <w:r>
              <w:t xml:space="preserve"> </w:t>
            </w:r>
          </w:p>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учить детей сравнивать звуки Л — Ль по акустико-артикуляционным признакам;</w:t>
            </w:r>
          </w:p>
          <w:p w:rsidR="00A12A06" w:rsidRPr="00E84B55" w:rsidRDefault="00A12A06" w:rsidP="000B2FAF">
            <w:pPr>
              <w:rPr>
                <w:i/>
              </w:rPr>
            </w:pPr>
            <w:r w:rsidRPr="00E84B55">
              <w:rPr>
                <w:i/>
              </w:rPr>
              <w:t>формировать словарь по теме «Растения и животные весной»;</w:t>
            </w:r>
          </w:p>
          <w:p w:rsidR="00A12A06" w:rsidRPr="00E84B55" w:rsidRDefault="00A12A06" w:rsidP="000B2FAF">
            <w:pPr>
              <w:rPr>
                <w:i/>
              </w:rPr>
            </w:pPr>
            <w:r w:rsidRPr="00E84B55">
              <w:rPr>
                <w:i/>
              </w:rPr>
              <w:t>коррекиионно-развивающие:</w:t>
            </w:r>
          </w:p>
          <w:p w:rsidR="00A12A06" w:rsidRPr="00E84B55" w:rsidRDefault="00A12A06" w:rsidP="000B2FAF">
            <w:pPr>
              <w:rPr>
                <w:i/>
              </w:rPr>
            </w:pPr>
          </w:p>
          <w:p w:rsidR="00A12A06" w:rsidRPr="00E84B55" w:rsidRDefault="00A12A06" w:rsidP="000B2FAF">
            <w:pPr>
              <w:rPr>
                <w:i/>
              </w:rPr>
            </w:pPr>
            <w:r w:rsidRPr="00E84B55">
              <w:rPr>
                <w:i/>
              </w:rPr>
              <w:t>развивать у детей мыслительную деятельность;</w:t>
            </w:r>
          </w:p>
          <w:p w:rsidR="00A12A06" w:rsidRPr="00E84B55" w:rsidRDefault="00A12A06" w:rsidP="000B2FAF">
            <w:pPr>
              <w:rPr>
                <w:i/>
              </w:rPr>
            </w:pPr>
            <w:r w:rsidRPr="00E84B55">
              <w:rPr>
                <w:i/>
              </w:rPr>
              <w:t>учить дифференцировать звуки в слогах, сло­вах и предложениях;</w:t>
            </w:r>
          </w:p>
          <w:p w:rsidR="00A12A06" w:rsidRPr="00E84B55" w:rsidRDefault="00A12A06" w:rsidP="000B2FAF">
            <w:pPr>
              <w:rPr>
                <w:i/>
              </w:rPr>
            </w:pPr>
            <w:r w:rsidRPr="00E84B55">
              <w:rPr>
                <w:i/>
              </w:rPr>
              <w:t>развивать звонкость голоса;</w:t>
            </w:r>
          </w:p>
          <w:p w:rsidR="00A12A06" w:rsidRPr="00E84B55" w:rsidRDefault="00A12A06" w:rsidP="000B2FAF">
            <w:pPr>
              <w:rPr>
                <w:i/>
              </w:rPr>
            </w:pPr>
            <w:r w:rsidRPr="00E84B55">
              <w:rPr>
                <w:i/>
              </w:rPr>
              <w:t>развивать мимические мышцы;</w:t>
            </w:r>
          </w:p>
          <w:p w:rsidR="00A12A06" w:rsidRPr="00E84B55" w:rsidRDefault="00A12A06" w:rsidP="000B2FAF">
            <w:pPr>
              <w:rPr>
                <w:i/>
              </w:rPr>
            </w:pPr>
            <w:r w:rsidRPr="00E84B55">
              <w:rPr>
                <w:i/>
              </w:rPr>
              <w:t>развивать навыки звукобуквенного анализа и синтеза;</w:t>
            </w:r>
          </w:p>
          <w:p w:rsidR="00A12A06" w:rsidRPr="00E84B55" w:rsidRDefault="00A12A06" w:rsidP="000B2FAF">
            <w:pPr>
              <w:rPr>
                <w:i/>
              </w:rPr>
            </w:pPr>
            <w:r w:rsidRPr="00E84B55">
              <w:rPr>
                <w:i/>
              </w:rPr>
              <w:t>учить координировать речь с движениями; коррекционно-воспитательная:</w:t>
            </w:r>
          </w:p>
          <w:p w:rsidR="00A12A06" w:rsidRPr="00682296" w:rsidRDefault="00A12A06" w:rsidP="000B2FAF">
            <w:pPr>
              <w:ind w:left="-1728" w:firstLine="1728"/>
            </w:pPr>
            <w:r w:rsidRPr="00E84B55">
              <w:rPr>
                <w:i/>
              </w:rPr>
              <w:t>воспитывать у детей самостоятельность и навы­ки самоконтроля за речью.</w:t>
            </w:r>
            <w:r>
              <w:t>занятию</w:t>
            </w:r>
          </w:p>
        </w:tc>
        <w:tc>
          <w:tcPr>
            <w:tcW w:w="2168" w:type="dxa"/>
            <w:tcBorders>
              <w:top w:val="single" w:sz="4" w:space="0" w:color="auto"/>
            </w:tcBorders>
          </w:tcPr>
          <w:p w:rsidR="00A12A06" w:rsidRDefault="00A12A06" w:rsidP="000B2FAF">
            <w:r w:rsidRPr="00E84B55">
              <w:t>Оборудование: картинки, в названии которых при­сутствуют звуки Л, Ль, синие и зеленые флажки, наборы для составления схем, разрезные азбуки, зеркала.</w:t>
            </w:r>
          </w:p>
        </w:tc>
        <w:tc>
          <w:tcPr>
            <w:tcW w:w="1895" w:type="dxa"/>
            <w:tcBorders>
              <w:top w:val="single" w:sz="4" w:space="0" w:color="auto"/>
            </w:tcBorders>
          </w:tcPr>
          <w:p w:rsidR="00A12A06" w:rsidRPr="005761C3" w:rsidRDefault="00A12A06" w:rsidP="000B2FAF">
            <w:r w:rsidRPr="0004177E">
              <w:t>сүзләрнең дөрес әйтелешен ныгыту: укыйм кем укый.</w:t>
            </w:r>
          </w:p>
        </w:tc>
      </w:tr>
      <w:tr w:rsidR="00A12A06" w:rsidRPr="000577CF" w:rsidTr="006555FF">
        <w:trPr>
          <w:trHeight w:val="1262"/>
        </w:trPr>
        <w:tc>
          <w:tcPr>
            <w:tcW w:w="973" w:type="dxa"/>
            <w:vMerge/>
          </w:tcPr>
          <w:p w:rsidR="00A12A06" w:rsidRPr="000577CF" w:rsidRDefault="00A12A06" w:rsidP="000B2FAF">
            <w:pPr>
              <w:jc w:val="center"/>
            </w:pPr>
          </w:p>
        </w:tc>
        <w:tc>
          <w:tcPr>
            <w:tcW w:w="1530" w:type="dxa"/>
            <w:tcBorders>
              <w:top w:val="single" w:sz="4" w:space="0" w:color="auto"/>
            </w:tcBorders>
          </w:tcPr>
          <w:p w:rsidR="00A12A06" w:rsidRPr="009151D7" w:rsidRDefault="00A12A06" w:rsidP="000B2FAF">
            <w:r w:rsidRPr="00E84B55">
              <w:t>Звук и буква Ц</w:t>
            </w:r>
          </w:p>
        </w:tc>
        <w:tc>
          <w:tcPr>
            <w:tcW w:w="3121" w:type="dxa"/>
            <w:tcBorders>
              <w:top w:val="single" w:sz="4" w:space="0" w:color="auto"/>
            </w:tcBorders>
          </w:tcPr>
          <w:p w:rsidR="00A12A06" w:rsidRPr="00E84B55" w:rsidRDefault="00A12A06" w:rsidP="000B2FAF">
            <w:pPr>
              <w:rPr>
                <w:i/>
              </w:rPr>
            </w:pPr>
            <w:r w:rsidRPr="00E84B55">
              <w:rPr>
                <w:i/>
              </w:rPr>
              <w:t>коррекционно-образовательная:</w:t>
            </w:r>
          </w:p>
          <w:p w:rsidR="00A12A06" w:rsidRPr="00E84B55" w:rsidRDefault="00A12A06" w:rsidP="000B2FAF">
            <w:pPr>
              <w:rPr>
                <w:i/>
              </w:rPr>
            </w:pPr>
          </w:p>
          <w:p w:rsidR="00A12A06" w:rsidRPr="00E84B55" w:rsidRDefault="00A12A06" w:rsidP="000B2FAF">
            <w:pPr>
              <w:rPr>
                <w:i/>
              </w:rPr>
            </w:pPr>
            <w:r w:rsidRPr="00E84B55">
              <w:rPr>
                <w:i/>
              </w:rPr>
              <w:t>формировать и расширять знания о «семанти­ческом поле», валентности слов;</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автоматизировать звук «Ц» в слогах, словах, предложениях и стихотворном тексте;</w:t>
            </w:r>
          </w:p>
          <w:p w:rsidR="00A12A06" w:rsidRPr="00E84B55" w:rsidRDefault="00A12A06" w:rsidP="000B2FAF">
            <w:pPr>
              <w:rPr>
                <w:i/>
              </w:rPr>
            </w:pPr>
            <w:r w:rsidRPr="00E84B55">
              <w:rPr>
                <w:i/>
              </w:rPr>
              <w:t>развивать общую, мелкую и артикуляционную моторику;</w:t>
            </w:r>
          </w:p>
          <w:p w:rsidR="00A12A06" w:rsidRPr="00E84B55" w:rsidRDefault="00A12A06" w:rsidP="000B2FAF">
            <w:pPr>
              <w:rPr>
                <w:i/>
              </w:rPr>
            </w:pPr>
            <w:r w:rsidRPr="00E84B55">
              <w:rPr>
                <w:i/>
              </w:rPr>
              <w:t>работать над голосом;</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уточнять и расширять словарь через формиро­вание семантического поля слова «Цветы»;</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Default="00A12A06" w:rsidP="000B2FAF">
            <w:r w:rsidRPr="00E84B55">
              <w:rPr>
                <w:i/>
              </w:rPr>
              <w:t>воспитывать бережное отношение к окружаю­щей нас растительности.</w:t>
            </w:r>
          </w:p>
        </w:tc>
        <w:tc>
          <w:tcPr>
            <w:tcW w:w="2168" w:type="dxa"/>
          </w:tcPr>
          <w:p w:rsidR="00A12A06" w:rsidRDefault="00A12A06" w:rsidP="000B2FAF">
            <w:r w:rsidRPr="00E84B55">
              <w:t>Оборудование: сюжетная картинка «Лесная поля­на» с прорезями, предметные картинки, бумаж­ные цветочки, наборы для составления схем, зер­кала, карандаши и тетради.</w:t>
            </w:r>
          </w:p>
        </w:tc>
        <w:tc>
          <w:tcPr>
            <w:tcW w:w="1895" w:type="dxa"/>
          </w:tcPr>
          <w:p w:rsidR="00A12A06" w:rsidRPr="005761C3" w:rsidRDefault="00A12A06" w:rsidP="000B2FAF">
            <w:r w:rsidRPr="0004177E">
              <w:t>сүзләрнең дөрес әйтелешен ныгыту: китап</w:t>
            </w:r>
            <w:r>
              <w:t xml:space="preserve"> </w:t>
            </w:r>
            <w:r w:rsidRPr="0004177E">
              <w:t>укый, рәсем ясыйм, мәктәп [ә] авазын аерым килеш һәм сүзләрдә дөрес әйтергә өйрәтү.</w:t>
            </w:r>
          </w:p>
        </w:tc>
      </w:tr>
      <w:tr w:rsidR="00A12A06" w:rsidRPr="000577CF" w:rsidTr="006555FF">
        <w:trPr>
          <w:trHeight w:val="556"/>
        </w:trPr>
        <w:tc>
          <w:tcPr>
            <w:tcW w:w="973" w:type="dxa"/>
            <w:vMerge/>
          </w:tcPr>
          <w:p w:rsidR="00A12A06" w:rsidRPr="000577CF" w:rsidRDefault="00A12A06" w:rsidP="000B2FAF">
            <w:pPr>
              <w:jc w:val="center"/>
            </w:pPr>
          </w:p>
        </w:tc>
        <w:tc>
          <w:tcPr>
            <w:tcW w:w="8714" w:type="dxa"/>
            <w:gridSpan w:val="4"/>
            <w:tcBorders>
              <w:top w:val="single" w:sz="4" w:space="0" w:color="auto"/>
            </w:tcBorders>
          </w:tcPr>
          <w:p w:rsidR="00A12A06" w:rsidRPr="0004177E" w:rsidRDefault="00A12A06" w:rsidP="000B2FAF">
            <w:pPr>
              <w:jc w:val="center"/>
              <w:rPr>
                <w:b/>
                <w:bCs/>
              </w:rPr>
            </w:pPr>
            <w:r>
              <w:rPr>
                <w:b/>
                <w:bCs/>
              </w:rPr>
              <w:t>А</w:t>
            </w:r>
            <w:r w:rsidRPr="0004177E">
              <w:rPr>
                <w:b/>
                <w:bCs/>
              </w:rPr>
              <w:t>прель</w:t>
            </w:r>
          </w:p>
        </w:tc>
      </w:tr>
      <w:tr w:rsidR="00A12A06" w:rsidRPr="000577CF" w:rsidTr="006555FF">
        <w:trPr>
          <w:trHeight w:val="2685"/>
        </w:trPr>
        <w:tc>
          <w:tcPr>
            <w:tcW w:w="973" w:type="dxa"/>
            <w:vMerge/>
          </w:tcPr>
          <w:p w:rsidR="00A12A06" w:rsidRPr="000577CF" w:rsidRDefault="00A12A06" w:rsidP="000B2FAF">
            <w:pPr>
              <w:jc w:val="center"/>
            </w:pPr>
          </w:p>
        </w:tc>
        <w:tc>
          <w:tcPr>
            <w:tcW w:w="1530" w:type="dxa"/>
            <w:tcBorders>
              <w:top w:val="single" w:sz="4" w:space="0" w:color="auto"/>
            </w:tcBorders>
          </w:tcPr>
          <w:p w:rsidR="00A12A06" w:rsidRDefault="00A12A06" w:rsidP="000B2FAF">
            <w:r w:rsidRPr="00E84B55">
              <w:t>Звуки Ц — С</w:t>
            </w:r>
          </w:p>
        </w:tc>
        <w:tc>
          <w:tcPr>
            <w:tcW w:w="3121" w:type="dxa"/>
            <w:tcBorders>
              <w:top w:val="single" w:sz="4" w:space="0" w:color="auto"/>
            </w:tcBorders>
          </w:tcPr>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дать понятие о механизме образования звуков Ц — С с опорой на различные виды контроля;</w:t>
            </w:r>
          </w:p>
          <w:p w:rsidR="00A12A06" w:rsidRPr="00E84B55" w:rsidRDefault="00A12A06" w:rsidP="000B2FAF">
            <w:pPr>
              <w:rPr>
                <w:i/>
              </w:rPr>
            </w:pPr>
            <w:r w:rsidRPr="00E84B55">
              <w:rPr>
                <w:i/>
              </w:rPr>
              <w:t>формировать и расширять словарный запас.</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учить дифференцировать звуки в слогах, сло­вах, предложениях;</w:t>
            </w:r>
          </w:p>
          <w:p w:rsidR="00A12A06" w:rsidRPr="00E84B55" w:rsidRDefault="00A12A06" w:rsidP="000B2FAF">
            <w:pPr>
              <w:rPr>
                <w:i/>
              </w:rPr>
            </w:pPr>
            <w:r w:rsidRPr="00E84B55">
              <w:rPr>
                <w:i/>
              </w:rPr>
              <w:t>развивать навыки звуко-буквенного анализа;</w:t>
            </w:r>
          </w:p>
          <w:p w:rsidR="00A12A06" w:rsidRPr="00E84B55" w:rsidRDefault="00A12A06" w:rsidP="000B2FAF">
            <w:pPr>
              <w:rPr>
                <w:i/>
              </w:rPr>
            </w:pPr>
            <w:r w:rsidRPr="00E84B55">
              <w:rPr>
                <w:i/>
              </w:rPr>
              <w:t>выполнять упражнения по предупреждению дисграфических ошибок;</w:t>
            </w:r>
          </w:p>
          <w:p w:rsidR="00A12A06" w:rsidRPr="00E84B55" w:rsidRDefault="00A12A06" w:rsidP="000B2FAF">
            <w:pPr>
              <w:rPr>
                <w:i/>
              </w:rPr>
            </w:pPr>
            <w:r w:rsidRPr="00E84B55">
              <w:rPr>
                <w:i/>
              </w:rPr>
              <w:t>учить координировать речь с движениями;</w:t>
            </w:r>
          </w:p>
          <w:p w:rsidR="00A12A06" w:rsidRPr="00E84B55" w:rsidRDefault="00A12A06" w:rsidP="000B2FAF">
            <w:pPr>
              <w:rPr>
                <w:i/>
              </w:rPr>
            </w:pPr>
            <w:r w:rsidRPr="00E84B55">
              <w:rPr>
                <w:i/>
              </w:rPr>
              <w:t>развивать дыхание и голос;</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Pr="00AD0B86" w:rsidRDefault="00A12A06" w:rsidP="000B2FAF">
            <w:pPr>
              <w:rPr>
                <w:i/>
              </w:rPr>
            </w:pPr>
            <w:r w:rsidRPr="00E84B55">
              <w:rPr>
                <w:i/>
              </w:rPr>
              <w:t>воспитывать чувства патриотизма и любви к Родине.</w:t>
            </w:r>
          </w:p>
        </w:tc>
        <w:tc>
          <w:tcPr>
            <w:tcW w:w="2168" w:type="dxa"/>
          </w:tcPr>
          <w:p w:rsidR="00A12A06" w:rsidRDefault="00A12A06" w:rsidP="000B2FAF">
            <w:r w:rsidRPr="00E84B55">
              <w:t>Оборудование: тетради, карандаши, разрезные азбуки, карта России, предметные картинки, в названии которых есть звуки Ц, С.</w:t>
            </w:r>
          </w:p>
        </w:tc>
        <w:tc>
          <w:tcPr>
            <w:tcW w:w="1895" w:type="dxa"/>
          </w:tcPr>
          <w:p w:rsidR="00A12A06" w:rsidRPr="005761C3" w:rsidRDefault="00A12A06" w:rsidP="000B2FAF">
            <w:r w:rsidRPr="0004177E">
              <w:t>сүзләрнең дөрес әйтелешен ныгыту: бик тәмле [ә] авазын аерым килеш һәм сүзләрдә дөрес әйтергә өйрәтү.</w:t>
            </w:r>
          </w:p>
        </w:tc>
      </w:tr>
      <w:tr w:rsidR="00A12A06" w:rsidRPr="000577CF" w:rsidTr="006555FF">
        <w:trPr>
          <w:trHeight w:val="671"/>
        </w:trPr>
        <w:tc>
          <w:tcPr>
            <w:tcW w:w="973" w:type="dxa"/>
            <w:vMerge/>
          </w:tcPr>
          <w:p w:rsidR="00A12A06" w:rsidRPr="000577CF" w:rsidRDefault="00A12A06" w:rsidP="000B2FAF">
            <w:pPr>
              <w:jc w:val="center"/>
            </w:pPr>
          </w:p>
        </w:tc>
        <w:tc>
          <w:tcPr>
            <w:tcW w:w="1530" w:type="dxa"/>
          </w:tcPr>
          <w:p w:rsidR="00A12A06" w:rsidRDefault="00A12A06" w:rsidP="000B2FAF">
            <w:r w:rsidRPr="00E84B55">
              <w:t>Буква Ю</w:t>
            </w:r>
          </w:p>
        </w:tc>
        <w:tc>
          <w:tcPr>
            <w:tcW w:w="3121" w:type="dxa"/>
          </w:tcPr>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дать понятие о букве Ю;</w:t>
            </w:r>
          </w:p>
          <w:p w:rsidR="00A12A06" w:rsidRPr="00E84B55" w:rsidRDefault="00A12A06" w:rsidP="000B2FAF">
            <w:pPr>
              <w:rPr>
                <w:i/>
              </w:rPr>
            </w:pPr>
            <w:r w:rsidRPr="00E84B55">
              <w:rPr>
                <w:i/>
              </w:rPr>
              <w:t>формировать словарь;</w:t>
            </w:r>
          </w:p>
          <w:p w:rsidR="00A12A06" w:rsidRPr="00E84B55" w:rsidRDefault="00A12A06" w:rsidP="000B2FAF">
            <w:pPr>
              <w:rPr>
                <w:i/>
              </w:rPr>
            </w:pPr>
            <w:r w:rsidRPr="00E84B55">
              <w:rPr>
                <w:i/>
              </w:rPr>
              <w:t xml:space="preserve"> 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выполнять упражнения, направленные на закрепление печатного образа буквы;</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развивать общую, мелкую и артикуляционную моторику;</w:t>
            </w:r>
          </w:p>
          <w:p w:rsidR="00A12A06" w:rsidRPr="00E84B55" w:rsidRDefault="00A12A06" w:rsidP="000B2FAF">
            <w:pPr>
              <w:rPr>
                <w:i/>
              </w:rPr>
            </w:pPr>
            <w:r w:rsidRPr="00E84B55">
              <w:rPr>
                <w:i/>
              </w:rPr>
              <w:t>развивать дыхание и голос;</w:t>
            </w:r>
          </w:p>
          <w:p w:rsidR="00A12A06" w:rsidRPr="00E84B55" w:rsidRDefault="00A12A06" w:rsidP="000B2FAF">
            <w:pPr>
              <w:rPr>
                <w:i/>
              </w:rPr>
            </w:pPr>
            <w:r w:rsidRPr="00E84B55">
              <w:rPr>
                <w:i/>
              </w:rPr>
              <w:t>коррекционно-воспитательные:</w:t>
            </w:r>
          </w:p>
          <w:p w:rsidR="00A12A06" w:rsidRPr="00E84B55" w:rsidRDefault="00A12A06" w:rsidP="000B2FAF">
            <w:pPr>
              <w:rPr>
                <w:i/>
              </w:rPr>
            </w:pPr>
          </w:p>
          <w:p w:rsidR="00A12A06" w:rsidRPr="00E84B55" w:rsidRDefault="00A12A06" w:rsidP="000B2FAF">
            <w:pPr>
              <w:rPr>
                <w:i/>
              </w:rPr>
            </w:pPr>
            <w:r w:rsidRPr="00E84B55">
              <w:rPr>
                <w:i/>
              </w:rPr>
              <w:t>воспитывать чувство любви к Родине;</w:t>
            </w:r>
          </w:p>
          <w:p w:rsidR="00A12A06" w:rsidRDefault="00A12A06" w:rsidP="000B2FAF">
            <w:r w:rsidRPr="00E84B55">
              <w:rPr>
                <w:i/>
              </w:rPr>
              <w:t>воспитывать чувство гордости за то, что явля­ешься гражданином России.</w:t>
            </w:r>
          </w:p>
        </w:tc>
        <w:tc>
          <w:tcPr>
            <w:tcW w:w="2168" w:type="dxa"/>
          </w:tcPr>
          <w:p w:rsidR="00A12A06" w:rsidRPr="00E84B55" w:rsidRDefault="00A12A06" w:rsidP="000B2FAF">
            <w:r w:rsidRPr="00E84B55">
              <w:t>Оборудование: символика российского государс­тва, тетради, карандаши, предметные картинки, разрезные азбуки, схемы предложений, зеркала.</w:t>
            </w:r>
          </w:p>
          <w:p w:rsidR="00A12A06" w:rsidRDefault="00A12A06" w:rsidP="000B2FAF"/>
        </w:tc>
        <w:tc>
          <w:tcPr>
            <w:tcW w:w="1895" w:type="dxa"/>
          </w:tcPr>
          <w:p w:rsidR="00A12A06" w:rsidRPr="005761C3" w:rsidRDefault="00A12A06" w:rsidP="000B2FAF">
            <w:r w:rsidRPr="0004177E">
              <w:t>сүзләрнең дөрес әйтелешен ныгыту: дәфтәр</w:t>
            </w:r>
          </w:p>
        </w:tc>
      </w:tr>
      <w:tr w:rsidR="00A12A06" w:rsidRPr="000577CF" w:rsidTr="006555FF">
        <w:trPr>
          <w:trHeight w:val="671"/>
        </w:trPr>
        <w:tc>
          <w:tcPr>
            <w:tcW w:w="973" w:type="dxa"/>
            <w:vMerge/>
          </w:tcPr>
          <w:p w:rsidR="00A12A06" w:rsidRPr="000577CF" w:rsidRDefault="00A12A06" w:rsidP="000B2FAF">
            <w:pPr>
              <w:jc w:val="center"/>
            </w:pPr>
          </w:p>
        </w:tc>
        <w:tc>
          <w:tcPr>
            <w:tcW w:w="1530" w:type="dxa"/>
          </w:tcPr>
          <w:p w:rsidR="00A12A06" w:rsidRPr="00E84B55" w:rsidRDefault="00A12A06" w:rsidP="000B2FAF">
            <w:r w:rsidRPr="009351C6">
              <w:t>Звук и буква Р</w:t>
            </w:r>
          </w:p>
        </w:tc>
        <w:tc>
          <w:tcPr>
            <w:tcW w:w="3121" w:type="dxa"/>
          </w:tcPr>
          <w:p w:rsidR="00A12A06" w:rsidRPr="009351C6" w:rsidRDefault="00A12A06" w:rsidP="000B2FAF">
            <w:pPr>
              <w:rPr>
                <w:i/>
              </w:rPr>
            </w:pPr>
            <w:r w:rsidRPr="009351C6">
              <w:rPr>
                <w:i/>
              </w:rPr>
              <w:t>коррекционно-образовательная:</w:t>
            </w:r>
          </w:p>
          <w:p w:rsidR="00A12A06" w:rsidRPr="009351C6" w:rsidRDefault="00A12A06" w:rsidP="000B2FAF">
            <w:pPr>
              <w:rPr>
                <w:i/>
              </w:rPr>
            </w:pPr>
          </w:p>
          <w:p w:rsidR="00A12A06" w:rsidRPr="009351C6" w:rsidRDefault="00A12A06" w:rsidP="000B2FAF">
            <w:pPr>
              <w:rPr>
                <w:i/>
              </w:rPr>
            </w:pPr>
            <w:r w:rsidRPr="009351C6">
              <w:rPr>
                <w:i/>
              </w:rPr>
              <w:t>формировать и расширять знания о «семан­тическом поле» слов-глаголов; о валентности слов;</w:t>
            </w:r>
          </w:p>
          <w:p w:rsidR="00A12A06" w:rsidRPr="009351C6" w:rsidRDefault="00A12A06" w:rsidP="000B2FAF">
            <w:pPr>
              <w:rPr>
                <w:i/>
              </w:rPr>
            </w:pPr>
            <w:r w:rsidRPr="009351C6">
              <w:rPr>
                <w:i/>
              </w:rPr>
              <w:t>коррекционно-развивающая:</w:t>
            </w:r>
          </w:p>
          <w:p w:rsidR="00A12A06" w:rsidRPr="009351C6" w:rsidRDefault="00A12A06" w:rsidP="000B2FAF">
            <w:pPr>
              <w:rPr>
                <w:i/>
              </w:rPr>
            </w:pPr>
          </w:p>
          <w:p w:rsidR="00A12A06" w:rsidRPr="009351C6" w:rsidRDefault="00A12A06" w:rsidP="000B2FAF">
            <w:pPr>
              <w:rPr>
                <w:i/>
              </w:rPr>
            </w:pPr>
            <w:r w:rsidRPr="009351C6">
              <w:rPr>
                <w:i/>
              </w:rPr>
              <w:t>автоматизировать звук «Р» в слогах, словах и предложениях;</w:t>
            </w:r>
          </w:p>
          <w:p w:rsidR="00A12A06" w:rsidRPr="009351C6" w:rsidRDefault="00A12A06" w:rsidP="000B2FAF">
            <w:pPr>
              <w:rPr>
                <w:i/>
              </w:rPr>
            </w:pPr>
            <w:r w:rsidRPr="009351C6">
              <w:rPr>
                <w:i/>
              </w:rPr>
              <w:t>развивать общую, мелкую и артикуляционную моторику;</w:t>
            </w:r>
          </w:p>
          <w:p w:rsidR="00A12A06" w:rsidRPr="009351C6" w:rsidRDefault="00A12A06" w:rsidP="000B2FAF">
            <w:pPr>
              <w:rPr>
                <w:i/>
              </w:rPr>
            </w:pPr>
            <w:r w:rsidRPr="009351C6">
              <w:rPr>
                <w:i/>
              </w:rPr>
              <w:t>развивать голос, дыхание и мимические мышцы;</w:t>
            </w:r>
          </w:p>
          <w:p w:rsidR="00A12A06" w:rsidRPr="009351C6" w:rsidRDefault="00A12A06" w:rsidP="000B2FAF">
            <w:pPr>
              <w:rPr>
                <w:i/>
              </w:rPr>
            </w:pPr>
            <w:r w:rsidRPr="009351C6">
              <w:rPr>
                <w:i/>
              </w:rPr>
              <w:t>развивать фонематический слух и восприятие;</w:t>
            </w:r>
          </w:p>
          <w:p w:rsidR="00A12A06" w:rsidRPr="009351C6" w:rsidRDefault="00A12A06" w:rsidP="000B2FAF">
            <w:pPr>
              <w:rPr>
                <w:i/>
              </w:rPr>
            </w:pPr>
            <w:r w:rsidRPr="009351C6">
              <w:rPr>
                <w:i/>
              </w:rPr>
              <w:t>уточнять и расширять словарь через формиро­вание «семантического поля» слов-глаголов по теме «Профессии»;</w:t>
            </w:r>
          </w:p>
          <w:p w:rsidR="00A12A06" w:rsidRPr="009351C6" w:rsidRDefault="00A12A06" w:rsidP="000B2FAF">
            <w:pPr>
              <w:rPr>
                <w:i/>
              </w:rPr>
            </w:pPr>
            <w:r w:rsidRPr="009351C6">
              <w:rPr>
                <w:i/>
              </w:rPr>
              <w:t>коррекционно-воспитательная:</w:t>
            </w:r>
          </w:p>
          <w:p w:rsidR="00A12A06" w:rsidRPr="009351C6" w:rsidRDefault="00A12A06" w:rsidP="000B2FAF">
            <w:pPr>
              <w:rPr>
                <w:i/>
              </w:rPr>
            </w:pPr>
          </w:p>
          <w:p w:rsidR="00A12A06" w:rsidRPr="00E84B55" w:rsidRDefault="00A12A06" w:rsidP="000B2FAF">
            <w:pPr>
              <w:rPr>
                <w:i/>
              </w:rPr>
            </w:pPr>
            <w:r w:rsidRPr="009351C6">
              <w:rPr>
                <w:i/>
              </w:rPr>
              <w:t>— знакомить детей с различными профессиями и воспитывать у них уважение к труду взрос­лых.</w:t>
            </w:r>
          </w:p>
        </w:tc>
        <w:tc>
          <w:tcPr>
            <w:tcW w:w="2168" w:type="dxa"/>
          </w:tcPr>
          <w:p w:rsidR="00A12A06" w:rsidRPr="00E84B55" w:rsidRDefault="00A12A06" w:rsidP="000B2FAF">
            <w:r w:rsidRPr="009351C6">
              <w:t>Оборудование: предметные картинки с различными видами профессий, наборы для составления схем, фишки, тетради и карандаши.</w:t>
            </w:r>
          </w:p>
        </w:tc>
        <w:tc>
          <w:tcPr>
            <w:tcW w:w="1895" w:type="dxa"/>
          </w:tcPr>
          <w:p w:rsidR="00A12A06" w:rsidRPr="005761C3" w:rsidRDefault="00A12A06" w:rsidP="000B2FAF">
            <w:r w:rsidRPr="0004177E">
              <w:t>сүзләрнең дөрес әйтелешен ныгыту: кем яши?</w:t>
            </w:r>
          </w:p>
        </w:tc>
      </w:tr>
      <w:tr w:rsidR="00A12A06" w:rsidRPr="000577CF" w:rsidTr="006555FF">
        <w:trPr>
          <w:trHeight w:val="738"/>
        </w:trPr>
        <w:tc>
          <w:tcPr>
            <w:tcW w:w="973" w:type="dxa"/>
            <w:vMerge/>
          </w:tcPr>
          <w:p w:rsidR="00A12A06" w:rsidRPr="000577CF" w:rsidRDefault="00A12A06" w:rsidP="000B2FAF">
            <w:pPr>
              <w:jc w:val="center"/>
            </w:pPr>
          </w:p>
        </w:tc>
        <w:tc>
          <w:tcPr>
            <w:tcW w:w="1530" w:type="dxa"/>
          </w:tcPr>
          <w:p w:rsidR="00A12A06" w:rsidRDefault="00A12A06" w:rsidP="000B2FAF">
            <w:r w:rsidRPr="00E84B55">
              <w:t>Звук Рь. Буква Р</w:t>
            </w:r>
          </w:p>
        </w:tc>
        <w:tc>
          <w:tcPr>
            <w:tcW w:w="3121" w:type="dxa"/>
          </w:tcPr>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дать понятие о механизме образования звука Рь;</w:t>
            </w:r>
          </w:p>
          <w:p w:rsidR="00A12A06" w:rsidRPr="00E84B55" w:rsidRDefault="00A12A06" w:rsidP="000B2FAF">
            <w:pPr>
              <w:rPr>
                <w:i/>
              </w:rPr>
            </w:pPr>
            <w:r w:rsidRPr="00E84B55">
              <w:rPr>
                <w:i/>
              </w:rPr>
              <w:t>формировать навыки словообразования;</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автоматизировать звук Рь в слогах, словах, предложениях;</w:t>
            </w:r>
          </w:p>
          <w:p w:rsidR="00A12A06" w:rsidRPr="00E84B55" w:rsidRDefault="00A12A06" w:rsidP="000B2FAF">
            <w:pPr>
              <w:rPr>
                <w:i/>
              </w:rPr>
            </w:pPr>
            <w:r w:rsidRPr="00E84B55">
              <w:rPr>
                <w:i/>
              </w:rPr>
              <w:t>развивать общую, мелкую и артикуляционную моторику;</w:t>
            </w:r>
          </w:p>
          <w:p w:rsidR="00A12A06" w:rsidRPr="00E84B55" w:rsidRDefault="00A12A06" w:rsidP="000B2FAF">
            <w:pPr>
              <w:rPr>
                <w:i/>
              </w:rPr>
            </w:pPr>
            <w:r w:rsidRPr="00E84B55">
              <w:rPr>
                <w:i/>
              </w:rPr>
              <w:t>уточнять и расширять словарь;</w:t>
            </w:r>
          </w:p>
          <w:p w:rsidR="00A12A06" w:rsidRPr="00E84B55" w:rsidRDefault="00A12A06" w:rsidP="000B2FAF">
            <w:pPr>
              <w:rPr>
                <w:i/>
              </w:rPr>
            </w:pPr>
            <w:r w:rsidRPr="00E84B55">
              <w:rPr>
                <w:i/>
              </w:rPr>
              <w:t>автоматизировать нижнедиафрагмальное дыха­ние;</w:t>
            </w:r>
          </w:p>
          <w:p w:rsidR="00A12A06" w:rsidRPr="00E84B55" w:rsidRDefault="00A12A06" w:rsidP="000B2FAF">
            <w:pPr>
              <w:rPr>
                <w:i/>
              </w:rPr>
            </w:pPr>
            <w:r w:rsidRPr="00E84B55">
              <w:rPr>
                <w:i/>
              </w:rPr>
              <w:t>работать над голосом;</w:t>
            </w:r>
          </w:p>
          <w:p w:rsidR="00A12A06" w:rsidRPr="00E84B55" w:rsidRDefault="00A12A06" w:rsidP="000B2FAF">
            <w:pPr>
              <w:rPr>
                <w:i/>
              </w:rPr>
            </w:pPr>
            <w:r w:rsidRPr="00E84B55">
              <w:rPr>
                <w:i/>
              </w:rPr>
              <w:t>развивать фонематический слух и восприятие; коррекционно-воспитательная:</w:t>
            </w:r>
          </w:p>
          <w:p w:rsidR="00A12A06" w:rsidRDefault="00A12A06" w:rsidP="000B2FAF">
            <w:r w:rsidRPr="00E84B55">
              <w:rPr>
                <w:i/>
              </w:rPr>
              <w:t>воспитывать самоконтроль за речью через оральный, тактильно-вибрационный и акусти­ческий контроль.</w:t>
            </w:r>
          </w:p>
        </w:tc>
        <w:tc>
          <w:tcPr>
            <w:tcW w:w="2168" w:type="dxa"/>
          </w:tcPr>
          <w:p w:rsidR="00A12A06" w:rsidRDefault="00A12A06" w:rsidP="000B2FAF">
            <w:r w:rsidRPr="00E84B55">
              <w:t>Оборудование: дидактическое пособие к игре «Рыболовы», предметные картинки, в названии которых присутствует звук Рь, сюжетные картин­ки с изображением людей различных профес­сий, тетради, карандаши, наборы для составления схем,зеркала.</w:t>
            </w:r>
          </w:p>
        </w:tc>
        <w:tc>
          <w:tcPr>
            <w:tcW w:w="1895" w:type="dxa"/>
          </w:tcPr>
          <w:p w:rsidR="00A12A06" w:rsidRDefault="00A12A06" w:rsidP="000B2FAF">
            <w:r w:rsidRPr="0004177E">
              <w:t>сүзләрнең дөрес әйтелешен ныгыту кем нәрсә ярата? яратам, хәерле көн</w:t>
            </w:r>
          </w:p>
        </w:tc>
      </w:tr>
      <w:tr w:rsidR="00A12A06" w:rsidRPr="000577CF" w:rsidTr="006555FF">
        <w:trPr>
          <w:trHeight w:val="1120"/>
        </w:trPr>
        <w:tc>
          <w:tcPr>
            <w:tcW w:w="973" w:type="dxa"/>
            <w:vMerge w:val="restart"/>
          </w:tcPr>
          <w:p w:rsidR="00A12A06" w:rsidRPr="000577CF" w:rsidRDefault="00A12A06" w:rsidP="000B2FAF">
            <w:pPr>
              <w:jc w:val="center"/>
            </w:pPr>
            <w:r>
              <w:t>3</w:t>
            </w:r>
          </w:p>
        </w:tc>
        <w:tc>
          <w:tcPr>
            <w:tcW w:w="1530" w:type="dxa"/>
          </w:tcPr>
          <w:p w:rsidR="00A12A06" w:rsidRDefault="00A12A06" w:rsidP="000B2FAF">
            <w:r w:rsidRPr="00E84B55">
              <w:t>Звуки Р — Рь</w:t>
            </w:r>
          </w:p>
        </w:tc>
        <w:tc>
          <w:tcPr>
            <w:tcW w:w="3121" w:type="dxa"/>
          </w:tcPr>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учить детей давать сравнительную характерис­тику звуков Р — Рь;</w:t>
            </w:r>
          </w:p>
          <w:p w:rsidR="00A12A06" w:rsidRPr="00E84B55" w:rsidRDefault="00A12A06" w:rsidP="000B2FAF">
            <w:pPr>
              <w:rPr>
                <w:i/>
              </w:rPr>
            </w:pPr>
            <w:r w:rsidRPr="00E84B55">
              <w:rPr>
                <w:i/>
              </w:rPr>
              <w:t>формировать навыки словообразования;</w:t>
            </w:r>
          </w:p>
          <w:p w:rsidR="00A12A06" w:rsidRPr="00E84B55" w:rsidRDefault="00A12A06" w:rsidP="000B2FAF">
            <w:pPr>
              <w:rPr>
                <w:i/>
              </w:rPr>
            </w:pPr>
            <w:r w:rsidRPr="00E84B55">
              <w:rPr>
                <w:i/>
              </w:rPr>
              <w:t>формировать словарь прилагательных; коррекционно-развивающие:</w:t>
            </w:r>
          </w:p>
          <w:p w:rsidR="00A12A06" w:rsidRPr="00E84B55" w:rsidRDefault="00A12A06" w:rsidP="000B2FAF">
            <w:pPr>
              <w:rPr>
                <w:i/>
              </w:rPr>
            </w:pPr>
            <w:r w:rsidRPr="00E84B55">
              <w:rPr>
                <w:i/>
              </w:rPr>
              <w:t>учить детей дифференцировать звуки Р — Рь в слогах, словах и предложениях;</w:t>
            </w:r>
          </w:p>
          <w:p w:rsidR="00A12A06" w:rsidRPr="00E84B55" w:rsidRDefault="00A12A06" w:rsidP="000B2FAF">
            <w:pPr>
              <w:rPr>
                <w:i/>
              </w:rPr>
            </w:pPr>
            <w:r w:rsidRPr="00E84B55">
              <w:rPr>
                <w:i/>
              </w:rPr>
              <w:t>учить координировать речь с движениями;</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развивать дыхание и голос;</w:t>
            </w:r>
          </w:p>
          <w:p w:rsidR="00A12A06" w:rsidRPr="00E84B55" w:rsidRDefault="00A12A06" w:rsidP="000B2FAF">
            <w:pPr>
              <w:rPr>
                <w:i/>
              </w:rPr>
            </w:pPr>
            <w:r w:rsidRPr="00E84B55">
              <w:rPr>
                <w:i/>
              </w:rPr>
              <w:t>развивать навыки звуко-буквенного анализа;</w:t>
            </w:r>
          </w:p>
          <w:p w:rsidR="00A12A06" w:rsidRPr="00E84B55" w:rsidRDefault="00A12A06" w:rsidP="000B2FAF">
            <w:pPr>
              <w:rPr>
                <w:i/>
              </w:rPr>
            </w:pPr>
            <w:r w:rsidRPr="00E84B55">
              <w:rPr>
                <w:i/>
              </w:rPr>
              <w:t>закреплять навыки ориентации на листе бумаги; коррекционно-воспитательная:</w:t>
            </w:r>
          </w:p>
          <w:p w:rsidR="00A12A06" w:rsidRPr="00551A5D" w:rsidRDefault="00A12A06" w:rsidP="000B2FAF">
            <w:r w:rsidRPr="00E84B55">
              <w:rPr>
                <w:i/>
              </w:rPr>
              <w:t>воспитывать наблюдательность и навыки куль­турного поведения в собственном доме (квар­тире).</w:t>
            </w:r>
          </w:p>
        </w:tc>
        <w:tc>
          <w:tcPr>
            <w:tcW w:w="2168" w:type="dxa"/>
          </w:tcPr>
          <w:p w:rsidR="00A12A06" w:rsidRDefault="00A12A06" w:rsidP="000B2FAF">
            <w:r w:rsidRPr="00E84B55">
              <w:t>Оборудование: дидактическое пособие к игре «Новоселье» и игре «Назови какой дом», кар­тинки, в названии которых присутствуют звуки Р, Рь, набор картинок для игры «Угадай-ка», тетра­ди, карандаши, разрезные азбуки, наборы для составления схем.</w:t>
            </w:r>
          </w:p>
        </w:tc>
        <w:tc>
          <w:tcPr>
            <w:tcW w:w="1895" w:type="dxa"/>
          </w:tcPr>
          <w:p w:rsidR="00A12A06" w:rsidRDefault="00A12A06" w:rsidP="000B2FAF">
            <w:r w:rsidRPr="0004177E">
              <w:t>сүзләрнең дөрес әйтелешен ныгыту кем нәрсә</w:t>
            </w:r>
            <w:r>
              <w:t xml:space="preserve"> </w:t>
            </w:r>
            <w:r w:rsidRPr="0004177E">
              <w:t>ярата? яратам, хәерле көн</w:t>
            </w:r>
          </w:p>
        </w:tc>
      </w:tr>
      <w:tr w:rsidR="00A12A06" w:rsidRPr="000577CF" w:rsidTr="006555FF">
        <w:trPr>
          <w:trHeight w:val="2731"/>
        </w:trPr>
        <w:tc>
          <w:tcPr>
            <w:tcW w:w="973" w:type="dxa"/>
            <w:vMerge/>
          </w:tcPr>
          <w:p w:rsidR="00A12A06" w:rsidRPr="000577CF" w:rsidRDefault="00A12A06" w:rsidP="000B2FAF">
            <w:pPr>
              <w:jc w:val="center"/>
            </w:pPr>
          </w:p>
        </w:tc>
        <w:tc>
          <w:tcPr>
            <w:tcW w:w="1530" w:type="dxa"/>
          </w:tcPr>
          <w:p w:rsidR="00A12A06" w:rsidRPr="00C6638A" w:rsidRDefault="00A12A06" w:rsidP="000B2FAF">
            <w:r w:rsidRPr="00E84B55">
              <w:t>Звуки Р — Л</w:t>
            </w:r>
          </w:p>
        </w:tc>
        <w:tc>
          <w:tcPr>
            <w:tcW w:w="3121" w:type="dxa"/>
          </w:tcPr>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учить детей давать акустико-артикуляционную характеристику звуков Р — Л;</w:t>
            </w:r>
          </w:p>
          <w:p w:rsidR="00A12A06" w:rsidRPr="00E84B55" w:rsidRDefault="00A12A06" w:rsidP="000B2FAF">
            <w:pPr>
              <w:rPr>
                <w:i/>
              </w:rPr>
            </w:pPr>
            <w:r w:rsidRPr="00E84B55">
              <w:rPr>
                <w:i/>
              </w:rPr>
              <w:t>формировать номинативный и адъективный словарь;</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учить детей дифференцировать звуки Р — Л в слогах, словах, предложениях;</w:t>
            </w:r>
          </w:p>
          <w:p w:rsidR="00A12A06" w:rsidRPr="00E84B55" w:rsidRDefault="00A12A06" w:rsidP="000B2FAF">
            <w:pPr>
              <w:rPr>
                <w:i/>
              </w:rPr>
            </w:pPr>
            <w:r w:rsidRPr="00E84B55">
              <w:rPr>
                <w:i/>
              </w:rPr>
              <w:t>развивать внимание и память;</w:t>
            </w:r>
          </w:p>
          <w:p w:rsidR="00A12A06" w:rsidRPr="00E84B55" w:rsidRDefault="00A12A06" w:rsidP="000B2FAF">
            <w:pPr>
              <w:rPr>
                <w:i/>
              </w:rPr>
            </w:pPr>
            <w:r w:rsidRPr="00E84B55">
              <w:rPr>
                <w:i/>
              </w:rPr>
              <w:t>развивать дыхание и голос;</w:t>
            </w:r>
          </w:p>
          <w:p w:rsidR="00A12A06" w:rsidRPr="00E84B55" w:rsidRDefault="00A12A06" w:rsidP="000B2FAF">
            <w:pPr>
              <w:rPr>
                <w:i/>
              </w:rPr>
            </w:pPr>
            <w:r w:rsidRPr="00E84B55">
              <w:rPr>
                <w:i/>
              </w:rPr>
              <w:t>учить координировать речь с движениями;</w:t>
            </w:r>
          </w:p>
          <w:p w:rsidR="00A12A06" w:rsidRPr="00E84B55" w:rsidRDefault="00A12A06" w:rsidP="000B2FAF">
            <w:pPr>
              <w:rPr>
                <w:i/>
              </w:rPr>
            </w:pPr>
            <w:r w:rsidRPr="00E84B55">
              <w:rPr>
                <w:i/>
              </w:rPr>
              <w:t>развивать мимические мышцы;</w:t>
            </w:r>
          </w:p>
          <w:p w:rsidR="00A12A06" w:rsidRPr="00E84B55" w:rsidRDefault="00A12A06" w:rsidP="000B2FAF">
            <w:pPr>
              <w:rPr>
                <w:i/>
              </w:rPr>
            </w:pPr>
            <w:r w:rsidRPr="00E84B55">
              <w:rPr>
                <w:i/>
              </w:rPr>
              <w:t>развивать фонематический и фонетический слух;</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Pr="002714F1" w:rsidRDefault="00A12A06" w:rsidP="000B2FAF">
            <w:r w:rsidRPr="00E84B55">
              <w:rPr>
                <w:i/>
              </w:rPr>
              <w:t>воспитывать у детей аккуратность и навыки поведения в доме</w:t>
            </w:r>
            <w:r>
              <w:rPr>
                <w:i/>
              </w:rPr>
              <w:t>.</w:t>
            </w:r>
          </w:p>
        </w:tc>
        <w:tc>
          <w:tcPr>
            <w:tcW w:w="2168" w:type="dxa"/>
          </w:tcPr>
          <w:p w:rsidR="00A12A06" w:rsidRPr="003C59D1" w:rsidRDefault="00A12A06" w:rsidP="000B2FAF">
            <w:r w:rsidRPr="00E84B55">
              <w:t>Оборудование: сюжетная картина «Дом», стержни с кольцами, предметные картинки, в названии которых присутствуют звуки Р, Л, карандаши,</w:t>
            </w:r>
          </w:p>
        </w:tc>
        <w:tc>
          <w:tcPr>
            <w:tcW w:w="1895" w:type="dxa"/>
          </w:tcPr>
          <w:p w:rsidR="00A12A06" w:rsidRPr="005761C3" w:rsidRDefault="00A12A06" w:rsidP="000B2FAF">
            <w:r w:rsidRPr="0004177E">
              <w:t>сүзләрнең дөрес әйтелешен ныгыту: тычкан, куян, төлке, бүре, аю кем нәрсә, ярата? яратам, хәерле көн</w:t>
            </w:r>
          </w:p>
        </w:tc>
      </w:tr>
      <w:tr w:rsidR="00A12A06" w:rsidRPr="000577CF" w:rsidTr="006555FF">
        <w:trPr>
          <w:trHeight w:val="2145"/>
        </w:trPr>
        <w:tc>
          <w:tcPr>
            <w:tcW w:w="973" w:type="dxa"/>
            <w:vMerge w:val="restart"/>
          </w:tcPr>
          <w:p w:rsidR="00A12A06" w:rsidRPr="000577CF" w:rsidRDefault="00A12A06" w:rsidP="000B2FAF">
            <w:pPr>
              <w:jc w:val="center"/>
            </w:pPr>
            <w:r>
              <w:t>4</w:t>
            </w:r>
          </w:p>
        </w:tc>
        <w:tc>
          <w:tcPr>
            <w:tcW w:w="1530" w:type="dxa"/>
          </w:tcPr>
          <w:p w:rsidR="00A12A06" w:rsidRPr="000577CF" w:rsidRDefault="00A12A06" w:rsidP="000B2FAF">
            <w:r w:rsidRPr="00E84B55">
              <w:t>Звук и буква Ч</w:t>
            </w:r>
          </w:p>
        </w:tc>
        <w:tc>
          <w:tcPr>
            <w:tcW w:w="3121" w:type="dxa"/>
          </w:tcPr>
          <w:p w:rsidR="00A12A06" w:rsidRPr="00E84B55" w:rsidRDefault="00A12A06" w:rsidP="000B2FAF">
            <w:pPr>
              <w:rPr>
                <w:i/>
              </w:rPr>
            </w:pPr>
            <w:r w:rsidRPr="00E84B55">
              <w:rPr>
                <w:i/>
              </w:rPr>
              <w:t>коррекционно-образовательная:</w:t>
            </w:r>
          </w:p>
          <w:p w:rsidR="00A12A06" w:rsidRPr="00E84B55" w:rsidRDefault="00A12A06" w:rsidP="000B2FAF">
            <w:pPr>
              <w:rPr>
                <w:i/>
              </w:rPr>
            </w:pPr>
          </w:p>
          <w:p w:rsidR="00A12A06" w:rsidRPr="00E84B55" w:rsidRDefault="00A12A06" w:rsidP="000B2FAF">
            <w:pPr>
              <w:rPr>
                <w:i/>
              </w:rPr>
            </w:pPr>
            <w:r w:rsidRPr="00E84B55">
              <w:rPr>
                <w:i/>
              </w:rPr>
              <w:t>формировать и расширять знания детей о «семантическом поле», валентности слов;</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автоматизировать у детей звук «Ч» в слогах, словах, предложениях через формирование семантического поля;</w:t>
            </w:r>
          </w:p>
          <w:p w:rsidR="00A12A06" w:rsidRPr="00E84B55" w:rsidRDefault="00A12A06" w:rsidP="000B2FAF">
            <w:pPr>
              <w:rPr>
                <w:i/>
              </w:rPr>
            </w:pPr>
          </w:p>
          <w:p w:rsidR="00A12A06" w:rsidRPr="00E84B55" w:rsidRDefault="00A12A06" w:rsidP="000B2FAF">
            <w:pPr>
              <w:rPr>
                <w:i/>
              </w:rPr>
            </w:pPr>
            <w:r w:rsidRPr="00E84B55">
              <w:rPr>
                <w:i/>
              </w:rPr>
              <w:t>развивать общую, мелкую и артикуляционную моторику;</w:t>
            </w:r>
          </w:p>
          <w:p w:rsidR="00A12A06" w:rsidRPr="00E84B55" w:rsidRDefault="00A12A06" w:rsidP="000B2FAF">
            <w:pPr>
              <w:rPr>
                <w:i/>
              </w:rPr>
            </w:pPr>
            <w:r w:rsidRPr="00E84B55">
              <w:rPr>
                <w:i/>
              </w:rPr>
              <w:t>развивать дыхание и голос;</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уточнять, расширять предикативную функцию речи, через формирование семантического поля слова «бабочка»;</w:t>
            </w:r>
          </w:p>
          <w:p w:rsidR="00A12A06" w:rsidRPr="00E84B55" w:rsidRDefault="00A12A06" w:rsidP="000B2FAF">
            <w:pPr>
              <w:rPr>
                <w:i/>
              </w:rPr>
            </w:pPr>
            <w:r w:rsidRPr="00E84B55">
              <w:rPr>
                <w:i/>
              </w:rPr>
              <w:t>развивать навыки словоизменения;</w:t>
            </w:r>
          </w:p>
          <w:p w:rsidR="00A12A06" w:rsidRPr="00E84B55" w:rsidRDefault="00A12A06" w:rsidP="000B2FAF">
            <w:pPr>
              <w:rPr>
                <w:i/>
              </w:rPr>
            </w:pPr>
            <w:r w:rsidRPr="00E84B55">
              <w:rPr>
                <w:i/>
              </w:rPr>
              <w:t>формировать у детей самоконтроль за речью через оральный, тактильно-вибрационный и акустический контроль;</w:t>
            </w:r>
          </w:p>
          <w:p w:rsidR="00A12A06" w:rsidRPr="00E84B55" w:rsidRDefault="00A12A06" w:rsidP="000B2FAF">
            <w:pPr>
              <w:rPr>
                <w:i/>
              </w:rPr>
            </w:pPr>
            <w:r w:rsidRPr="00E84B55">
              <w:rPr>
                <w:i/>
              </w:rPr>
              <w:t>коррекционно-воспитательная:</w:t>
            </w:r>
          </w:p>
          <w:p w:rsidR="00A12A06" w:rsidRPr="00E84B55" w:rsidRDefault="00A12A06" w:rsidP="000B2FAF">
            <w:pPr>
              <w:rPr>
                <w:i/>
              </w:rPr>
            </w:pPr>
          </w:p>
          <w:p w:rsidR="00A12A06" w:rsidRPr="000A78EA" w:rsidRDefault="00A12A06" w:rsidP="000B2FAF">
            <w:r w:rsidRPr="00E84B55">
              <w:rPr>
                <w:i/>
              </w:rPr>
              <w:t>воспитывать у детей гуманное отношение к животному миру, чувство любви к природе.</w:t>
            </w:r>
          </w:p>
        </w:tc>
        <w:tc>
          <w:tcPr>
            <w:tcW w:w="2168" w:type="dxa"/>
          </w:tcPr>
          <w:p w:rsidR="00A12A06" w:rsidRPr="000577CF" w:rsidRDefault="00A12A06" w:rsidP="000B2FAF">
            <w:r w:rsidRPr="00E84B55">
              <w:t>Оборудование: таблица акустико-артикуляционного образа звука, фишки, макет бабочки, каранда­ши, кассы букв.</w:t>
            </w:r>
          </w:p>
        </w:tc>
        <w:tc>
          <w:tcPr>
            <w:tcW w:w="1895" w:type="dxa"/>
          </w:tcPr>
          <w:p w:rsidR="00A12A06" w:rsidRPr="005761C3" w:rsidRDefault="00A12A06" w:rsidP="000B2FAF">
            <w:r w:rsidRPr="0004177E">
              <w:t>сүзләрнең дөрес әйтелешен ныгыту: кыяр, бәрәңге, кәбестә, алма, өстәл, урындык, чынаяк, кашык</w:t>
            </w:r>
          </w:p>
        </w:tc>
      </w:tr>
      <w:tr w:rsidR="00A12A06" w:rsidRPr="000577CF" w:rsidTr="006555FF">
        <w:trPr>
          <w:trHeight w:val="1008"/>
        </w:trPr>
        <w:tc>
          <w:tcPr>
            <w:tcW w:w="973" w:type="dxa"/>
            <w:vMerge/>
          </w:tcPr>
          <w:p w:rsidR="00A12A06" w:rsidRPr="000577CF" w:rsidRDefault="00A12A06" w:rsidP="000B2FAF">
            <w:pPr>
              <w:jc w:val="center"/>
            </w:pPr>
          </w:p>
        </w:tc>
        <w:tc>
          <w:tcPr>
            <w:tcW w:w="1530" w:type="dxa"/>
          </w:tcPr>
          <w:p w:rsidR="00A12A06" w:rsidRDefault="00A12A06" w:rsidP="000B2FAF">
            <w:r w:rsidRPr="00E84B55">
              <w:t>Звуки Ч — Ть</w:t>
            </w:r>
            <w:r>
              <w:t>.</w:t>
            </w:r>
          </w:p>
        </w:tc>
        <w:tc>
          <w:tcPr>
            <w:tcW w:w="3121" w:type="dxa"/>
          </w:tcPr>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дать детям понятие о механизме образования звуков Ч — Ть в сравнительном плане;</w:t>
            </w:r>
          </w:p>
          <w:p w:rsidR="00A12A06" w:rsidRPr="00E84B55" w:rsidRDefault="00A12A06" w:rsidP="000B2FAF">
            <w:pPr>
              <w:rPr>
                <w:i/>
              </w:rPr>
            </w:pPr>
            <w:r w:rsidRPr="00E84B55">
              <w:rPr>
                <w:i/>
              </w:rPr>
              <w:t>формировать навыки связной речи;</w:t>
            </w:r>
          </w:p>
          <w:p w:rsidR="00A12A06" w:rsidRPr="00E84B55" w:rsidRDefault="00A12A06" w:rsidP="000B2FAF">
            <w:pPr>
              <w:rPr>
                <w:i/>
              </w:rPr>
            </w:pPr>
            <w:r w:rsidRPr="00E84B55">
              <w:rPr>
                <w:i/>
              </w:rPr>
              <w:t>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учить детей дифференцировать звуки Ч — Ть в слогах, словах и предложениях;</w:t>
            </w:r>
          </w:p>
          <w:p w:rsidR="00A12A06" w:rsidRPr="00E84B55" w:rsidRDefault="00A12A06" w:rsidP="000B2FAF">
            <w:pPr>
              <w:rPr>
                <w:i/>
              </w:rPr>
            </w:pPr>
            <w:r w:rsidRPr="00E84B55">
              <w:rPr>
                <w:i/>
              </w:rPr>
              <w:t>развивать мыслительную деятельность;</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учить координировать речь и движения;</w:t>
            </w:r>
          </w:p>
          <w:p w:rsidR="00A12A06" w:rsidRPr="00E84B55" w:rsidRDefault="00A12A06" w:rsidP="000B2FAF">
            <w:pPr>
              <w:rPr>
                <w:i/>
              </w:rPr>
            </w:pPr>
            <w:r w:rsidRPr="00E84B55">
              <w:rPr>
                <w:i/>
              </w:rPr>
              <w:t>выполнять упражнения, направленные на пре­дупреждение дисграфии;</w:t>
            </w:r>
          </w:p>
          <w:p w:rsidR="00A12A06" w:rsidRPr="00E84B55" w:rsidRDefault="00A12A06" w:rsidP="000B2FAF">
            <w:pPr>
              <w:rPr>
                <w:i/>
              </w:rPr>
            </w:pPr>
            <w:r w:rsidRPr="00E84B55">
              <w:rPr>
                <w:i/>
              </w:rPr>
              <w:t>коррекционно-воспитательные:</w:t>
            </w:r>
          </w:p>
          <w:p w:rsidR="00A12A06" w:rsidRPr="00E84B55" w:rsidRDefault="00A12A06" w:rsidP="000B2FAF">
            <w:pPr>
              <w:rPr>
                <w:i/>
              </w:rPr>
            </w:pPr>
          </w:p>
          <w:p w:rsidR="00A12A06" w:rsidRPr="00E84B55" w:rsidRDefault="00A12A06" w:rsidP="000B2FAF">
            <w:pPr>
              <w:rPr>
                <w:i/>
              </w:rPr>
            </w:pPr>
            <w:r w:rsidRPr="00E84B55">
              <w:rPr>
                <w:i/>
              </w:rPr>
              <w:t>воспитывать самостоятельность, наблюдатель­ность;</w:t>
            </w:r>
          </w:p>
          <w:p w:rsidR="00A12A06" w:rsidRPr="008B1CFB" w:rsidRDefault="00A12A06" w:rsidP="000B2FAF">
            <w:r w:rsidRPr="00E84B55">
              <w:rPr>
                <w:i/>
              </w:rPr>
              <w:t>формировать у детей навыки самоконтроля за речью.</w:t>
            </w:r>
          </w:p>
        </w:tc>
        <w:tc>
          <w:tcPr>
            <w:tcW w:w="2168" w:type="dxa"/>
          </w:tcPr>
          <w:p w:rsidR="00A12A06" w:rsidRDefault="00A12A06" w:rsidP="000B2FAF">
            <w:r w:rsidRPr="00E84B55">
              <w:t>Оборудование: пособие для игры «Что куда поса­дим?», карандаши, тетради, наборы для составле­ния схем, разрезные азбуки, зеркала, предметные картинки с изображением различных растений, картинки, в названии которых есть звуки Ч, Ть.</w:t>
            </w:r>
          </w:p>
        </w:tc>
        <w:tc>
          <w:tcPr>
            <w:tcW w:w="1895" w:type="dxa"/>
          </w:tcPr>
          <w:p w:rsidR="00A12A06" w:rsidRPr="005761C3" w:rsidRDefault="00A12A06" w:rsidP="000B2FAF">
            <w:r w:rsidRPr="0004177E">
              <w:t>сүзләрнең дөрес әйтелешен ныгыту: кыяр, бәрәңге, кәбестә, алма, өстәл, урындык, чынаяк, кашык</w:t>
            </w:r>
          </w:p>
        </w:tc>
      </w:tr>
      <w:tr w:rsidR="00A12A06" w:rsidRPr="000577CF" w:rsidTr="006555FF">
        <w:trPr>
          <w:trHeight w:val="270"/>
        </w:trPr>
        <w:tc>
          <w:tcPr>
            <w:tcW w:w="973" w:type="dxa"/>
          </w:tcPr>
          <w:p w:rsidR="00A12A06" w:rsidRDefault="00A12A06" w:rsidP="000B2FAF">
            <w:pPr>
              <w:jc w:val="center"/>
            </w:pPr>
          </w:p>
        </w:tc>
        <w:tc>
          <w:tcPr>
            <w:tcW w:w="8714" w:type="dxa"/>
            <w:gridSpan w:val="4"/>
          </w:tcPr>
          <w:p w:rsidR="00A12A06" w:rsidRPr="0004177E" w:rsidRDefault="00A12A06" w:rsidP="000B2FAF">
            <w:pPr>
              <w:jc w:val="center"/>
              <w:rPr>
                <w:b/>
                <w:bCs/>
              </w:rPr>
            </w:pPr>
            <w:r w:rsidRPr="0004177E">
              <w:rPr>
                <w:b/>
                <w:bCs/>
              </w:rPr>
              <w:t>Май</w:t>
            </w:r>
          </w:p>
        </w:tc>
      </w:tr>
      <w:tr w:rsidR="00A12A06" w:rsidRPr="000577CF" w:rsidTr="006555FF">
        <w:trPr>
          <w:trHeight w:val="3520"/>
        </w:trPr>
        <w:tc>
          <w:tcPr>
            <w:tcW w:w="973" w:type="dxa"/>
            <w:vMerge w:val="restart"/>
          </w:tcPr>
          <w:p w:rsidR="00A12A06" w:rsidRPr="000577CF" w:rsidRDefault="00A12A06" w:rsidP="000B2FAF">
            <w:pPr>
              <w:jc w:val="center"/>
            </w:pPr>
            <w:r>
              <w:t>1</w:t>
            </w:r>
          </w:p>
        </w:tc>
        <w:tc>
          <w:tcPr>
            <w:tcW w:w="1530" w:type="dxa"/>
          </w:tcPr>
          <w:p w:rsidR="00A12A06" w:rsidRPr="00DA378F" w:rsidRDefault="00A12A06" w:rsidP="000B2FAF">
            <w:r w:rsidRPr="00E84B55">
              <w:t>Звуки Ф, Фь. Буква Ф</w:t>
            </w:r>
          </w:p>
        </w:tc>
        <w:tc>
          <w:tcPr>
            <w:tcW w:w="3121" w:type="dxa"/>
          </w:tcPr>
          <w:p w:rsidR="00A12A06" w:rsidRPr="00E84B55" w:rsidRDefault="00A12A06" w:rsidP="000B2FAF">
            <w:pPr>
              <w:rPr>
                <w:i/>
              </w:rPr>
            </w:pPr>
            <w:r w:rsidRPr="00E84B55">
              <w:rPr>
                <w:i/>
              </w:rPr>
              <w:t>коррекционно-образовательные:</w:t>
            </w:r>
          </w:p>
          <w:p w:rsidR="00A12A06" w:rsidRPr="00E84B55" w:rsidRDefault="00A12A06" w:rsidP="000B2FAF">
            <w:pPr>
              <w:rPr>
                <w:i/>
              </w:rPr>
            </w:pPr>
          </w:p>
          <w:p w:rsidR="00A12A06" w:rsidRPr="00E84B55" w:rsidRDefault="00A12A06" w:rsidP="000B2FAF">
            <w:pPr>
              <w:rPr>
                <w:i/>
              </w:rPr>
            </w:pPr>
            <w:r w:rsidRPr="00E84B55">
              <w:rPr>
                <w:i/>
              </w:rPr>
              <w:t>учить детей характеризовать и различать звуки Ф - Фь;</w:t>
            </w:r>
          </w:p>
          <w:p w:rsidR="00A12A06" w:rsidRPr="00E84B55" w:rsidRDefault="00A12A06" w:rsidP="000B2FAF">
            <w:pPr>
              <w:rPr>
                <w:i/>
              </w:rPr>
            </w:pPr>
            <w:r w:rsidRPr="00E84B55">
              <w:rPr>
                <w:i/>
              </w:rPr>
              <w:t>формировать номинативный словарь;</w:t>
            </w:r>
          </w:p>
          <w:p w:rsidR="00A12A06" w:rsidRPr="00E84B55" w:rsidRDefault="00A12A06" w:rsidP="000B2FAF">
            <w:pPr>
              <w:rPr>
                <w:i/>
              </w:rPr>
            </w:pPr>
            <w:r w:rsidRPr="00E84B55">
              <w:rPr>
                <w:i/>
              </w:rPr>
              <w:t xml:space="preserve"> коррекционно-развивающие:</w:t>
            </w:r>
          </w:p>
          <w:p w:rsidR="00A12A06" w:rsidRPr="00E84B55" w:rsidRDefault="00A12A06" w:rsidP="000B2FAF">
            <w:pPr>
              <w:rPr>
                <w:i/>
              </w:rPr>
            </w:pPr>
          </w:p>
          <w:p w:rsidR="00A12A06" w:rsidRPr="00E84B55" w:rsidRDefault="00A12A06" w:rsidP="000B2FAF">
            <w:pPr>
              <w:rPr>
                <w:i/>
              </w:rPr>
            </w:pPr>
            <w:r w:rsidRPr="00E84B55">
              <w:rPr>
                <w:i/>
              </w:rPr>
              <w:t>учить детей дифференцировать звуки Ф — Фь в слогах, словах и предложениях;</w:t>
            </w:r>
          </w:p>
          <w:p w:rsidR="00A12A06" w:rsidRPr="00E84B55" w:rsidRDefault="00A12A06" w:rsidP="000B2FAF">
            <w:pPr>
              <w:rPr>
                <w:i/>
              </w:rPr>
            </w:pPr>
            <w:r w:rsidRPr="00E84B55">
              <w:rPr>
                <w:i/>
              </w:rPr>
              <w:t>развивать мимическую мускулатуру;</w:t>
            </w:r>
          </w:p>
          <w:p w:rsidR="00A12A06" w:rsidRPr="00E84B55" w:rsidRDefault="00A12A06" w:rsidP="000B2FAF">
            <w:pPr>
              <w:rPr>
                <w:i/>
              </w:rPr>
            </w:pPr>
            <w:r w:rsidRPr="00E84B55">
              <w:rPr>
                <w:i/>
              </w:rPr>
              <w:t>развивать внимание, память, мышление;</w:t>
            </w:r>
          </w:p>
          <w:p w:rsidR="00A12A06" w:rsidRPr="00E84B55" w:rsidRDefault="00A12A06" w:rsidP="000B2FAF">
            <w:pPr>
              <w:rPr>
                <w:i/>
              </w:rPr>
            </w:pPr>
            <w:r w:rsidRPr="00E84B55">
              <w:rPr>
                <w:i/>
              </w:rPr>
              <w:t>развивать фонематический слух и восприятие;</w:t>
            </w:r>
          </w:p>
          <w:p w:rsidR="00A12A06" w:rsidRPr="00E84B55" w:rsidRDefault="00A12A06" w:rsidP="000B2FAF">
            <w:pPr>
              <w:rPr>
                <w:i/>
              </w:rPr>
            </w:pPr>
            <w:r w:rsidRPr="00E84B55">
              <w:rPr>
                <w:i/>
              </w:rPr>
              <w:t>коррекиионно-воспитательная:</w:t>
            </w:r>
          </w:p>
          <w:p w:rsidR="00A12A06" w:rsidRPr="00E84B55" w:rsidRDefault="00A12A06" w:rsidP="000B2FAF">
            <w:pPr>
              <w:rPr>
                <w:i/>
              </w:rPr>
            </w:pPr>
          </w:p>
          <w:p w:rsidR="00A12A06" w:rsidRDefault="00A12A06" w:rsidP="000B2FAF">
            <w:r w:rsidRPr="00E84B55">
              <w:rPr>
                <w:i/>
              </w:rPr>
              <w:t>воспитывать у детей самостоятельность и ответственность.</w:t>
            </w:r>
          </w:p>
        </w:tc>
        <w:tc>
          <w:tcPr>
            <w:tcW w:w="2168" w:type="dxa"/>
          </w:tcPr>
          <w:p w:rsidR="00A12A06" w:rsidRDefault="00A12A06" w:rsidP="000B2FAF">
            <w:r w:rsidRPr="00E84B55">
              <w:t>Оборудование: предметные картинки со звуками Ф, Фь в названии, слоговые схемы, наборы для составления схем, тетради, карандаши, картина с изображением человека крупным планом.</w:t>
            </w:r>
          </w:p>
        </w:tc>
        <w:tc>
          <w:tcPr>
            <w:tcW w:w="1895" w:type="dxa"/>
          </w:tcPr>
          <w:p w:rsidR="00A12A06" w:rsidRPr="005761C3" w:rsidRDefault="00A12A06" w:rsidP="000B2FAF">
            <w:r w:rsidRPr="0004177E">
              <w:t>ак, кара, кызыл, сары, яшел, зәңгәр</w:t>
            </w:r>
          </w:p>
        </w:tc>
      </w:tr>
      <w:tr w:rsidR="00A12A06" w:rsidRPr="000577CF" w:rsidTr="006555FF">
        <w:trPr>
          <w:trHeight w:val="738"/>
        </w:trPr>
        <w:tc>
          <w:tcPr>
            <w:tcW w:w="973" w:type="dxa"/>
            <w:vMerge/>
          </w:tcPr>
          <w:p w:rsidR="00A12A06" w:rsidRPr="000577CF" w:rsidRDefault="00A12A06" w:rsidP="000B2FAF">
            <w:pPr>
              <w:jc w:val="center"/>
            </w:pPr>
          </w:p>
        </w:tc>
        <w:tc>
          <w:tcPr>
            <w:tcW w:w="1530" w:type="dxa"/>
          </w:tcPr>
          <w:p w:rsidR="00A12A06" w:rsidRDefault="00A12A06" w:rsidP="000B2FAF">
            <w:r w:rsidRPr="00B903EA">
              <w:t>Звуки Ф — В</w:t>
            </w:r>
          </w:p>
        </w:tc>
        <w:tc>
          <w:tcPr>
            <w:tcW w:w="3121" w:type="dxa"/>
          </w:tcPr>
          <w:p w:rsidR="00A12A06" w:rsidRPr="00B903EA" w:rsidRDefault="00A12A06" w:rsidP="000B2FAF">
            <w:pPr>
              <w:rPr>
                <w:i/>
              </w:rPr>
            </w:pPr>
            <w:r w:rsidRPr="00B903EA">
              <w:rPr>
                <w:i/>
              </w:rPr>
              <w:t>коррекционно-образовательные:</w:t>
            </w:r>
          </w:p>
          <w:p w:rsidR="00A12A06" w:rsidRPr="00B903EA" w:rsidRDefault="00A12A06" w:rsidP="000B2FAF">
            <w:pPr>
              <w:rPr>
                <w:i/>
              </w:rPr>
            </w:pPr>
          </w:p>
          <w:p w:rsidR="00A12A06" w:rsidRPr="00B903EA" w:rsidRDefault="00A12A06" w:rsidP="000B2FAF">
            <w:pPr>
              <w:rPr>
                <w:i/>
              </w:rPr>
            </w:pPr>
            <w:r w:rsidRPr="00B903EA">
              <w:rPr>
                <w:i/>
              </w:rPr>
              <w:t>учить детей различать звуки Ф — В на материа­ле слогов, слов и предложений;</w:t>
            </w:r>
          </w:p>
          <w:p w:rsidR="00A12A06" w:rsidRPr="00B903EA" w:rsidRDefault="00A12A06" w:rsidP="000B2FAF">
            <w:pPr>
              <w:rPr>
                <w:i/>
              </w:rPr>
            </w:pPr>
            <w:r w:rsidRPr="00B903EA">
              <w:rPr>
                <w:i/>
              </w:rPr>
              <w:t>формировать предикативный словарь;</w:t>
            </w:r>
          </w:p>
          <w:p w:rsidR="00A12A06" w:rsidRPr="00B903EA" w:rsidRDefault="00A12A06" w:rsidP="000B2FAF">
            <w:pPr>
              <w:rPr>
                <w:i/>
              </w:rPr>
            </w:pPr>
            <w:r w:rsidRPr="00B903EA">
              <w:rPr>
                <w:i/>
              </w:rPr>
              <w:t>коррекционно-развивающие:</w:t>
            </w:r>
          </w:p>
          <w:p w:rsidR="00A12A06" w:rsidRPr="00B903EA" w:rsidRDefault="00A12A06" w:rsidP="000B2FAF">
            <w:pPr>
              <w:rPr>
                <w:i/>
              </w:rPr>
            </w:pPr>
          </w:p>
          <w:p w:rsidR="00A12A06" w:rsidRPr="00B903EA" w:rsidRDefault="00A12A06" w:rsidP="000B2FAF">
            <w:pPr>
              <w:rPr>
                <w:i/>
              </w:rPr>
            </w:pPr>
            <w:r w:rsidRPr="00B903EA">
              <w:rPr>
                <w:i/>
              </w:rPr>
              <w:t>развивать общую, мелкую и артикуляционную моторику детей;</w:t>
            </w:r>
          </w:p>
          <w:p w:rsidR="00A12A06" w:rsidRPr="00B903EA" w:rsidRDefault="00A12A06" w:rsidP="000B2FAF">
            <w:pPr>
              <w:rPr>
                <w:i/>
              </w:rPr>
            </w:pPr>
            <w:r w:rsidRPr="00B903EA">
              <w:rPr>
                <w:i/>
              </w:rPr>
              <w:t>развивать звукобуквенный анализ;</w:t>
            </w:r>
          </w:p>
          <w:p w:rsidR="00A12A06" w:rsidRPr="00B903EA" w:rsidRDefault="00A12A06" w:rsidP="000B2FAF">
            <w:pPr>
              <w:rPr>
                <w:i/>
              </w:rPr>
            </w:pPr>
            <w:r w:rsidRPr="00B903EA">
              <w:rPr>
                <w:i/>
              </w:rPr>
              <w:t>развивать дыхание и голос;</w:t>
            </w:r>
          </w:p>
          <w:p w:rsidR="00A12A06" w:rsidRPr="00B903EA" w:rsidRDefault="00A12A06" w:rsidP="000B2FAF">
            <w:pPr>
              <w:rPr>
                <w:i/>
              </w:rPr>
            </w:pPr>
            <w:r w:rsidRPr="00B903EA">
              <w:rPr>
                <w:i/>
              </w:rPr>
              <w:t>развивать мимические мышцы;</w:t>
            </w:r>
          </w:p>
          <w:p w:rsidR="00A12A06" w:rsidRPr="00B903EA" w:rsidRDefault="00A12A06" w:rsidP="000B2FAF">
            <w:pPr>
              <w:rPr>
                <w:i/>
              </w:rPr>
            </w:pPr>
            <w:r w:rsidRPr="00B903EA">
              <w:rPr>
                <w:i/>
              </w:rPr>
              <w:t>коррекционно-воспитательная:</w:t>
            </w:r>
          </w:p>
          <w:p w:rsidR="00A12A06" w:rsidRPr="00B903EA" w:rsidRDefault="00A12A06" w:rsidP="000B2FAF">
            <w:pPr>
              <w:rPr>
                <w:i/>
              </w:rPr>
            </w:pPr>
          </w:p>
          <w:p w:rsidR="00A12A06" w:rsidRPr="00B903EA" w:rsidRDefault="00A12A06" w:rsidP="000B2FAF">
            <w:pPr>
              <w:rPr>
                <w:i/>
              </w:rPr>
            </w:pPr>
            <w:r w:rsidRPr="00B903EA">
              <w:rPr>
                <w:i/>
              </w:rPr>
              <w:t>воспитывать у детей самоконтроль за речью;</w:t>
            </w:r>
          </w:p>
          <w:p w:rsidR="00A12A06" w:rsidRDefault="00A12A06" w:rsidP="000B2FAF">
            <w:r w:rsidRPr="00B903EA">
              <w:rPr>
                <w:i/>
              </w:rPr>
              <w:t>воспитывать аккуратность.</w:t>
            </w:r>
          </w:p>
        </w:tc>
        <w:tc>
          <w:tcPr>
            <w:tcW w:w="2168" w:type="dxa"/>
          </w:tcPr>
          <w:p w:rsidR="00A12A06" w:rsidRDefault="00A12A06" w:rsidP="000B2FAF">
            <w:r>
              <w:t>Оборудование: карточки для обозначения глухих и</w:t>
            </w:r>
          </w:p>
          <w:p w:rsidR="00A12A06" w:rsidRDefault="00A12A06" w:rsidP="000B2FAF"/>
          <w:p w:rsidR="00A12A06" w:rsidRDefault="00A12A06" w:rsidP="000B2FAF">
            <w:r>
              <w:t>звонких согласных, тетради, карандаши, наборы для составления схем, разрезные азбуки, пред­метные картинки со звуками Ф, В в названии, кар­тинки с изображением различных действий.</w:t>
            </w:r>
          </w:p>
        </w:tc>
        <w:tc>
          <w:tcPr>
            <w:tcW w:w="1895" w:type="dxa"/>
          </w:tcPr>
          <w:p w:rsidR="00A12A06" w:rsidRPr="005761C3" w:rsidRDefault="00A12A06" w:rsidP="000B2FAF">
            <w:r w:rsidRPr="0004177E">
              <w:t>сүзләрнең дөрес әйтелешен ныгыту: мәктәп, кафе, цирк, китап, дәфтәр, Үткәннәрне кабатлау. «Без инде хәзер зурлар, мәктәпкә илтә юллар» проекты буенча уеннар.</w:t>
            </w:r>
          </w:p>
        </w:tc>
      </w:tr>
      <w:tr w:rsidR="00A12A06" w:rsidRPr="000577CF" w:rsidTr="006555FF">
        <w:trPr>
          <w:trHeight w:val="703"/>
        </w:trPr>
        <w:tc>
          <w:tcPr>
            <w:tcW w:w="973" w:type="dxa"/>
            <w:vMerge w:val="restart"/>
          </w:tcPr>
          <w:p w:rsidR="00A12A06" w:rsidRPr="000577CF" w:rsidRDefault="00A12A06" w:rsidP="000B2FAF">
            <w:pPr>
              <w:jc w:val="center"/>
            </w:pPr>
            <w:r>
              <w:t>2</w:t>
            </w:r>
          </w:p>
        </w:tc>
        <w:tc>
          <w:tcPr>
            <w:tcW w:w="1530" w:type="dxa"/>
          </w:tcPr>
          <w:p w:rsidR="00A12A06" w:rsidRDefault="00A12A06" w:rsidP="000B2FAF">
            <w:r w:rsidRPr="00B903EA">
              <w:t>Звук и буква Щ</w:t>
            </w:r>
          </w:p>
        </w:tc>
        <w:tc>
          <w:tcPr>
            <w:tcW w:w="3121" w:type="dxa"/>
          </w:tcPr>
          <w:p w:rsidR="00A12A06" w:rsidRPr="00B903EA" w:rsidRDefault="00A12A06" w:rsidP="000B2FAF">
            <w:pPr>
              <w:rPr>
                <w:i/>
              </w:rPr>
            </w:pPr>
            <w:r w:rsidRPr="00B903EA">
              <w:rPr>
                <w:i/>
              </w:rPr>
              <w:t>коррекционно-образовательная:</w:t>
            </w:r>
          </w:p>
          <w:p w:rsidR="00A12A06" w:rsidRPr="00B903EA" w:rsidRDefault="00A12A06" w:rsidP="000B2FAF">
            <w:pPr>
              <w:rPr>
                <w:i/>
              </w:rPr>
            </w:pPr>
          </w:p>
          <w:p w:rsidR="00A12A06" w:rsidRPr="00B903EA" w:rsidRDefault="00A12A06" w:rsidP="000B2FAF">
            <w:pPr>
              <w:rPr>
                <w:i/>
              </w:rPr>
            </w:pPr>
            <w:r w:rsidRPr="00B903EA">
              <w:rPr>
                <w:i/>
              </w:rPr>
              <w:t>формировать и расширять у детей предикатив­ный словарь;</w:t>
            </w:r>
          </w:p>
          <w:p w:rsidR="00A12A06" w:rsidRPr="00B903EA" w:rsidRDefault="00A12A06" w:rsidP="000B2FAF">
            <w:pPr>
              <w:rPr>
                <w:i/>
              </w:rPr>
            </w:pPr>
            <w:r w:rsidRPr="00B903EA">
              <w:rPr>
                <w:i/>
              </w:rPr>
              <w:t>развивать грамматический строй речи;</w:t>
            </w:r>
          </w:p>
          <w:p w:rsidR="00A12A06" w:rsidRPr="00B903EA" w:rsidRDefault="00A12A06" w:rsidP="000B2FAF">
            <w:pPr>
              <w:rPr>
                <w:i/>
              </w:rPr>
            </w:pPr>
            <w:r w:rsidRPr="00B903EA">
              <w:rPr>
                <w:i/>
              </w:rPr>
              <w:t>закреплять знания о домашних животных путем расширения «семантического поля» слова щенок,</w:t>
            </w:r>
          </w:p>
          <w:p w:rsidR="00A12A06" w:rsidRPr="00B903EA" w:rsidRDefault="00A12A06" w:rsidP="000B2FAF">
            <w:pPr>
              <w:rPr>
                <w:i/>
              </w:rPr>
            </w:pPr>
            <w:r w:rsidRPr="00B903EA">
              <w:rPr>
                <w:i/>
              </w:rPr>
              <w:t>коррекционно-развивающая:</w:t>
            </w:r>
          </w:p>
          <w:p w:rsidR="00A12A06" w:rsidRPr="00B903EA" w:rsidRDefault="00A12A06" w:rsidP="000B2FAF">
            <w:pPr>
              <w:rPr>
                <w:i/>
              </w:rPr>
            </w:pPr>
          </w:p>
          <w:p w:rsidR="00A12A06" w:rsidRPr="00B903EA" w:rsidRDefault="00A12A06" w:rsidP="000B2FAF">
            <w:pPr>
              <w:rPr>
                <w:i/>
              </w:rPr>
            </w:pPr>
            <w:r w:rsidRPr="00B903EA">
              <w:rPr>
                <w:i/>
              </w:rPr>
              <w:t>развивать фонематический слух, восприятие;</w:t>
            </w:r>
          </w:p>
          <w:p w:rsidR="00A12A06" w:rsidRPr="00B903EA" w:rsidRDefault="00A12A06" w:rsidP="000B2FAF">
            <w:pPr>
              <w:rPr>
                <w:i/>
              </w:rPr>
            </w:pPr>
            <w:r w:rsidRPr="00B903EA">
              <w:rPr>
                <w:i/>
              </w:rPr>
              <w:t>развивать артикуляционную моторику;</w:t>
            </w:r>
          </w:p>
          <w:p w:rsidR="00A12A06" w:rsidRPr="00B903EA" w:rsidRDefault="00A12A06" w:rsidP="000B2FAF">
            <w:pPr>
              <w:rPr>
                <w:i/>
              </w:rPr>
            </w:pPr>
            <w:r w:rsidRPr="00B903EA">
              <w:rPr>
                <w:i/>
              </w:rPr>
              <w:t>развивать общую моторику;</w:t>
            </w:r>
          </w:p>
          <w:p w:rsidR="00A12A06" w:rsidRPr="00B903EA" w:rsidRDefault="00A12A06" w:rsidP="000B2FAF">
            <w:pPr>
              <w:rPr>
                <w:i/>
              </w:rPr>
            </w:pPr>
            <w:r w:rsidRPr="00B903EA">
              <w:rPr>
                <w:i/>
              </w:rPr>
              <w:t>расширять и уточнять словарь;</w:t>
            </w:r>
          </w:p>
          <w:p w:rsidR="00A12A06" w:rsidRPr="00B903EA" w:rsidRDefault="00A12A06" w:rsidP="000B2FAF">
            <w:pPr>
              <w:rPr>
                <w:i/>
              </w:rPr>
            </w:pPr>
            <w:r w:rsidRPr="00B903EA">
              <w:rPr>
                <w:i/>
              </w:rPr>
              <w:t>развивать навыки словоизменения;</w:t>
            </w:r>
          </w:p>
          <w:p w:rsidR="00A12A06" w:rsidRPr="00B903EA" w:rsidRDefault="00A12A06" w:rsidP="000B2FAF">
            <w:pPr>
              <w:rPr>
                <w:i/>
              </w:rPr>
            </w:pPr>
            <w:r w:rsidRPr="00B903EA">
              <w:rPr>
                <w:i/>
              </w:rPr>
              <w:t>коррекционно-воспитательные:</w:t>
            </w:r>
          </w:p>
          <w:p w:rsidR="00A12A06" w:rsidRPr="00B903EA" w:rsidRDefault="00A12A06" w:rsidP="000B2FAF">
            <w:pPr>
              <w:rPr>
                <w:i/>
              </w:rPr>
            </w:pPr>
          </w:p>
          <w:p w:rsidR="00A12A06" w:rsidRPr="00B903EA" w:rsidRDefault="00A12A06" w:rsidP="000B2FAF">
            <w:pPr>
              <w:rPr>
                <w:i/>
              </w:rPr>
            </w:pPr>
            <w:r w:rsidRPr="00B903EA">
              <w:rPr>
                <w:i/>
              </w:rPr>
              <w:t>развивать наблюдательность;</w:t>
            </w:r>
          </w:p>
          <w:p w:rsidR="00A12A06" w:rsidRPr="000578D4" w:rsidRDefault="00A12A06" w:rsidP="000B2FAF">
            <w:r w:rsidRPr="00B903EA">
              <w:rPr>
                <w:i/>
              </w:rPr>
              <w:t>воспитывать заботливое отношение к домаш­ним животным.</w:t>
            </w:r>
          </w:p>
        </w:tc>
        <w:tc>
          <w:tcPr>
            <w:tcW w:w="2168" w:type="dxa"/>
          </w:tcPr>
          <w:p w:rsidR="00A12A06" w:rsidRDefault="00A12A06" w:rsidP="000B2FAF">
            <w:r w:rsidRPr="00B903EA">
              <w:t>Оборудование: предметные картинки с изображе­нием домашних животных, зеркала, фишки для составления схем, карандаши, кассы.</w:t>
            </w:r>
          </w:p>
        </w:tc>
        <w:tc>
          <w:tcPr>
            <w:tcW w:w="1895" w:type="dxa"/>
          </w:tcPr>
          <w:p w:rsidR="00A12A06" w:rsidRPr="005761C3" w:rsidRDefault="00A12A06" w:rsidP="000B2FAF">
            <w:r w:rsidRPr="0004177E">
              <w:t>сүзләрнең дөрес әйтелешен ныгыту: мәктәп, кафе, цирк, китап, дәфтәр, Үткәннәрне кабатлау. «Без инде хәзер зурлар, мәктәпкә илтә юллар» проекты буенча уеннар.</w:t>
            </w:r>
          </w:p>
        </w:tc>
      </w:tr>
      <w:tr w:rsidR="00A12A06" w:rsidRPr="000577CF" w:rsidTr="006555FF">
        <w:trPr>
          <w:trHeight w:val="2799"/>
        </w:trPr>
        <w:tc>
          <w:tcPr>
            <w:tcW w:w="973" w:type="dxa"/>
            <w:vMerge/>
          </w:tcPr>
          <w:p w:rsidR="00A12A06" w:rsidRPr="000577CF" w:rsidRDefault="00A12A06" w:rsidP="000B2FAF">
            <w:pPr>
              <w:jc w:val="center"/>
            </w:pPr>
          </w:p>
        </w:tc>
        <w:tc>
          <w:tcPr>
            <w:tcW w:w="1530" w:type="dxa"/>
          </w:tcPr>
          <w:p w:rsidR="00A12A06" w:rsidRDefault="00A12A06" w:rsidP="000B2FAF">
            <w:r w:rsidRPr="00B903EA">
              <w:t>Звуки Щ — Ч</w:t>
            </w:r>
          </w:p>
        </w:tc>
        <w:tc>
          <w:tcPr>
            <w:tcW w:w="3121" w:type="dxa"/>
          </w:tcPr>
          <w:p w:rsidR="00A12A06" w:rsidRPr="00B903EA" w:rsidRDefault="00A12A06" w:rsidP="000B2FAF">
            <w:pPr>
              <w:rPr>
                <w:i/>
              </w:rPr>
            </w:pPr>
            <w:r w:rsidRPr="00B903EA">
              <w:rPr>
                <w:i/>
              </w:rPr>
              <w:t>коррекционно-образовательные:</w:t>
            </w:r>
          </w:p>
          <w:p w:rsidR="00A12A06" w:rsidRPr="00B903EA" w:rsidRDefault="00A12A06" w:rsidP="000B2FAF">
            <w:pPr>
              <w:rPr>
                <w:i/>
              </w:rPr>
            </w:pPr>
          </w:p>
          <w:p w:rsidR="00A12A06" w:rsidRPr="00B903EA" w:rsidRDefault="00A12A06" w:rsidP="000B2FAF">
            <w:pPr>
              <w:rPr>
                <w:i/>
              </w:rPr>
            </w:pPr>
            <w:r w:rsidRPr="00B903EA">
              <w:rPr>
                <w:i/>
              </w:rPr>
              <w:t>учить детей различать звуки Щ — Ч на материа­ле слогов, слов и предложений;</w:t>
            </w:r>
          </w:p>
          <w:p w:rsidR="00A12A06" w:rsidRPr="00B903EA" w:rsidRDefault="00A12A06" w:rsidP="000B2FAF">
            <w:pPr>
              <w:rPr>
                <w:i/>
              </w:rPr>
            </w:pPr>
            <w:r w:rsidRPr="00B903EA">
              <w:rPr>
                <w:i/>
              </w:rPr>
              <w:t>формировать навыки словообразования;</w:t>
            </w:r>
          </w:p>
          <w:p w:rsidR="00A12A06" w:rsidRPr="00B903EA" w:rsidRDefault="00A12A06" w:rsidP="000B2FAF">
            <w:pPr>
              <w:rPr>
                <w:i/>
              </w:rPr>
            </w:pPr>
            <w:r w:rsidRPr="00B903EA">
              <w:rPr>
                <w:i/>
              </w:rPr>
              <w:t>формировать номинативный словарь;</w:t>
            </w:r>
          </w:p>
          <w:p w:rsidR="00A12A06" w:rsidRPr="00B903EA" w:rsidRDefault="00A12A06" w:rsidP="000B2FAF">
            <w:pPr>
              <w:rPr>
                <w:i/>
              </w:rPr>
            </w:pPr>
            <w:r w:rsidRPr="00B903EA">
              <w:rPr>
                <w:i/>
              </w:rPr>
              <w:t>коррекционно-развивающие:</w:t>
            </w:r>
          </w:p>
          <w:p w:rsidR="00A12A06" w:rsidRPr="00B903EA" w:rsidRDefault="00A12A06" w:rsidP="000B2FAF">
            <w:pPr>
              <w:rPr>
                <w:i/>
              </w:rPr>
            </w:pPr>
          </w:p>
          <w:p w:rsidR="00A12A06" w:rsidRPr="00B903EA" w:rsidRDefault="00A12A06" w:rsidP="000B2FAF">
            <w:pPr>
              <w:rPr>
                <w:i/>
              </w:rPr>
            </w:pPr>
            <w:r w:rsidRPr="00B903EA">
              <w:rPr>
                <w:i/>
              </w:rPr>
              <w:t>развивать у детей фонематический слух и вос­приятие;</w:t>
            </w:r>
          </w:p>
          <w:p w:rsidR="00A12A06" w:rsidRPr="00B903EA" w:rsidRDefault="00A12A06" w:rsidP="000B2FAF">
            <w:pPr>
              <w:rPr>
                <w:i/>
              </w:rPr>
            </w:pPr>
            <w:r w:rsidRPr="00B903EA">
              <w:rPr>
                <w:i/>
              </w:rPr>
              <w:t>развивать общую, мелкую и артикуляционную моторику;</w:t>
            </w:r>
          </w:p>
          <w:p w:rsidR="00A12A06" w:rsidRPr="00B903EA" w:rsidRDefault="00A12A06" w:rsidP="000B2FAF">
            <w:pPr>
              <w:rPr>
                <w:i/>
              </w:rPr>
            </w:pPr>
            <w:r w:rsidRPr="00B903EA">
              <w:rPr>
                <w:i/>
              </w:rPr>
              <w:t>расширять и уточнять словарь;</w:t>
            </w:r>
          </w:p>
          <w:p w:rsidR="00A12A06" w:rsidRPr="00B903EA" w:rsidRDefault="00A12A06" w:rsidP="000B2FAF">
            <w:pPr>
              <w:rPr>
                <w:i/>
              </w:rPr>
            </w:pPr>
            <w:r w:rsidRPr="00B903EA">
              <w:rPr>
                <w:i/>
              </w:rPr>
              <w:t>развивать навык звукобуквенного анализа и синтеза слов;</w:t>
            </w:r>
          </w:p>
          <w:p w:rsidR="00A12A06" w:rsidRPr="00B903EA" w:rsidRDefault="00A12A06" w:rsidP="000B2FAF">
            <w:pPr>
              <w:rPr>
                <w:i/>
              </w:rPr>
            </w:pPr>
            <w:r w:rsidRPr="00B903EA">
              <w:rPr>
                <w:i/>
              </w:rPr>
              <w:t>развивать звонкость голоса;</w:t>
            </w:r>
          </w:p>
          <w:p w:rsidR="00A12A06" w:rsidRPr="00B903EA" w:rsidRDefault="00A12A06" w:rsidP="000B2FAF">
            <w:pPr>
              <w:rPr>
                <w:i/>
              </w:rPr>
            </w:pPr>
            <w:r w:rsidRPr="00B903EA">
              <w:rPr>
                <w:i/>
              </w:rPr>
              <w:t>коррекционно-воспитательная:</w:t>
            </w:r>
          </w:p>
          <w:p w:rsidR="00A12A06" w:rsidRPr="00B903EA" w:rsidRDefault="00A12A06" w:rsidP="000B2FAF">
            <w:pPr>
              <w:rPr>
                <w:i/>
              </w:rPr>
            </w:pPr>
          </w:p>
          <w:p w:rsidR="00A12A06" w:rsidRPr="005A08D2" w:rsidRDefault="00A12A06" w:rsidP="000B2FAF">
            <w:pPr>
              <w:rPr>
                <w:i/>
              </w:rPr>
            </w:pPr>
            <w:r w:rsidRPr="00B903EA">
              <w:rPr>
                <w:i/>
              </w:rPr>
              <w:t>воспитывать у детей самоконтроль за речью и самостоятельность при выполнении заданий.</w:t>
            </w:r>
          </w:p>
        </w:tc>
        <w:tc>
          <w:tcPr>
            <w:tcW w:w="2168" w:type="dxa"/>
          </w:tcPr>
          <w:p w:rsidR="00A12A06" w:rsidRDefault="00A12A06" w:rsidP="000B2FAF">
            <w:r w:rsidRPr="00B903EA">
              <w:t>Оборудование: текст песни «Во поле береза сто­яла», пособие для игры «Домик», предметные картинки со звуками Щ, Ч в названии, наборы для составления схем, тетради, карандаши, разрез­ные азбуки, зеркала, картинки с изображениями домашних животных.</w:t>
            </w:r>
          </w:p>
        </w:tc>
        <w:tc>
          <w:tcPr>
            <w:tcW w:w="1895" w:type="dxa"/>
          </w:tcPr>
          <w:p w:rsidR="00A12A06" w:rsidRPr="005761C3" w:rsidRDefault="00A12A06" w:rsidP="000B2FAF">
            <w:r w:rsidRPr="0004177E">
              <w:t>Сүзләрнең дөрес әйтелешен ныгыту: бу нәрсә? [ә] авазын аерым килеш һәм сүзләрдә дөрес әйтергә өйрәтү</w:t>
            </w:r>
          </w:p>
        </w:tc>
      </w:tr>
      <w:tr w:rsidR="00A12A06" w:rsidRPr="000577CF" w:rsidTr="006555FF">
        <w:trPr>
          <w:trHeight w:val="2415"/>
        </w:trPr>
        <w:tc>
          <w:tcPr>
            <w:tcW w:w="973" w:type="dxa"/>
            <w:vMerge w:val="restart"/>
          </w:tcPr>
          <w:p w:rsidR="00A12A06" w:rsidRPr="000577CF" w:rsidRDefault="00A12A06" w:rsidP="000B2FAF">
            <w:pPr>
              <w:jc w:val="center"/>
            </w:pPr>
            <w:r>
              <w:t>3</w:t>
            </w:r>
          </w:p>
        </w:tc>
        <w:tc>
          <w:tcPr>
            <w:tcW w:w="1530" w:type="dxa"/>
          </w:tcPr>
          <w:p w:rsidR="00A12A06" w:rsidRDefault="00A12A06" w:rsidP="000B2FAF">
            <w:r w:rsidRPr="00B903EA">
              <w:t>Звуки Щ — Ть</w:t>
            </w:r>
          </w:p>
        </w:tc>
        <w:tc>
          <w:tcPr>
            <w:tcW w:w="3121" w:type="dxa"/>
          </w:tcPr>
          <w:p w:rsidR="00A12A06" w:rsidRPr="00EC36E6" w:rsidRDefault="00A12A06" w:rsidP="000B2FAF">
            <w:pPr>
              <w:rPr>
                <w:i/>
              </w:rPr>
            </w:pPr>
            <w:r w:rsidRPr="00EC36E6">
              <w:rPr>
                <w:i/>
              </w:rPr>
              <w:t>коррекционно-образовательные:</w:t>
            </w:r>
          </w:p>
          <w:p w:rsidR="00A12A06" w:rsidRPr="00EC36E6" w:rsidRDefault="00A12A06" w:rsidP="000B2FAF">
            <w:pPr>
              <w:rPr>
                <w:i/>
              </w:rPr>
            </w:pPr>
          </w:p>
          <w:p w:rsidR="00A12A06" w:rsidRPr="00EC36E6" w:rsidRDefault="00A12A06" w:rsidP="000B2FAF">
            <w:pPr>
              <w:rPr>
                <w:i/>
              </w:rPr>
            </w:pPr>
            <w:r w:rsidRPr="00EC36E6">
              <w:rPr>
                <w:i/>
              </w:rPr>
              <w:t>—       учить детей различать звуки Щ — Ть на материале слогов, слов и предложений;</w:t>
            </w:r>
          </w:p>
          <w:p w:rsidR="00A12A06" w:rsidRPr="00EC36E6" w:rsidRDefault="00A12A06" w:rsidP="000B2FAF">
            <w:pPr>
              <w:rPr>
                <w:i/>
              </w:rPr>
            </w:pPr>
          </w:p>
          <w:p w:rsidR="00A12A06" w:rsidRPr="00EC36E6" w:rsidRDefault="00A12A06" w:rsidP="000B2FAF">
            <w:pPr>
              <w:rPr>
                <w:i/>
              </w:rPr>
            </w:pPr>
            <w:r w:rsidRPr="00EC36E6">
              <w:rPr>
                <w:i/>
              </w:rPr>
              <w:t>—       формировать словарь;</w:t>
            </w:r>
          </w:p>
          <w:p w:rsidR="00A12A06" w:rsidRPr="00EC36E6" w:rsidRDefault="00A12A06" w:rsidP="000B2FAF">
            <w:pPr>
              <w:rPr>
                <w:i/>
              </w:rPr>
            </w:pPr>
          </w:p>
          <w:p w:rsidR="00A12A06" w:rsidRPr="00EC36E6" w:rsidRDefault="00A12A06" w:rsidP="000B2FAF">
            <w:pPr>
              <w:rPr>
                <w:i/>
              </w:rPr>
            </w:pPr>
            <w:r w:rsidRPr="00EC36E6">
              <w:rPr>
                <w:i/>
              </w:rPr>
              <w:t xml:space="preserve"> коррекиионно-развивающие:</w:t>
            </w:r>
          </w:p>
          <w:p w:rsidR="00A12A06" w:rsidRPr="00EC36E6" w:rsidRDefault="00A12A06" w:rsidP="000B2FAF">
            <w:pPr>
              <w:rPr>
                <w:i/>
              </w:rPr>
            </w:pPr>
          </w:p>
          <w:p w:rsidR="00A12A06" w:rsidRPr="00EC36E6" w:rsidRDefault="00A12A06" w:rsidP="000B2FAF">
            <w:pPr>
              <w:rPr>
                <w:i/>
              </w:rPr>
            </w:pPr>
            <w:r w:rsidRPr="00EC36E6">
              <w:rPr>
                <w:i/>
              </w:rPr>
              <w:t>—       развивать у детей умение согласовывать местоимения и существительные;</w:t>
            </w:r>
          </w:p>
          <w:p w:rsidR="00A12A06" w:rsidRPr="00EC36E6" w:rsidRDefault="00A12A06" w:rsidP="000B2FAF">
            <w:pPr>
              <w:rPr>
                <w:i/>
              </w:rPr>
            </w:pPr>
          </w:p>
          <w:p w:rsidR="00A12A06" w:rsidRPr="00EC36E6" w:rsidRDefault="00A12A06" w:rsidP="000B2FAF">
            <w:pPr>
              <w:rPr>
                <w:i/>
              </w:rPr>
            </w:pPr>
            <w:r w:rsidRPr="00EC36E6">
              <w:rPr>
                <w:i/>
              </w:rPr>
              <w:t>—       учить дифференцировать ротовой и носовой выдох;</w:t>
            </w:r>
          </w:p>
          <w:p w:rsidR="00A12A06" w:rsidRPr="00EC36E6" w:rsidRDefault="00A12A06" w:rsidP="000B2FAF">
            <w:pPr>
              <w:rPr>
                <w:i/>
              </w:rPr>
            </w:pPr>
          </w:p>
          <w:p w:rsidR="00A12A06" w:rsidRPr="00EC36E6" w:rsidRDefault="00A12A06" w:rsidP="000B2FAF">
            <w:pPr>
              <w:rPr>
                <w:i/>
              </w:rPr>
            </w:pPr>
            <w:r w:rsidRPr="00EC36E6">
              <w:rPr>
                <w:i/>
              </w:rPr>
              <w:t>—       развивать звонкость голоса;</w:t>
            </w:r>
          </w:p>
          <w:p w:rsidR="00A12A06" w:rsidRPr="00EC36E6" w:rsidRDefault="00A12A06" w:rsidP="000B2FAF">
            <w:pPr>
              <w:rPr>
                <w:i/>
              </w:rPr>
            </w:pPr>
          </w:p>
          <w:p w:rsidR="00A12A06" w:rsidRPr="00EC36E6" w:rsidRDefault="00A12A06" w:rsidP="000B2FAF">
            <w:pPr>
              <w:rPr>
                <w:i/>
              </w:rPr>
            </w:pPr>
            <w:r w:rsidRPr="00EC36E6">
              <w:rPr>
                <w:i/>
              </w:rPr>
              <w:t>—       развивать навык звукобуквенного анализа и синтеза;</w:t>
            </w:r>
          </w:p>
          <w:p w:rsidR="00A12A06" w:rsidRPr="00EC36E6" w:rsidRDefault="00A12A06" w:rsidP="000B2FAF">
            <w:pPr>
              <w:rPr>
                <w:i/>
              </w:rPr>
            </w:pPr>
          </w:p>
          <w:p w:rsidR="00A12A06" w:rsidRPr="00EC36E6" w:rsidRDefault="00A12A06" w:rsidP="000B2FAF">
            <w:pPr>
              <w:rPr>
                <w:i/>
              </w:rPr>
            </w:pPr>
            <w:r w:rsidRPr="00EC36E6">
              <w:rPr>
                <w:i/>
              </w:rPr>
              <w:t>—       учить координации речи с движениями;</w:t>
            </w:r>
          </w:p>
          <w:p w:rsidR="00A12A06" w:rsidRPr="00EC36E6" w:rsidRDefault="00A12A06" w:rsidP="000B2FAF">
            <w:pPr>
              <w:rPr>
                <w:i/>
              </w:rPr>
            </w:pPr>
          </w:p>
          <w:p w:rsidR="00A12A06" w:rsidRPr="00EC36E6" w:rsidRDefault="00A12A06" w:rsidP="000B2FAF">
            <w:pPr>
              <w:rPr>
                <w:i/>
              </w:rPr>
            </w:pPr>
            <w:r w:rsidRPr="00EC36E6">
              <w:rPr>
                <w:i/>
              </w:rPr>
              <w:t>коррекционно-воспитательная:</w:t>
            </w:r>
          </w:p>
          <w:p w:rsidR="00A12A06" w:rsidRPr="00EC36E6" w:rsidRDefault="00A12A06" w:rsidP="000B2FAF">
            <w:pPr>
              <w:rPr>
                <w:i/>
              </w:rPr>
            </w:pPr>
          </w:p>
          <w:p w:rsidR="00A12A06" w:rsidRPr="00EC36E6" w:rsidRDefault="00A12A06" w:rsidP="000B2FAF">
            <w:pPr>
              <w:rPr>
                <w:i/>
              </w:rPr>
            </w:pPr>
            <w:r w:rsidRPr="00EC36E6">
              <w:rPr>
                <w:i/>
              </w:rPr>
              <w:t>—       воспитывать у детей любознательность;</w:t>
            </w:r>
          </w:p>
          <w:p w:rsidR="00A12A06" w:rsidRPr="00EC36E6" w:rsidRDefault="00A12A06" w:rsidP="000B2FAF">
            <w:pPr>
              <w:rPr>
                <w:i/>
              </w:rPr>
            </w:pPr>
          </w:p>
          <w:p w:rsidR="00A12A06" w:rsidRDefault="00A12A06" w:rsidP="000B2FAF">
            <w:r w:rsidRPr="00EC36E6">
              <w:rPr>
                <w:i/>
              </w:rPr>
              <w:t>—       воспитывать интерес к школьным занятиям.</w:t>
            </w:r>
          </w:p>
        </w:tc>
        <w:tc>
          <w:tcPr>
            <w:tcW w:w="2168" w:type="dxa"/>
          </w:tcPr>
          <w:p w:rsidR="00A12A06" w:rsidRDefault="00A12A06" w:rsidP="000B2FAF">
            <w:r w:rsidRPr="00EC36E6">
              <w:t>Оборудование: схемы слов, текст песни о школе, трафареты, картинки со звуками Щ, Ть в названии и с изображением школьных принадлежностей, разрезные азбуки, тетради, карандаши, зеркала.</w:t>
            </w:r>
          </w:p>
        </w:tc>
        <w:tc>
          <w:tcPr>
            <w:tcW w:w="1895" w:type="dxa"/>
          </w:tcPr>
          <w:p w:rsidR="00A12A06" w:rsidRPr="005761C3" w:rsidRDefault="00A12A06" w:rsidP="000B2FAF">
            <w:r w:rsidRPr="0004177E">
              <w:t>Сүзләрнең дөрес әйтелешен ныгыту: нишлисең? эчәм, ашыйм. [ч] һәм [ы] авазларының</w:t>
            </w:r>
          </w:p>
        </w:tc>
      </w:tr>
      <w:tr w:rsidR="00A12A06" w:rsidRPr="005761C3" w:rsidTr="006555FF">
        <w:trPr>
          <w:trHeight w:val="1262"/>
        </w:trPr>
        <w:tc>
          <w:tcPr>
            <w:tcW w:w="973" w:type="dxa"/>
            <w:vMerge/>
            <w:tcBorders>
              <w:bottom w:val="single" w:sz="4" w:space="0" w:color="auto"/>
            </w:tcBorders>
          </w:tcPr>
          <w:p w:rsidR="00A12A06" w:rsidRDefault="00A12A06" w:rsidP="000B2FAF">
            <w:pPr>
              <w:jc w:val="center"/>
            </w:pPr>
          </w:p>
        </w:tc>
        <w:tc>
          <w:tcPr>
            <w:tcW w:w="1530" w:type="dxa"/>
          </w:tcPr>
          <w:p w:rsidR="00A12A06" w:rsidRDefault="00A12A06" w:rsidP="000B2FAF">
            <w:r w:rsidRPr="00CD429F">
              <w:t>Звуки Щ — Ч — Сь — Ть</w:t>
            </w:r>
          </w:p>
        </w:tc>
        <w:tc>
          <w:tcPr>
            <w:tcW w:w="3121" w:type="dxa"/>
          </w:tcPr>
          <w:p w:rsidR="00A12A06" w:rsidRPr="00A74AD5" w:rsidRDefault="00A12A06" w:rsidP="000B2FAF">
            <w:pPr>
              <w:rPr>
                <w:i/>
              </w:rPr>
            </w:pPr>
            <w:r w:rsidRPr="00A74AD5">
              <w:rPr>
                <w:i/>
              </w:rPr>
              <w:t>коррекционно-образовательные:</w:t>
            </w:r>
          </w:p>
          <w:p w:rsidR="00A12A06" w:rsidRPr="00A74AD5" w:rsidRDefault="00A12A06" w:rsidP="000B2FAF">
            <w:pPr>
              <w:rPr>
                <w:i/>
              </w:rPr>
            </w:pPr>
          </w:p>
          <w:p w:rsidR="00A12A06" w:rsidRPr="00A74AD5" w:rsidRDefault="00A12A06" w:rsidP="000B2FAF">
            <w:pPr>
              <w:rPr>
                <w:i/>
              </w:rPr>
            </w:pPr>
            <w:r w:rsidRPr="00A74AD5">
              <w:rPr>
                <w:i/>
              </w:rPr>
              <w:t>учить детей различать звуки Щ — Ч — Сь — Ть на материале слогов, слов и предложений;</w:t>
            </w:r>
          </w:p>
          <w:p w:rsidR="00A12A06" w:rsidRPr="00A74AD5" w:rsidRDefault="00A12A06" w:rsidP="000B2FAF">
            <w:pPr>
              <w:rPr>
                <w:i/>
              </w:rPr>
            </w:pPr>
            <w:r w:rsidRPr="00A74AD5">
              <w:rPr>
                <w:i/>
              </w:rPr>
              <w:t>формировать словарь;</w:t>
            </w:r>
          </w:p>
          <w:p w:rsidR="00A12A06" w:rsidRPr="00A74AD5" w:rsidRDefault="00A12A06" w:rsidP="000B2FAF">
            <w:pPr>
              <w:rPr>
                <w:i/>
              </w:rPr>
            </w:pPr>
            <w:r w:rsidRPr="00A74AD5">
              <w:rPr>
                <w:i/>
              </w:rPr>
              <w:t xml:space="preserve"> коррекционно-развивающие:</w:t>
            </w:r>
          </w:p>
          <w:p w:rsidR="00A12A06" w:rsidRPr="00A74AD5" w:rsidRDefault="00A12A06" w:rsidP="000B2FAF">
            <w:pPr>
              <w:rPr>
                <w:i/>
              </w:rPr>
            </w:pPr>
          </w:p>
          <w:p w:rsidR="00A12A06" w:rsidRPr="00A74AD5" w:rsidRDefault="00A12A06" w:rsidP="000B2FAF">
            <w:pPr>
              <w:rPr>
                <w:i/>
              </w:rPr>
            </w:pPr>
            <w:r w:rsidRPr="00A74AD5">
              <w:rPr>
                <w:i/>
              </w:rPr>
              <w:t>развивать у детей фонематический слух;</w:t>
            </w:r>
          </w:p>
          <w:p w:rsidR="00A12A06" w:rsidRPr="00A74AD5" w:rsidRDefault="00A12A06" w:rsidP="000B2FAF">
            <w:pPr>
              <w:rPr>
                <w:i/>
              </w:rPr>
            </w:pPr>
            <w:r w:rsidRPr="00A74AD5">
              <w:rPr>
                <w:i/>
              </w:rPr>
              <w:t>развивать общую, мелкую и артикуляционную моторику;</w:t>
            </w:r>
          </w:p>
          <w:p w:rsidR="00A12A06" w:rsidRPr="00A74AD5" w:rsidRDefault="00A12A06" w:rsidP="000B2FAF">
            <w:pPr>
              <w:rPr>
                <w:i/>
              </w:rPr>
            </w:pPr>
            <w:r w:rsidRPr="00A74AD5">
              <w:rPr>
                <w:i/>
              </w:rPr>
              <w:t>учить различать слова по отнесенности к частям речи;</w:t>
            </w:r>
          </w:p>
          <w:p w:rsidR="00A12A06" w:rsidRPr="00A74AD5" w:rsidRDefault="00A12A06" w:rsidP="000B2FAF">
            <w:pPr>
              <w:rPr>
                <w:i/>
              </w:rPr>
            </w:pPr>
            <w:r w:rsidRPr="00A74AD5">
              <w:rPr>
                <w:i/>
              </w:rPr>
              <w:t>развивать навыки звукобуквенного анализа</w:t>
            </w:r>
          </w:p>
          <w:p w:rsidR="00A12A06" w:rsidRPr="00A74AD5" w:rsidRDefault="00A12A06" w:rsidP="000B2FAF">
            <w:pPr>
              <w:rPr>
                <w:i/>
              </w:rPr>
            </w:pPr>
            <w:r w:rsidRPr="00A74AD5">
              <w:rPr>
                <w:i/>
              </w:rPr>
              <w:t>коррекционно-воспитательная:</w:t>
            </w:r>
          </w:p>
          <w:p w:rsidR="00A12A06" w:rsidRPr="00A74AD5" w:rsidRDefault="00A12A06" w:rsidP="000B2FAF">
            <w:pPr>
              <w:rPr>
                <w:i/>
              </w:rPr>
            </w:pPr>
          </w:p>
          <w:p w:rsidR="00A12A06" w:rsidRPr="00A74AD5" w:rsidRDefault="00A12A06" w:rsidP="000B2FAF">
            <w:pPr>
              <w:rPr>
                <w:i/>
              </w:rPr>
            </w:pPr>
            <w:r w:rsidRPr="00A74AD5">
              <w:rPr>
                <w:i/>
              </w:rPr>
              <w:t>воспитывать интерес к школьным занятиям;</w:t>
            </w:r>
          </w:p>
          <w:p w:rsidR="00A12A06" w:rsidRPr="005A08D2" w:rsidRDefault="00A12A06" w:rsidP="000B2FAF">
            <w:pPr>
              <w:rPr>
                <w:i/>
              </w:rPr>
            </w:pPr>
            <w:r w:rsidRPr="00A74AD5">
              <w:rPr>
                <w:i/>
              </w:rPr>
              <w:t>воспитывать самостоятельность при выполне­нии заданий.</w:t>
            </w:r>
          </w:p>
        </w:tc>
        <w:tc>
          <w:tcPr>
            <w:tcW w:w="2168" w:type="dxa"/>
          </w:tcPr>
          <w:p w:rsidR="00A12A06" w:rsidRDefault="00A12A06" w:rsidP="000B2FAF">
            <w:r w:rsidRPr="00A74AD5">
              <w:t>Оборудование: пособие к игре «Домик» и «Посели слово», предметные картинки со звуками Щ, Ч, Сь, Ть в названии, тетради, карандаши, разрезные азбуки, наборы для составления схем.</w:t>
            </w:r>
          </w:p>
        </w:tc>
        <w:tc>
          <w:tcPr>
            <w:tcW w:w="1895" w:type="dxa"/>
          </w:tcPr>
          <w:p w:rsidR="00A12A06" w:rsidRPr="005761C3" w:rsidRDefault="00A12A06" w:rsidP="000B2FAF">
            <w:r w:rsidRPr="0004177E">
              <w:t>Сүзләрнең дөрес әйтелешен ныгыту: бу нәрсә?, нишли? йоклыйм. [о] һәм [ы] авазларының дөрес артикуляция белән әйтә белү күнекмәләрен ныгыту</w:t>
            </w:r>
          </w:p>
        </w:tc>
      </w:tr>
      <w:tr w:rsidR="00A12A06" w:rsidRPr="005761C3" w:rsidTr="006555FF">
        <w:trPr>
          <w:trHeight w:val="873"/>
        </w:trPr>
        <w:tc>
          <w:tcPr>
            <w:tcW w:w="973" w:type="dxa"/>
            <w:vMerge w:val="restart"/>
            <w:tcBorders>
              <w:top w:val="single" w:sz="4" w:space="0" w:color="auto"/>
            </w:tcBorders>
          </w:tcPr>
          <w:p w:rsidR="00A12A06" w:rsidRPr="000577CF" w:rsidRDefault="00A12A06" w:rsidP="000B2FAF">
            <w:pPr>
              <w:jc w:val="center"/>
            </w:pPr>
            <w:r>
              <w:t>4</w:t>
            </w:r>
          </w:p>
        </w:tc>
        <w:tc>
          <w:tcPr>
            <w:tcW w:w="1530" w:type="dxa"/>
          </w:tcPr>
          <w:p w:rsidR="00A12A06" w:rsidRDefault="00A12A06" w:rsidP="000B2FAF">
            <w:r w:rsidRPr="00A868DD">
              <w:t>Мягкие и твердые согласные</w:t>
            </w:r>
          </w:p>
        </w:tc>
        <w:tc>
          <w:tcPr>
            <w:tcW w:w="3121" w:type="dxa"/>
          </w:tcPr>
          <w:p w:rsidR="00A12A06" w:rsidRPr="00A868DD" w:rsidRDefault="00A12A06" w:rsidP="000B2FAF">
            <w:pPr>
              <w:rPr>
                <w:i/>
              </w:rPr>
            </w:pPr>
            <w:r w:rsidRPr="00A868DD">
              <w:rPr>
                <w:i/>
              </w:rPr>
              <w:t>коррекционно-образовательные:</w:t>
            </w:r>
          </w:p>
          <w:p w:rsidR="00A12A06" w:rsidRPr="00A868DD" w:rsidRDefault="00A12A06" w:rsidP="000B2FAF">
            <w:pPr>
              <w:rPr>
                <w:i/>
              </w:rPr>
            </w:pPr>
          </w:p>
          <w:p w:rsidR="00A12A06" w:rsidRPr="00A868DD" w:rsidRDefault="00A12A06" w:rsidP="000B2FAF">
            <w:pPr>
              <w:rPr>
                <w:i/>
              </w:rPr>
            </w:pPr>
            <w:r w:rsidRPr="00A868DD">
              <w:rPr>
                <w:i/>
              </w:rPr>
              <w:t>учить детей различать согласные звуки по при­знаку твердости—мягкости;</w:t>
            </w:r>
          </w:p>
          <w:p w:rsidR="00A12A06" w:rsidRPr="00A868DD" w:rsidRDefault="00A12A06" w:rsidP="000B2FAF">
            <w:pPr>
              <w:rPr>
                <w:i/>
              </w:rPr>
            </w:pPr>
            <w:r w:rsidRPr="00A868DD">
              <w:rPr>
                <w:i/>
              </w:rPr>
              <w:t>формировать словарь;</w:t>
            </w:r>
          </w:p>
          <w:p w:rsidR="00A12A06" w:rsidRPr="00A868DD" w:rsidRDefault="00A12A06" w:rsidP="000B2FAF">
            <w:pPr>
              <w:rPr>
                <w:i/>
              </w:rPr>
            </w:pPr>
            <w:r w:rsidRPr="00A868DD">
              <w:rPr>
                <w:i/>
              </w:rPr>
              <w:t>коррекционно-развивающие:</w:t>
            </w:r>
          </w:p>
          <w:p w:rsidR="00A12A06" w:rsidRPr="00A868DD" w:rsidRDefault="00A12A06" w:rsidP="000B2FAF">
            <w:pPr>
              <w:rPr>
                <w:i/>
              </w:rPr>
            </w:pPr>
          </w:p>
          <w:p w:rsidR="00A12A06" w:rsidRPr="00A868DD" w:rsidRDefault="00A12A06" w:rsidP="000B2FAF">
            <w:pPr>
              <w:rPr>
                <w:i/>
              </w:rPr>
            </w:pPr>
            <w:r w:rsidRPr="00A868DD">
              <w:rPr>
                <w:i/>
              </w:rPr>
              <w:t>закрепить у детей понятие «твердые—мягкие согласные»;</w:t>
            </w:r>
          </w:p>
          <w:p w:rsidR="00A12A06" w:rsidRPr="00A868DD" w:rsidRDefault="00A12A06" w:rsidP="000B2FAF">
            <w:pPr>
              <w:rPr>
                <w:i/>
              </w:rPr>
            </w:pPr>
            <w:r w:rsidRPr="00A868DD">
              <w:rPr>
                <w:i/>
              </w:rPr>
              <w:t>развивать звонкость голоса;</w:t>
            </w:r>
          </w:p>
          <w:p w:rsidR="00A12A06" w:rsidRPr="00A868DD" w:rsidRDefault="00A12A06" w:rsidP="000B2FAF">
            <w:pPr>
              <w:rPr>
                <w:i/>
              </w:rPr>
            </w:pPr>
            <w:r w:rsidRPr="00A868DD">
              <w:rPr>
                <w:i/>
              </w:rPr>
              <w:t>развивать координацию речи с движениями;</w:t>
            </w:r>
          </w:p>
          <w:p w:rsidR="00A12A06" w:rsidRPr="00A868DD" w:rsidRDefault="00A12A06" w:rsidP="000B2FAF">
            <w:pPr>
              <w:rPr>
                <w:i/>
              </w:rPr>
            </w:pPr>
            <w:r w:rsidRPr="00A868DD">
              <w:rPr>
                <w:i/>
              </w:rPr>
              <w:t>уточнять и расширять словарь;</w:t>
            </w:r>
          </w:p>
          <w:p w:rsidR="00A12A06" w:rsidRPr="00A868DD" w:rsidRDefault="00A12A06" w:rsidP="000B2FAF">
            <w:pPr>
              <w:rPr>
                <w:i/>
              </w:rPr>
            </w:pPr>
            <w:r w:rsidRPr="00A868DD">
              <w:rPr>
                <w:i/>
              </w:rPr>
              <w:t>развивать мимические мышцы;</w:t>
            </w:r>
          </w:p>
          <w:p w:rsidR="00A12A06" w:rsidRPr="00A868DD" w:rsidRDefault="00A12A06" w:rsidP="000B2FAF">
            <w:pPr>
              <w:rPr>
                <w:i/>
              </w:rPr>
            </w:pPr>
            <w:r w:rsidRPr="00A868DD">
              <w:rPr>
                <w:i/>
              </w:rPr>
              <w:t>коррекционно-воспитательные:</w:t>
            </w:r>
          </w:p>
          <w:p w:rsidR="00A12A06" w:rsidRPr="00A868DD" w:rsidRDefault="00A12A06" w:rsidP="000B2FAF">
            <w:pPr>
              <w:rPr>
                <w:i/>
              </w:rPr>
            </w:pPr>
          </w:p>
          <w:p w:rsidR="00A12A06" w:rsidRDefault="00A12A06" w:rsidP="000B2FAF">
            <w:r w:rsidRPr="00A868DD">
              <w:rPr>
                <w:i/>
              </w:rPr>
              <w:t>воспитывать у детей трудолюбие и самостоя­тельность при выполнении заданий.</w:t>
            </w:r>
          </w:p>
        </w:tc>
        <w:tc>
          <w:tcPr>
            <w:tcW w:w="2168" w:type="dxa"/>
          </w:tcPr>
          <w:p w:rsidR="00A12A06" w:rsidRDefault="00A12A06" w:rsidP="000B2FAF">
            <w:r w:rsidRPr="00A868DD">
              <w:t>Оборудование: картинки с твердыми и мягкими соглас­ными в названии, наборы для составления схем, тетради, карандаши, сюжетные картины «Лето», «Весна», разрезные азбуки, текст песни о лете.</w:t>
            </w:r>
          </w:p>
        </w:tc>
        <w:tc>
          <w:tcPr>
            <w:tcW w:w="1895" w:type="dxa"/>
          </w:tcPr>
          <w:p w:rsidR="00A12A06" w:rsidRPr="005761C3" w:rsidRDefault="00A12A06" w:rsidP="000B2FAF">
            <w:r w:rsidRPr="0004177E">
              <w:t>Сүзләрнең дөрес өйтелешен ныгыту: кәбестә, кыяр, суган, бәрәңге, кишер, татар теленә хас булган авазларны дөрес әйтергә өйрәтүне дәвам итү [ң] һәм [ә]</w:t>
            </w:r>
          </w:p>
        </w:tc>
      </w:tr>
      <w:tr w:rsidR="00A12A06" w:rsidRPr="005761C3" w:rsidTr="006555FF">
        <w:trPr>
          <w:trHeight w:val="873"/>
        </w:trPr>
        <w:tc>
          <w:tcPr>
            <w:tcW w:w="973" w:type="dxa"/>
            <w:vMerge/>
          </w:tcPr>
          <w:p w:rsidR="00A12A06" w:rsidRDefault="00A12A06" w:rsidP="000B2FAF">
            <w:pPr>
              <w:jc w:val="center"/>
            </w:pPr>
          </w:p>
        </w:tc>
        <w:tc>
          <w:tcPr>
            <w:tcW w:w="1530" w:type="dxa"/>
          </w:tcPr>
          <w:p w:rsidR="00A12A06" w:rsidRDefault="00A12A06" w:rsidP="000B2FAF">
            <w:r w:rsidRPr="00A868DD">
              <w:t>Глухие и звонкие согласные</w:t>
            </w:r>
          </w:p>
        </w:tc>
        <w:tc>
          <w:tcPr>
            <w:tcW w:w="3121" w:type="dxa"/>
          </w:tcPr>
          <w:p w:rsidR="00A12A06" w:rsidRPr="00F3577E" w:rsidRDefault="00A12A06" w:rsidP="000B2FAF">
            <w:pPr>
              <w:rPr>
                <w:i/>
              </w:rPr>
            </w:pPr>
            <w:r w:rsidRPr="00F3577E">
              <w:rPr>
                <w:i/>
              </w:rPr>
              <w:t>коррекционно-образовательные:</w:t>
            </w:r>
          </w:p>
          <w:p w:rsidR="00A12A06" w:rsidRPr="00F3577E" w:rsidRDefault="00A12A06" w:rsidP="000B2FAF">
            <w:pPr>
              <w:rPr>
                <w:i/>
              </w:rPr>
            </w:pPr>
          </w:p>
          <w:p w:rsidR="00A12A06" w:rsidRPr="00F3577E" w:rsidRDefault="00A12A06" w:rsidP="000B2FAF">
            <w:pPr>
              <w:rPr>
                <w:i/>
              </w:rPr>
            </w:pPr>
            <w:r w:rsidRPr="00F3577E">
              <w:rPr>
                <w:i/>
              </w:rPr>
              <w:t>—       учить детей различать согласные звуки по признаку звонкости—глухости с опорой на тактильно-вибрационный и акустический контроль;</w:t>
            </w:r>
          </w:p>
          <w:p w:rsidR="00A12A06" w:rsidRPr="00F3577E" w:rsidRDefault="00A12A06" w:rsidP="000B2FAF">
            <w:pPr>
              <w:rPr>
                <w:i/>
              </w:rPr>
            </w:pPr>
          </w:p>
          <w:p w:rsidR="00A12A06" w:rsidRPr="00F3577E" w:rsidRDefault="00A12A06" w:rsidP="000B2FAF">
            <w:pPr>
              <w:rPr>
                <w:i/>
              </w:rPr>
            </w:pPr>
            <w:r w:rsidRPr="00F3577E">
              <w:rPr>
                <w:i/>
              </w:rPr>
              <w:t>—       формировать словарь;</w:t>
            </w:r>
          </w:p>
          <w:p w:rsidR="00A12A06" w:rsidRPr="00F3577E" w:rsidRDefault="00A12A06" w:rsidP="000B2FAF">
            <w:pPr>
              <w:rPr>
                <w:i/>
              </w:rPr>
            </w:pPr>
          </w:p>
          <w:p w:rsidR="00A12A06" w:rsidRPr="00F3577E" w:rsidRDefault="00A12A06" w:rsidP="000B2FAF">
            <w:pPr>
              <w:rPr>
                <w:i/>
              </w:rPr>
            </w:pPr>
            <w:r w:rsidRPr="00F3577E">
              <w:rPr>
                <w:i/>
              </w:rPr>
              <w:t xml:space="preserve">       коррекционно-развивающие:</w:t>
            </w:r>
          </w:p>
          <w:p w:rsidR="00A12A06" w:rsidRPr="00F3577E" w:rsidRDefault="00A12A06" w:rsidP="000B2FAF">
            <w:pPr>
              <w:rPr>
                <w:i/>
              </w:rPr>
            </w:pPr>
          </w:p>
          <w:p w:rsidR="00A12A06" w:rsidRPr="00F3577E" w:rsidRDefault="00A12A06" w:rsidP="000B2FAF">
            <w:pPr>
              <w:rPr>
                <w:i/>
              </w:rPr>
            </w:pPr>
            <w:r w:rsidRPr="00F3577E">
              <w:rPr>
                <w:i/>
              </w:rPr>
              <w:t>—       уточнять и расширять словарь детей;</w:t>
            </w:r>
          </w:p>
          <w:p w:rsidR="00A12A06" w:rsidRPr="00F3577E" w:rsidRDefault="00A12A06" w:rsidP="000B2FAF">
            <w:pPr>
              <w:rPr>
                <w:i/>
              </w:rPr>
            </w:pPr>
          </w:p>
          <w:p w:rsidR="00A12A06" w:rsidRPr="00F3577E" w:rsidRDefault="00A12A06" w:rsidP="000B2FAF">
            <w:pPr>
              <w:rPr>
                <w:i/>
              </w:rPr>
            </w:pPr>
            <w:r w:rsidRPr="00F3577E">
              <w:rPr>
                <w:i/>
              </w:rPr>
              <w:t>выполнять расслабляющие упражнения;</w:t>
            </w:r>
          </w:p>
          <w:p w:rsidR="00A12A06" w:rsidRPr="00F3577E" w:rsidRDefault="00A12A06" w:rsidP="000B2FAF">
            <w:pPr>
              <w:rPr>
                <w:i/>
              </w:rPr>
            </w:pPr>
            <w:r w:rsidRPr="00F3577E">
              <w:rPr>
                <w:i/>
              </w:rPr>
              <w:t>учить координировать речь с движениями;</w:t>
            </w:r>
          </w:p>
          <w:p w:rsidR="00A12A06" w:rsidRPr="00F3577E" w:rsidRDefault="00A12A06" w:rsidP="000B2FAF">
            <w:pPr>
              <w:rPr>
                <w:i/>
              </w:rPr>
            </w:pPr>
            <w:r w:rsidRPr="00F3577E">
              <w:rPr>
                <w:i/>
              </w:rPr>
              <w:t>развивать дыхание и голос;</w:t>
            </w:r>
          </w:p>
          <w:p w:rsidR="00A12A06" w:rsidRPr="00F3577E" w:rsidRDefault="00A12A06" w:rsidP="000B2FAF">
            <w:pPr>
              <w:rPr>
                <w:i/>
              </w:rPr>
            </w:pPr>
            <w:r w:rsidRPr="00F3577E">
              <w:rPr>
                <w:i/>
              </w:rPr>
              <w:t>развивать навыки звукобуквенного анализа;</w:t>
            </w:r>
          </w:p>
          <w:p w:rsidR="00A12A06" w:rsidRPr="00F3577E" w:rsidRDefault="00A12A06" w:rsidP="000B2FAF">
            <w:pPr>
              <w:rPr>
                <w:i/>
              </w:rPr>
            </w:pPr>
            <w:r w:rsidRPr="00F3577E">
              <w:rPr>
                <w:i/>
              </w:rPr>
              <w:t>коррекционно-воспитательная:</w:t>
            </w:r>
          </w:p>
          <w:p w:rsidR="00A12A06" w:rsidRPr="00F3577E" w:rsidRDefault="00A12A06" w:rsidP="000B2FAF">
            <w:pPr>
              <w:rPr>
                <w:i/>
              </w:rPr>
            </w:pPr>
          </w:p>
          <w:p w:rsidR="00A12A06" w:rsidRPr="00C26B7B" w:rsidRDefault="00A12A06" w:rsidP="000B2FAF">
            <w:pPr>
              <w:rPr>
                <w:i/>
              </w:rPr>
            </w:pPr>
            <w:r w:rsidRPr="00F3577E">
              <w:rPr>
                <w:i/>
              </w:rPr>
              <w:t>воспитывать у детей навыки самоконтроля речи и наблюдательность при изучении изменений в природе.</w:t>
            </w:r>
          </w:p>
        </w:tc>
        <w:tc>
          <w:tcPr>
            <w:tcW w:w="2168" w:type="dxa"/>
          </w:tcPr>
          <w:p w:rsidR="00A12A06" w:rsidRDefault="00A12A06" w:rsidP="000B2FAF">
            <w:r w:rsidRPr="00F3577E">
              <w:t>Оборудование: карточки, предметные картинки, сюжетная картина «Лето», зеркала.</w:t>
            </w:r>
          </w:p>
        </w:tc>
        <w:tc>
          <w:tcPr>
            <w:tcW w:w="1895" w:type="dxa"/>
          </w:tcPr>
          <w:p w:rsidR="00A12A06" w:rsidRPr="005761C3" w:rsidRDefault="00A12A06" w:rsidP="000B2FAF">
            <w:r w:rsidRPr="0004177E">
              <w:t>Сүзләрнең дөрес өйтелешен ныгыту аш, ботка, чәй, сөт, ипи, аша,эч, эчәм, ашыйм, нишлисең? татар теленә хас булган авазларны дөрес әйтергә өйрәтүне дәвам итү [ң] һәм [ә]</w:t>
            </w:r>
          </w:p>
        </w:tc>
      </w:tr>
    </w:tbl>
    <w:p w:rsidR="00A12A06" w:rsidRDefault="00A12A06" w:rsidP="006555FF"/>
    <w:p w:rsidR="00A12A06" w:rsidRDefault="00A12A06" w:rsidP="00CB37ED">
      <w:pPr>
        <w:pStyle w:val="zag3"/>
        <w:outlineLvl w:val="2"/>
      </w:pPr>
      <w:r>
        <w:t>3.10. Взаимодействие логопеда с родительским обществом</w:t>
      </w:r>
    </w:p>
    <w:p w:rsidR="00A12A06" w:rsidRDefault="00A12A06" w:rsidP="00372D2B">
      <w:pPr>
        <w:pStyle w:val="13"/>
        <w:jc w:val="both"/>
      </w:pPr>
      <w:r>
        <w:t>      Большое значение для успеха коррекции нарушения речи имеет правильная организация окружающей среды: взаимоотношения родителей между собой, отношение их и других взрослых к ребенку, проведение досуга и т. д. Важно, чтобы окружающие ребенка взрослые серьезно относились к его дефекту, знали о необходимом своевременном устранении нарушения речи в дошкольном возрасте, необходимом соблюдении единых требований в детском саду и дома, строго выполняли общий и речевой режим в выходные дни, все советы и рекомендации логопеда и воспитателей.</w:t>
      </w:r>
    </w:p>
    <w:p w:rsidR="00A12A06" w:rsidRDefault="00A12A06" w:rsidP="00372D2B">
      <w:pPr>
        <w:pStyle w:val="13"/>
        <w:jc w:val="both"/>
      </w:pPr>
      <w:r>
        <w:t>      Для ознакомления родителей с содержанием работы в логопедической группе данного профиля и осуществления преемственности используются следующие формы работы.</w:t>
      </w:r>
    </w:p>
    <w:p w:rsidR="00A12A06" w:rsidRDefault="00A12A06" w:rsidP="00372D2B">
      <w:pPr>
        <w:pStyle w:val="13"/>
        <w:jc w:val="both"/>
      </w:pPr>
      <w:r>
        <w:t>      1. Групповые родительские собрания.</w:t>
      </w:r>
    </w:p>
    <w:p w:rsidR="00A12A06" w:rsidRDefault="00A12A06" w:rsidP="00372D2B">
      <w:pPr>
        <w:pStyle w:val="13"/>
        <w:jc w:val="both"/>
      </w:pPr>
      <w:r>
        <w:t>      2. Подгрупповые и индивидуальные беседы-консультации (один раз в месяц по инициативе логопеда).</w:t>
      </w:r>
    </w:p>
    <w:p w:rsidR="00A12A06" w:rsidRDefault="00A12A06" w:rsidP="00372D2B">
      <w:pPr>
        <w:pStyle w:val="13"/>
        <w:jc w:val="both"/>
      </w:pPr>
      <w:r>
        <w:t>      3. Открытые логопедические занятия для родителей проводятся один раз в месяц начиная со второго учебного периода. К этому времени дети успевают привыкнуть к детскому саду и могут спокойно заниматься в присутствии родителей.</w:t>
      </w:r>
    </w:p>
    <w:p w:rsidR="00A12A06" w:rsidRDefault="00A12A06" w:rsidP="00372D2B">
      <w:pPr>
        <w:pStyle w:val="13"/>
        <w:jc w:val="both"/>
      </w:pPr>
      <w:r>
        <w:t>      4. Уголок для родителей, который отражает жизнь, занятия, успехи детей в овладении правильной речью, содержит советы и рекомендации родителям по различным вопросам.</w:t>
      </w:r>
    </w:p>
    <w:p w:rsidR="00A12A06" w:rsidRPr="00A1547C" w:rsidRDefault="00A12A06" w:rsidP="00A1547C">
      <w:pPr>
        <w:pStyle w:val="NormalWeb"/>
      </w:pPr>
    </w:p>
    <w:p w:rsidR="00A12A06" w:rsidRDefault="00A12A06" w:rsidP="00CB37ED">
      <w:pPr>
        <w:pStyle w:val="zag3"/>
        <w:outlineLvl w:val="2"/>
      </w:pPr>
      <w:r>
        <w:t>3.11. Методическое сопровождение реализации Программы (паспорт кабинета, методическое обеспечение, документация, сведения о педагогах)</w:t>
      </w:r>
    </w:p>
    <w:p w:rsidR="00A12A06" w:rsidRPr="00970AB1" w:rsidRDefault="00A12A06" w:rsidP="00A1547C">
      <w:pPr>
        <w:jc w:val="center"/>
        <w:rPr>
          <w:b/>
        </w:rPr>
      </w:pPr>
      <w:r w:rsidRPr="00970AB1">
        <w:rPr>
          <w:b/>
        </w:rPr>
        <w:t>ПАСПОРТ</w:t>
      </w:r>
    </w:p>
    <w:p w:rsidR="00A12A06" w:rsidRPr="00970AB1" w:rsidRDefault="00A12A06" w:rsidP="00A1547C">
      <w:pPr>
        <w:jc w:val="center"/>
      </w:pPr>
      <w:r w:rsidRPr="00970AB1">
        <w:t>ЛОГОПЕДИЧЕСКОГО КАБИНЕТА</w:t>
      </w:r>
    </w:p>
    <w:p w:rsidR="00A12A06" w:rsidRPr="00970AB1" w:rsidRDefault="00A12A06" w:rsidP="00A1547C">
      <w:pPr>
        <w:jc w:val="center"/>
      </w:pPr>
      <w:r>
        <w:t>УЧИТЕЛЯ-ЛОГОПЕДА МАДОУ №262</w:t>
      </w:r>
    </w:p>
    <w:p w:rsidR="00A12A06" w:rsidRPr="00970AB1" w:rsidRDefault="00A12A06" w:rsidP="00A1547C">
      <w:pPr>
        <w:jc w:val="center"/>
      </w:pPr>
      <w:r>
        <w:t xml:space="preserve">МОСКОВСКОГО </w:t>
      </w:r>
      <w:r w:rsidRPr="00970AB1">
        <w:t>РАЙОНА Г.КАЗАНИ</w:t>
      </w:r>
    </w:p>
    <w:p w:rsidR="00A12A06" w:rsidRPr="00970AB1" w:rsidRDefault="00A12A06" w:rsidP="00A1547C">
      <w:pPr>
        <w:jc w:val="both"/>
      </w:pPr>
      <w:r>
        <w:t>Карсакова Елена Борисовна</w:t>
      </w:r>
    </w:p>
    <w:p w:rsidR="00A12A06" w:rsidRPr="00970AB1" w:rsidRDefault="00A12A06" w:rsidP="00A1547C">
      <w:pPr>
        <w:jc w:val="both"/>
      </w:pPr>
      <w:r w:rsidRPr="00970AB1">
        <w:t>Логопедический кабинет находи</w:t>
      </w:r>
      <w:r>
        <w:t>тся в здании МАДОУ № 262</w:t>
      </w:r>
    </w:p>
    <w:p w:rsidR="00A12A06" w:rsidRPr="00970AB1" w:rsidRDefault="00A12A06" w:rsidP="00A1547C">
      <w:pPr>
        <w:jc w:val="both"/>
      </w:pPr>
      <w:r w:rsidRPr="00970AB1">
        <w:t>Контингент детей: дошкольники с 5 до 7 лет с нормальным слухом и сохранным интеллектом, с дефектами речи: общее недоразвитие речи, фонетико-фонематическое недоразвитие речи</w:t>
      </w:r>
    </w:p>
    <w:p w:rsidR="00A12A06" w:rsidRPr="00970AB1" w:rsidRDefault="00A12A06" w:rsidP="00A1547C">
      <w:pPr>
        <w:jc w:val="both"/>
      </w:pPr>
    </w:p>
    <w:p w:rsidR="00A12A06" w:rsidRPr="00970AB1" w:rsidRDefault="00A12A06" w:rsidP="00A1547C">
      <w:pPr>
        <w:jc w:val="center"/>
        <w:rPr>
          <w:b/>
        </w:rPr>
      </w:pPr>
      <w:r w:rsidRPr="00970AB1">
        <w:rPr>
          <w:b/>
        </w:rPr>
        <w:t>Сведения об учителях-логопедах, работающих в данном логопедическом кабинете:</w:t>
      </w:r>
    </w:p>
    <w:p w:rsidR="00A12A06" w:rsidRPr="00970AB1" w:rsidRDefault="00A12A06" w:rsidP="00A1547C">
      <w:pPr>
        <w:numPr>
          <w:ilvl w:val="0"/>
          <w:numId w:val="15"/>
        </w:numPr>
      </w:pPr>
      <w:r w:rsidRPr="00970AB1">
        <w:t>Учитель- лого</w:t>
      </w:r>
      <w:r>
        <w:t>пед  Карсакова Елена Борисовна</w:t>
      </w:r>
    </w:p>
    <w:p w:rsidR="00A12A06" w:rsidRPr="00970AB1" w:rsidRDefault="00A12A06" w:rsidP="00A1547C">
      <w:pPr>
        <w:numPr>
          <w:ilvl w:val="0"/>
          <w:numId w:val="15"/>
        </w:numPr>
        <w:jc w:val="both"/>
      </w:pPr>
      <w:r w:rsidRPr="00970AB1">
        <w:t xml:space="preserve">Образование: высшее, </w:t>
      </w:r>
      <w:r>
        <w:t xml:space="preserve">Татарский </w:t>
      </w:r>
      <w:r w:rsidRPr="00970AB1">
        <w:t xml:space="preserve">государственный </w:t>
      </w:r>
      <w:r>
        <w:t>гуманитарно-педагогический университет 2008</w:t>
      </w:r>
      <w:r w:rsidRPr="00970AB1">
        <w:t>г</w:t>
      </w:r>
      <w:r>
        <w:t>., филологический факультет, специальность: учитель -логопед , Общий пед. стаж: 15</w:t>
      </w:r>
      <w:r w:rsidRPr="00970AB1">
        <w:t xml:space="preserve"> лет.</w:t>
      </w:r>
    </w:p>
    <w:p w:rsidR="00A12A06" w:rsidRPr="00970AB1" w:rsidRDefault="00A12A06" w:rsidP="00A1547C">
      <w:pPr>
        <w:numPr>
          <w:ilvl w:val="0"/>
          <w:numId w:val="15"/>
        </w:numPr>
        <w:jc w:val="both"/>
      </w:pPr>
      <w:r>
        <w:t>Стаж в данной должности: 13</w:t>
      </w:r>
      <w:r w:rsidRPr="00970AB1">
        <w:t xml:space="preserve"> лет. </w:t>
      </w:r>
    </w:p>
    <w:p w:rsidR="00A12A06" w:rsidRPr="00970AB1" w:rsidRDefault="00A12A06" w:rsidP="00A1547C">
      <w:pPr>
        <w:numPr>
          <w:ilvl w:val="0"/>
          <w:numId w:val="15"/>
        </w:numPr>
        <w:jc w:val="both"/>
      </w:pPr>
      <w:r w:rsidRPr="00970AB1">
        <w:t>Прохождение курсов повышения квалификации учителей-логопедов: 2020</w:t>
      </w:r>
    </w:p>
    <w:p w:rsidR="00A12A06" w:rsidRPr="00970AB1" w:rsidRDefault="00A12A06" w:rsidP="00A1547C">
      <w:pPr>
        <w:numPr>
          <w:ilvl w:val="0"/>
          <w:numId w:val="15"/>
        </w:numPr>
        <w:jc w:val="both"/>
      </w:pPr>
      <w:r w:rsidRPr="00970AB1">
        <w:t xml:space="preserve">Прохождение аттестации: - </w:t>
      </w:r>
    </w:p>
    <w:p w:rsidR="00A12A06" w:rsidRPr="00970AB1" w:rsidRDefault="00A12A06" w:rsidP="00A1547C">
      <w:pPr>
        <w:numPr>
          <w:ilvl w:val="0"/>
          <w:numId w:val="15"/>
        </w:numPr>
        <w:jc w:val="both"/>
      </w:pPr>
      <w:r w:rsidRPr="00970AB1">
        <w:t>Квалификационная категория: -</w:t>
      </w:r>
    </w:p>
    <w:p w:rsidR="00A12A06" w:rsidRDefault="00A12A06" w:rsidP="00A1547C">
      <w:pPr>
        <w:ind w:left="720"/>
        <w:jc w:val="both"/>
      </w:pPr>
    </w:p>
    <w:p w:rsidR="00A12A06" w:rsidRDefault="00A12A06" w:rsidP="00A1547C">
      <w:pPr>
        <w:ind w:left="720"/>
        <w:jc w:val="both"/>
      </w:pPr>
    </w:p>
    <w:p w:rsidR="00A12A06" w:rsidRPr="00970AB1" w:rsidRDefault="00A12A06" w:rsidP="00A1547C">
      <w:pPr>
        <w:ind w:left="720"/>
        <w:jc w:val="both"/>
      </w:pPr>
    </w:p>
    <w:p w:rsidR="00A12A06" w:rsidRPr="00970AB1" w:rsidRDefault="00A12A06" w:rsidP="00A1547C">
      <w:pPr>
        <w:jc w:val="both"/>
      </w:pPr>
    </w:p>
    <w:p w:rsidR="00A12A06" w:rsidRPr="00970AB1" w:rsidRDefault="00A12A06" w:rsidP="00A1547C">
      <w:pPr>
        <w:jc w:val="center"/>
        <w:rPr>
          <w:b/>
        </w:rPr>
      </w:pPr>
      <w:r w:rsidRPr="00970AB1">
        <w:rPr>
          <w:b/>
        </w:rPr>
        <w:t>Общие сведения о кабинете</w:t>
      </w:r>
    </w:p>
    <w:p w:rsidR="00A12A06" w:rsidRPr="00970AB1" w:rsidRDefault="00A12A06" w:rsidP="00A1547C">
      <w:pPr>
        <w:jc w:val="both"/>
      </w:pPr>
      <w:r w:rsidRPr="00970AB1">
        <w:t>Логопедический кабинет находится на втором этаже здания. Площадь кабинета 20 кв.м. Стены светлых тонов, покрыты краской. Пол покрыт линолеумом, отопление паровое централизованное, освещени</w:t>
      </w:r>
      <w:r>
        <w:t>е смешанное: естественное – окна(2шт.)</w:t>
      </w:r>
      <w:r w:rsidRPr="00970AB1">
        <w:t xml:space="preserve"> 200-120см, искусственное – люминесцентные лампы накаливания, раковина.</w:t>
      </w:r>
    </w:p>
    <w:p w:rsidR="00A12A06" w:rsidRPr="00970AB1" w:rsidRDefault="00A12A06" w:rsidP="00A1547C">
      <w:pPr>
        <w:jc w:val="center"/>
        <w:rPr>
          <w:b/>
        </w:rPr>
      </w:pPr>
    </w:p>
    <w:p w:rsidR="00A12A06" w:rsidRPr="00970AB1" w:rsidRDefault="00A12A06" w:rsidP="00A1547C">
      <w:pPr>
        <w:jc w:val="center"/>
        <w:rPr>
          <w:b/>
        </w:rPr>
      </w:pPr>
      <w:r w:rsidRPr="00970AB1">
        <w:rPr>
          <w:b/>
        </w:rPr>
        <w:t>Мебель</w:t>
      </w:r>
    </w:p>
    <w:p w:rsidR="00A12A06" w:rsidRPr="00970AB1" w:rsidRDefault="00A12A06" w:rsidP="00A1547C">
      <w:pPr>
        <w:jc w:val="both"/>
      </w:pPr>
      <w:r w:rsidRPr="00970AB1">
        <w:t>Шкафы для пособий: 2 шт., стол письменный – 1 шт., стол детский – 1 шт, парты –</w:t>
      </w:r>
      <w:r>
        <w:t xml:space="preserve"> столы детские (одноместные) – 8</w:t>
      </w:r>
      <w:r w:rsidRPr="00970AB1">
        <w:t xml:space="preserve"> шт.,</w:t>
      </w:r>
      <w:r>
        <w:t xml:space="preserve">стулья, </w:t>
      </w:r>
      <w:r w:rsidRPr="00970AB1">
        <w:t xml:space="preserve"> зеркало настенное 150-40см., доска учебна</w:t>
      </w:r>
      <w:r>
        <w:t>я.</w:t>
      </w:r>
    </w:p>
    <w:p w:rsidR="00A12A06" w:rsidRPr="00970AB1" w:rsidRDefault="00A12A06" w:rsidP="00A1547C">
      <w:pPr>
        <w:jc w:val="center"/>
        <w:rPr>
          <w:b/>
        </w:rPr>
      </w:pPr>
      <w:r w:rsidRPr="00970AB1">
        <w:rPr>
          <w:b/>
        </w:rPr>
        <w:t>Технические средства обучения</w:t>
      </w:r>
    </w:p>
    <w:p w:rsidR="00A12A06" w:rsidRPr="00970AB1" w:rsidRDefault="00A12A06" w:rsidP="00A1547C">
      <w:pPr>
        <w:jc w:val="both"/>
      </w:pPr>
      <w:r>
        <w:t>Колонка, ноутбук.</w:t>
      </w:r>
    </w:p>
    <w:p w:rsidR="00A12A06" w:rsidRPr="00970AB1" w:rsidRDefault="00A12A06" w:rsidP="00A1547C">
      <w:pPr>
        <w:jc w:val="center"/>
        <w:rPr>
          <w:b/>
        </w:rPr>
      </w:pPr>
      <w:r w:rsidRPr="00970AB1">
        <w:rPr>
          <w:b/>
        </w:rPr>
        <w:t>Документация</w:t>
      </w:r>
    </w:p>
    <w:p w:rsidR="00A12A06" w:rsidRPr="00970AB1" w:rsidRDefault="00A12A06" w:rsidP="00A1547C">
      <w:pPr>
        <w:numPr>
          <w:ilvl w:val="0"/>
          <w:numId w:val="16"/>
        </w:numPr>
        <w:jc w:val="both"/>
      </w:pPr>
      <w:r w:rsidRPr="00970AB1">
        <w:t>Протоколы ПМПК по набору детей в логопедические группы</w:t>
      </w:r>
    </w:p>
    <w:p w:rsidR="00A12A06" w:rsidRPr="00970AB1" w:rsidRDefault="00A12A06" w:rsidP="00A1547C">
      <w:pPr>
        <w:numPr>
          <w:ilvl w:val="0"/>
          <w:numId w:val="16"/>
        </w:numPr>
        <w:jc w:val="both"/>
      </w:pPr>
      <w:r w:rsidRPr="00970AB1">
        <w:t>Акты по приему детей</w:t>
      </w:r>
    </w:p>
    <w:p w:rsidR="00A12A06" w:rsidRPr="00970AB1" w:rsidRDefault="00A12A06" w:rsidP="00A1547C">
      <w:pPr>
        <w:numPr>
          <w:ilvl w:val="0"/>
          <w:numId w:val="16"/>
        </w:numPr>
        <w:jc w:val="both"/>
      </w:pPr>
      <w:r w:rsidRPr="00970AB1">
        <w:t>Протоколы ПМПК по выпуску детей</w:t>
      </w:r>
    </w:p>
    <w:p w:rsidR="00A12A06" w:rsidRPr="00970AB1" w:rsidRDefault="00A12A06" w:rsidP="00A1547C">
      <w:pPr>
        <w:numPr>
          <w:ilvl w:val="0"/>
          <w:numId w:val="16"/>
        </w:numPr>
        <w:jc w:val="both"/>
      </w:pPr>
      <w:r w:rsidRPr="00970AB1">
        <w:t>Списки речевых групп</w:t>
      </w:r>
    </w:p>
    <w:p w:rsidR="00A12A06" w:rsidRPr="00970AB1" w:rsidRDefault="00A12A06" w:rsidP="00A1547C">
      <w:pPr>
        <w:numPr>
          <w:ilvl w:val="0"/>
          <w:numId w:val="16"/>
        </w:numPr>
      </w:pPr>
      <w:r w:rsidRPr="00970AB1">
        <w:t>Книга движения детей (журнал регистрации)</w:t>
      </w:r>
    </w:p>
    <w:p w:rsidR="00A12A06" w:rsidRPr="00970AB1" w:rsidRDefault="00A12A06" w:rsidP="00A1547C">
      <w:pPr>
        <w:numPr>
          <w:ilvl w:val="0"/>
          <w:numId w:val="16"/>
        </w:numPr>
      </w:pPr>
      <w:r w:rsidRPr="00970AB1">
        <w:t>Речевые карты на каждого ребенка логопедических групп</w:t>
      </w:r>
    </w:p>
    <w:p w:rsidR="00A12A06" w:rsidRPr="00970AB1" w:rsidRDefault="00A12A06" w:rsidP="00A1547C">
      <w:pPr>
        <w:numPr>
          <w:ilvl w:val="0"/>
          <w:numId w:val="16"/>
        </w:numPr>
      </w:pPr>
      <w:r>
        <w:t xml:space="preserve">Индивидуальные маршруты </w:t>
      </w:r>
      <w:r w:rsidRPr="00970AB1">
        <w:t>коррекционо-воспитательной работы на каждого ребенка логопедической группы</w:t>
      </w:r>
    </w:p>
    <w:p w:rsidR="00A12A06" w:rsidRPr="00970AB1" w:rsidRDefault="00A12A06" w:rsidP="00A1547C">
      <w:pPr>
        <w:numPr>
          <w:ilvl w:val="0"/>
          <w:numId w:val="16"/>
        </w:numPr>
      </w:pPr>
      <w:r w:rsidRPr="00970AB1">
        <w:t>Перспективный план на учебный год</w:t>
      </w:r>
    </w:p>
    <w:p w:rsidR="00A12A06" w:rsidRPr="00970AB1" w:rsidRDefault="00A12A06" w:rsidP="00A1547C">
      <w:pPr>
        <w:numPr>
          <w:ilvl w:val="0"/>
          <w:numId w:val="16"/>
        </w:numPr>
      </w:pPr>
      <w:r w:rsidRPr="00970AB1">
        <w:t>Перспективный план по различным разделам программы</w:t>
      </w:r>
    </w:p>
    <w:p w:rsidR="00A12A06" w:rsidRPr="00970AB1" w:rsidRDefault="00A12A06" w:rsidP="00F100C2">
      <w:pPr>
        <w:numPr>
          <w:ilvl w:val="0"/>
          <w:numId w:val="16"/>
        </w:numPr>
      </w:pPr>
      <w:r w:rsidRPr="00970AB1">
        <w:t xml:space="preserve"> Календарные планы фронтальных занятий</w:t>
      </w:r>
    </w:p>
    <w:p w:rsidR="00A12A06" w:rsidRPr="00970AB1" w:rsidRDefault="00A12A06" w:rsidP="00A1547C">
      <w:pPr>
        <w:numPr>
          <w:ilvl w:val="0"/>
          <w:numId w:val="16"/>
        </w:numPr>
      </w:pPr>
      <w:r w:rsidRPr="00970AB1">
        <w:t xml:space="preserve"> Индивидуальные тетради детей</w:t>
      </w:r>
    </w:p>
    <w:p w:rsidR="00A12A06" w:rsidRPr="00970AB1" w:rsidRDefault="00A12A06" w:rsidP="00A1547C">
      <w:pPr>
        <w:numPr>
          <w:ilvl w:val="0"/>
          <w:numId w:val="16"/>
        </w:numPr>
      </w:pPr>
      <w:r w:rsidRPr="00970AB1">
        <w:t>Отчеты учителя-логопеда об эффективности проведенной работы</w:t>
      </w:r>
    </w:p>
    <w:p w:rsidR="00A12A06" w:rsidRPr="00970AB1" w:rsidRDefault="00A12A06" w:rsidP="00A1547C">
      <w:pPr>
        <w:numPr>
          <w:ilvl w:val="0"/>
          <w:numId w:val="16"/>
        </w:numPr>
      </w:pPr>
      <w:r w:rsidRPr="00970AB1">
        <w:t>Протокол родительских собраний (у воспитателей группы)</w:t>
      </w:r>
    </w:p>
    <w:p w:rsidR="00A12A06" w:rsidRPr="00970AB1" w:rsidRDefault="00A12A06" w:rsidP="00A1547C">
      <w:pPr>
        <w:numPr>
          <w:ilvl w:val="0"/>
          <w:numId w:val="16"/>
        </w:numPr>
      </w:pPr>
      <w:r w:rsidRPr="00970AB1">
        <w:t>Документы, подготовленные родителями для ПМПк (на каждого ребенка)</w:t>
      </w:r>
    </w:p>
    <w:p w:rsidR="00A12A06" w:rsidRPr="00970AB1" w:rsidRDefault="00A12A06" w:rsidP="00A1547C">
      <w:pPr>
        <w:numPr>
          <w:ilvl w:val="0"/>
          <w:numId w:val="16"/>
        </w:numPr>
      </w:pPr>
      <w:r w:rsidRPr="00970AB1">
        <w:t>Консультации учителя-логопеда для воспитателя</w:t>
      </w:r>
    </w:p>
    <w:p w:rsidR="00A12A06" w:rsidRPr="00970AB1" w:rsidRDefault="00A12A06" w:rsidP="00A1547C">
      <w:pPr>
        <w:numPr>
          <w:ilvl w:val="0"/>
          <w:numId w:val="16"/>
        </w:numPr>
      </w:pPr>
      <w:r w:rsidRPr="00970AB1">
        <w:t>Консультации учителя-логопеда для родителей</w:t>
      </w:r>
    </w:p>
    <w:p w:rsidR="00A12A06" w:rsidRPr="00970AB1" w:rsidRDefault="00A12A06" w:rsidP="00A1547C">
      <w:pPr>
        <w:numPr>
          <w:ilvl w:val="0"/>
          <w:numId w:val="16"/>
        </w:numPr>
      </w:pPr>
      <w:r w:rsidRPr="00970AB1">
        <w:t>Конспекты открытых занятий с детьми-логопатами</w:t>
      </w:r>
    </w:p>
    <w:p w:rsidR="00A12A06" w:rsidRPr="00970AB1" w:rsidRDefault="00A12A06" w:rsidP="00A1547C">
      <w:pPr>
        <w:tabs>
          <w:tab w:val="left" w:pos="6915"/>
        </w:tabs>
        <w:rPr>
          <w:b/>
        </w:rPr>
      </w:pPr>
    </w:p>
    <w:p w:rsidR="00A12A06" w:rsidRPr="00970AB1" w:rsidRDefault="00A12A06" w:rsidP="00A1547C">
      <w:pPr>
        <w:tabs>
          <w:tab w:val="left" w:pos="6915"/>
        </w:tabs>
        <w:rPr>
          <w:b/>
          <w:highlight w:val="yellow"/>
        </w:rPr>
      </w:pPr>
    </w:p>
    <w:p w:rsidR="00A12A06" w:rsidRPr="00970AB1" w:rsidRDefault="00A12A06" w:rsidP="00A1547C">
      <w:pPr>
        <w:tabs>
          <w:tab w:val="left" w:pos="6915"/>
        </w:tabs>
        <w:rPr>
          <w:b/>
          <w:highlight w:val="yellow"/>
        </w:rPr>
      </w:pPr>
      <w:r w:rsidRPr="00940B59">
        <w:rPr>
          <w:b/>
          <w:noProof/>
        </w:rPr>
        <w:pict>
          <v:shape id="Рисунок 6" o:spid="_x0000_i1026" type="#_x0000_t75" alt="Рисунок (23).jpg" style="width:447.75pt;height:640.5pt;visibility:visible">
            <v:imagedata r:id="rId9" o:title="" croptop="22788f" cropbottom="5129f" cropleft="2799f" cropright="829f"/>
          </v:shape>
        </w:pict>
      </w:r>
    </w:p>
    <w:p w:rsidR="00A12A06" w:rsidRPr="00970AB1" w:rsidRDefault="00A12A06" w:rsidP="00A1547C">
      <w:pPr>
        <w:tabs>
          <w:tab w:val="left" w:pos="6915"/>
        </w:tabs>
        <w:rPr>
          <w:b/>
          <w:highlight w:val="yellow"/>
        </w:rPr>
      </w:pPr>
      <w:r>
        <w:rPr>
          <w:noProof/>
        </w:rPr>
        <w:pict>
          <v:shape id="Рисунок 7" o:spid="_x0000_i1027" type="#_x0000_t75" alt="Рисунок (24).jpg" style="width:479.25pt;height:737.25pt;visibility:visible">
            <v:imagedata r:id="rId10" o:title="" croptop="2643f" cropbottom="5059f" cropleft="4561f" cropright="1347f"/>
          </v:shape>
        </w:pict>
      </w:r>
    </w:p>
    <w:p w:rsidR="00A12A06" w:rsidRPr="00970AB1" w:rsidRDefault="00A12A06" w:rsidP="00A1547C">
      <w:pPr>
        <w:tabs>
          <w:tab w:val="left" w:pos="6915"/>
        </w:tabs>
        <w:jc w:val="both"/>
        <w:rPr>
          <w:highlight w:val="yellow"/>
        </w:rPr>
      </w:pPr>
      <w:r>
        <w:rPr>
          <w:noProof/>
        </w:rPr>
        <w:pict>
          <v:shape id="Рисунок 8" o:spid="_x0000_i1028" type="#_x0000_t75" alt="Рисунок (25).jpg" style="width:474.75pt;height:685.5pt;visibility:visible">
            <v:imagedata r:id="rId11" o:title="" croptop="3441f" cropbottom="8284f" cropleft="4146f" cropright="2280f"/>
          </v:shape>
        </w:pict>
      </w:r>
    </w:p>
    <w:p w:rsidR="00A12A06" w:rsidRPr="00970AB1" w:rsidRDefault="00A12A06" w:rsidP="00A1547C">
      <w:pPr>
        <w:jc w:val="both"/>
        <w:rPr>
          <w:highlight w:val="yellow"/>
        </w:rPr>
      </w:pPr>
    </w:p>
    <w:p w:rsidR="00A12A06" w:rsidRPr="00970AB1" w:rsidRDefault="00A12A06" w:rsidP="00A1547C">
      <w:pPr>
        <w:jc w:val="both"/>
        <w:rPr>
          <w:highlight w:val="yellow"/>
        </w:rPr>
      </w:pPr>
      <w:r>
        <w:rPr>
          <w:noProof/>
        </w:rPr>
        <w:pict>
          <v:shape id="Рисунок 10" o:spid="_x0000_i1029" type="#_x0000_t75" alt="Рисунок.jpg" style="width:474pt;height:730.5pt;visibility:visible">
            <v:imagedata r:id="rId12" o:title=""/>
          </v:shape>
        </w:pict>
      </w:r>
    </w:p>
    <w:p w:rsidR="00A12A06" w:rsidRDefault="00A12A06" w:rsidP="00A1547C">
      <w:pPr>
        <w:jc w:val="center"/>
        <w:rPr>
          <w:b/>
        </w:rPr>
      </w:pPr>
    </w:p>
    <w:p w:rsidR="00A12A06" w:rsidRDefault="00A12A06" w:rsidP="00A1547C">
      <w:pPr>
        <w:jc w:val="center"/>
        <w:rPr>
          <w:b/>
        </w:rPr>
      </w:pPr>
    </w:p>
    <w:p w:rsidR="00A12A06" w:rsidRPr="00970AB1" w:rsidRDefault="00A12A06" w:rsidP="00A1547C">
      <w:pPr>
        <w:jc w:val="center"/>
        <w:rPr>
          <w:b/>
        </w:rPr>
      </w:pPr>
      <w:r w:rsidRPr="00970AB1">
        <w:rPr>
          <w:b/>
        </w:rPr>
        <w:t>ПАСПОРТ</w:t>
      </w:r>
    </w:p>
    <w:p w:rsidR="00A12A06" w:rsidRPr="00970AB1" w:rsidRDefault="00A12A06" w:rsidP="00A1547C">
      <w:pPr>
        <w:jc w:val="center"/>
      </w:pPr>
      <w:r>
        <w:t xml:space="preserve">ЛОГОПЕДИЧЕСКОГО </w:t>
      </w:r>
      <w:r w:rsidRPr="00970AB1">
        <w:t>КАБИНЕТА УЧИТЕЛЯ – ЛОГОПЕДА</w:t>
      </w:r>
    </w:p>
    <w:p w:rsidR="00A12A06" w:rsidRPr="00970AB1" w:rsidRDefault="00A12A06" w:rsidP="00A1547C">
      <w:pPr>
        <w:jc w:val="center"/>
        <w:rPr>
          <w:b/>
        </w:rPr>
      </w:pPr>
      <w:r w:rsidRPr="00970AB1">
        <w:rPr>
          <w:b/>
        </w:rPr>
        <w:t>Общие сведения о кабинете</w:t>
      </w:r>
    </w:p>
    <w:p w:rsidR="00A12A06" w:rsidRPr="00970AB1" w:rsidRDefault="00A12A06" w:rsidP="00A1547C">
      <w:pPr>
        <w:jc w:val="both"/>
      </w:pPr>
      <w:r w:rsidRPr="00970AB1">
        <w:t>Дефектологический кабинет наход</w:t>
      </w:r>
      <w:r>
        <w:t>ится в типовом здании МАДОУ №262.</w:t>
      </w:r>
      <w:r w:rsidRPr="00970AB1">
        <w:t xml:space="preserve"> Кабинет оборудован и оформлен в</w:t>
      </w:r>
      <w:r>
        <w:t xml:space="preserve"> </w:t>
      </w:r>
      <w:r w:rsidRPr="00970AB1">
        <w:t xml:space="preserve">соответствии с гигиеническими требованиями, с учетом возраста и уровня развития детей. </w:t>
      </w:r>
    </w:p>
    <w:p w:rsidR="00A12A06" w:rsidRPr="00970AB1" w:rsidRDefault="00A12A06" w:rsidP="00A1547C">
      <w:pPr>
        <w:jc w:val="both"/>
      </w:pPr>
      <w:r w:rsidRPr="00970AB1">
        <w:t>Площадь: 20кв.м.</w:t>
      </w:r>
    </w:p>
    <w:p w:rsidR="00A12A06" w:rsidRPr="00970AB1" w:rsidRDefault="00A12A06" w:rsidP="00A1547C">
      <w:r>
        <w:t xml:space="preserve">2.Учитель-логопед  Фатхуллина Анжела Павловна </w:t>
      </w:r>
    </w:p>
    <w:p w:rsidR="00A12A06" w:rsidRPr="00970AB1" w:rsidRDefault="00A12A06" w:rsidP="00A1547C">
      <w:pPr>
        <w:jc w:val="both"/>
      </w:pPr>
      <w:r w:rsidRPr="00970AB1">
        <w:t>Образование: высшее педагогическое,</w:t>
      </w:r>
      <w:r>
        <w:t xml:space="preserve"> </w:t>
      </w:r>
      <w:r w:rsidRPr="00E725F7">
        <w:t>Татарский государственный гуманитарно-педагогический университет</w:t>
      </w:r>
      <w:r>
        <w:t>, отделение логопедии</w:t>
      </w:r>
      <w:r w:rsidRPr="00970AB1">
        <w:t xml:space="preserve">,   специальность- учитель-логопед. </w:t>
      </w:r>
    </w:p>
    <w:p w:rsidR="00A12A06" w:rsidRPr="00970AB1" w:rsidRDefault="00A12A06" w:rsidP="00A1547C">
      <w:pPr>
        <w:jc w:val="both"/>
      </w:pPr>
      <w:r>
        <w:t xml:space="preserve">Общий </w:t>
      </w:r>
      <w:r w:rsidRPr="00970AB1">
        <w:t xml:space="preserve">стаж: </w:t>
      </w:r>
      <w:r>
        <w:t>10</w:t>
      </w:r>
      <w:r w:rsidRPr="00970AB1">
        <w:t xml:space="preserve"> лет</w:t>
      </w:r>
    </w:p>
    <w:p w:rsidR="00A12A06" w:rsidRPr="00970AB1" w:rsidRDefault="00A12A06" w:rsidP="00A1547C">
      <w:pPr>
        <w:jc w:val="both"/>
      </w:pPr>
      <w:r>
        <w:t xml:space="preserve">Стаж в данной должности: 8 </w:t>
      </w:r>
      <w:bookmarkStart w:id="45" w:name="_GoBack"/>
      <w:bookmarkEnd w:id="45"/>
      <w:r w:rsidRPr="00970AB1">
        <w:t>год</w:t>
      </w:r>
    </w:p>
    <w:p w:rsidR="00A12A06" w:rsidRPr="00970AB1" w:rsidRDefault="00A12A06" w:rsidP="00A1547C">
      <w:pPr>
        <w:jc w:val="both"/>
      </w:pPr>
      <w:r w:rsidRPr="00970AB1">
        <w:t>Прохождение курсов повышения квалификации учителей-логопедов:</w:t>
      </w:r>
      <w:r>
        <w:t xml:space="preserve"> </w:t>
      </w:r>
    </w:p>
    <w:p w:rsidR="00A12A06" w:rsidRPr="00970AB1" w:rsidRDefault="00A12A06" w:rsidP="00A1547C">
      <w:pPr>
        <w:ind w:left="780"/>
        <w:jc w:val="both"/>
      </w:pPr>
    </w:p>
    <w:p w:rsidR="00A12A06" w:rsidRPr="00970AB1" w:rsidRDefault="00A12A06" w:rsidP="00A1547C">
      <w:pPr>
        <w:jc w:val="both"/>
      </w:pPr>
      <w:r w:rsidRPr="00970AB1">
        <w:t>Контингент детей: дошкольники с 5 до 7 лет с нормальным слухом и сохранным интеллектом, с дефектами речи: общее недоразвитие речи, фонетико-фонематическое недоразвитие речи.</w:t>
      </w:r>
    </w:p>
    <w:p w:rsidR="00A12A06" w:rsidRPr="00970AB1" w:rsidRDefault="00A12A06" w:rsidP="00A1547C">
      <w:pPr>
        <w:jc w:val="center"/>
        <w:rPr>
          <w:b/>
        </w:rPr>
      </w:pPr>
      <w:r w:rsidRPr="00970AB1">
        <w:rPr>
          <w:b/>
        </w:rPr>
        <w:t>Мебель</w:t>
      </w:r>
    </w:p>
    <w:p w:rsidR="00A12A06" w:rsidRPr="00970AB1" w:rsidRDefault="00A12A06" w:rsidP="00A1547C">
      <w:pPr>
        <w:jc w:val="both"/>
      </w:pPr>
      <w:r w:rsidRPr="00970AB1">
        <w:t>Шкафы для пособий: 2 шт., стол письменный – 1 шт., стол детский – 1 шт, парты – столы детские  – 6 шт., зеркало настенное 140-40см., доска учебная: 2 шт. (настенная и напольная)</w:t>
      </w:r>
    </w:p>
    <w:p w:rsidR="00A12A06" w:rsidRPr="00970AB1" w:rsidRDefault="00A12A06" w:rsidP="00A1547C">
      <w:pPr>
        <w:jc w:val="center"/>
        <w:rPr>
          <w:b/>
        </w:rPr>
      </w:pPr>
      <w:r w:rsidRPr="00970AB1">
        <w:rPr>
          <w:b/>
        </w:rPr>
        <w:t>Технические средства обучения</w:t>
      </w:r>
    </w:p>
    <w:p w:rsidR="00A12A06" w:rsidRPr="00970AB1" w:rsidRDefault="00A12A06" w:rsidP="00A1547C">
      <w:pPr>
        <w:jc w:val="both"/>
      </w:pPr>
      <w:r w:rsidRPr="00970AB1">
        <w:t>компьютер</w:t>
      </w:r>
    </w:p>
    <w:p w:rsidR="00A12A06" w:rsidRPr="00970AB1" w:rsidRDefault="00A12A06" w:rsidP="00A1547C">
      <w:pPr>
        <w:jc w:val="both"/>
      </w:pPr>
    </w:p>
    <w:p w:rsidR="00A12A06" w:rsidRPr="00970AB1" w:rsidRDefault="00A12A06" w:rsidP="00A1547C">
      <w:pPr>
        <w:jc w:val="center"/>
        <w:rPr>
          <w:b/>
        </w:rPr>
      </w:pPr>
      <w:r w:rsidRPr="00970AB1">
        <w:rPr>
          <w:b/>
        </w:rPr>
        <w:t>Документация</w:t>
      </w:r>
    </w:p>
    <w:p w:rsidR="00A12A06" w:rsidRPr="00970AB1" w:rsidRDefault="00A12A06" w:rsidP="00F100C2">
      <w:pPr>
        <w:pStyle w:val="ListParagraph"/>
        <w:numPr>
          <w:ilvl w:val="0"/>
          <w:numId w:val="21"/>
        </w:numPr>
        <w:jc w:val="both"/>
      </w:pPr>
      <w:r w:rsidRPr="00970AB1">
        <w:t>Протоколы ПМПК по набору детей в логопедические группы</w:t>
      </w:r>
    </w:p>
    <w:p w:rsidR="00A12A06" w:rsidRPr="00970AB1" w:rsidRDefault="00A12A06" w:rsidP="00F100C2">
      <w:pPr>
        <w:pStyle w:val="ListParagraph"/>
        <w:numPr>
          <w:ilvl w:val="0"/>
          <w:numId w:val="21"/>
        </w:numPr>
        <w:jc w:val="both"/>
      </w:pPr>
      <w:r w:rsidRPr="00970AB1">
        <w:t>Акты по приему детей</w:t>
      </w:r>
    </w:p>
    <w:p w:rsidR="00A12A06" w:rsidRPr="00970AB1" w:rsidRDefault="00A12A06" w:rsidP="00F100C2">
      <w:pPr>
        <w:numPr>
          <w:ilvl w:val="0"/>
          <w:numId w:val="21"/>
        </w:numPr>
        <w:jc w:val="both"/>
      </w:pPr>
      <w:r w:rsidRPr="00970AB1">
        <w:t>Протоколы ПМПК по выпуску детей</w:t>
      </w:r>
    </w:p>
    <w:p w:rsidR="00A12A06" w:rsidRPr="00970AB1" w:rsidRDefault="00A12A06" w:rsidP="00F100C2">
      <w:pPr>
        <w:numPr>
          <w:ilvl w:val="0"/>
          <w:numId w:val="21"/>
        </w:numPr>
        <w:jc w:val="both"/>
      </w:pPr>
      <w:r w:rsidRPr="00970AB1">
        <w:t>Списки речевых групп</w:t>
      </w:r>
    </w:p>
    <w:p w:rsidR="00A12A06" w:rsidRPr="00970AB1" w:rsidRDefault="00A12A06" w:rsidP="00F100C2">
      <w:pPr>
        <w:numPr>
          <w:ilvl w:val="0"/>
          <w:numId w:val="21"/>
        </w:numPr>
      </w:pPr>
      <w:r w:rsidRPr="00970AB1">
        <w:t>Книга движения детей (журнал регистрации)</w:t>
      </w:r>
    </w:p>
    <w:p w:rsidR="00A12A06" w:rsidRPr="00970AB1" w:rsidRDefault="00A12A06" w:rsidP="00F100C2">
      <w:pPr>
        <w:numPr>
          <w:ilvl w:val="0"/>
          <w:numId w:val="21"/>
        </w:numPr>
      </w:pPr>
      <w:r w:rsidRPr="00970AB1">
        <w:t>Речевые карты на каждого ребенка логопедических групп</w:t>
      </w:r>
    </w:p>
    <w:p w:rsidR="00A12A06" w:rsidRPr="00970AB1" w:rsidRDefault="00A12A06" w:rsidP="00F100C2">
      <w:pPr>
        <w:numPr>
          <w:ilvl w:val="0"/>
          <w:numId w:val="21"/>
        </w:numPr>
      </w:pPr>
      <w:r w:rsidRPr="00970AB1">
        <w:t>Индивидуальные планы коррекционо-воспитательной работы на каждого ребенка логопедической группы</w:t>
      </w:r>
    </w:p>
    <w:p w:rsidR="00A12A06" w:rsidRPr="00970AB1" w:rsidRDefault="00A12A06" w:rsidP="00F100C2">
      <w:pPr>
        <w:numPr>
          <w:ilvl w:val="0"/>
          <w:numId w:val="21"/>
        </w:numPr>
      </w:pPr>
      <w:r w:rsidRPr="00970AB1">
        <w:t>Перспективный план на учебный год</w:t>
      </w:r>
    </w:p>
    <w:p w:rsidR="00A12A06" w:rsidRPr="00970AB1" w:rsidRDefault="00A12A06" w:rsidP="00F100C2">
      <w:pPr>
        <w:numPr>
          <w:ilvl w:val="0"/>
          <w:numId w:val="21"/>
        </w:numPr>
      </w:pPr>
      <w:r w:rsidRPr="00970AB1">
        <w:t>Перспективный план по различным разделам программы</w:t>
      </w:r>
    </w:p>
    <w:p w:rsidR="00A12A06" w:rsidRPr="00970AB1" w:rsidRDefault="00A12A06" w:rsidP="00F100C2">
      <w:pPr>
        <w:numPr>
          <w:ilvl w:val="0"/>
          <w:numId w:val="21"/>
        </w:numPr>
      </w:pPr>
      <w:r w:rsidRPr="00970AB1">
        <w:t xml:space="preserve"> Календарные планы фронтальных занятий</w:t>
      </w:r>
    </w:p>
    <w:p w:rsidR="00A12A06" w:rsidRPr="00970AB1" w:rsidRDefault="00A12A06" w:rsidP="00F100C2">
      <w:pPr>
        <w:numPr>
          <w:ilvl w:val="0"/>
          <w:numId w:val="21"/>
        </w:numPr>
      </w:pPr>
      <w:r w:rsidRPr="00970AB1">
        <w:t xml:space="preserve"> Индивидуальные тетради детей</w:t>
      </w:r>
    </w:p>
    <w:p w:rsidR="00A12A06" w:rsidRPr="00970AB1" w:rsidRDefault="00A12A06" w:rsidP="00F100C2">
      <w:pPr>
        <w:numPr>
          <w:ilvl w:val="0"/>
          <w:numId w:val="21"/>
        </w:numPr>
      </w:pPr>
      <w:r w:rsidRPr="00970AB1">
        <w:t>Отчеты учителя-логопеда об эффективности проведенной работы</w:t>
      </w:r>
    </w:p>
    <w:p w:rsidR="00A12A06" w:rsidRPr="00970AB1" w:rsidRDefault="00A12A06" w:rsidP="00F100C2">
      <w:pPr>
        <w:numPr>
          <w:ilvl w:val="0"/>
          <w:numId w:val="21"/>
        </w:numPr>
      </w:pPr>
      <w:r w:rsidRPr="00970AB1">
        <w:t>Протокол родительских собраний</w:t>
      </w:r>
    </w:p>
    <w:p w:rsidR="00A12A06" w:rsidRPr="00970AB1" w:rsidRDefault="00A12A06" w:rsidP="00F100C2">
      <w:pPr>
        <w:numPr>
          <w:ilvl w:val="0"/>
          <w:numId w:val="21"/>
        </w:numPr>
      </w:pPr>
      <w:r w:rsidRPr="00970AB1">
        <w:t>Документы, подготовленные родителями для ПМПк (на каждого ребенка)</w:t>
      </w:r>
    </w:p>
    <w:p w:rsidR="00A12A06" w:rsidRPr="00970AB1" w:rsidRDefault="00A12A06" w:rsidP="00F100C2">
      <w:pPr>
        <w:numPr>
          <w:ilvl w:val="0"/>
          <w:numId w:val="21"/>
        </w:numPr>
      </w:pPr>
      <w:r w:rsidRPr="00970AB1">
        <w:t>Консультации учителя-логопеда для воспитателя</w:t>
      </w:r>
    </w:p>
    <w:p w:rsidR="00A12A06" w:rsidRPr="00970AB1" w:rsidRDefault="00A12A06" w:rsidP="00F100C2">
      <w:pPr>
        <w:numPr>
          <w:ilvl w:val="0"/>
          <w:numId w:val="21"/>
        </w:numPr>
      </w:pPr>
      <w:r w:rsidRPr="00970AB1">
        <w:t>Консультации учителя-логопеда для родителей</w:t>
      </w:r>
    </w:p>
    <w:p w:rsidR="00A12A06" w:rsidRPr="00970AB1" w:rsidRDefault="00A12A06" w:rsidP="00F100C2">
      <w:pPr>
        <w:numPr>
          <w:ilvl w:val="0"/>
          <w:numId w:val="21"/>
        </w:numPr>
      </w:pPr>
      <w:r w:rsidRPr="00970AB1">
        <w:t>Конспекты открытых занятий с детьми-логопатами</w:t>
      </w:r>
    </w:p>
    <w:p w:rsidR="00A12A06" w:rsidRPr="00970AB1" w:rsidRDefault="00A12A06" w:rsidP="00A1547C">
      <w:pPr>
        <w:rPr>
          <w:b/>
        </w:rPr>
      </w:pPr>
    </w:p>
    <w:p w:rsidR="00A12A06" w:rsidRPr="00970AB1" w:rsidRDefault="00A12A06" w:rsidP="00A1547C">
      <w:pPr>
        <w:jc w:val="both"/>
        <w:rPr>
          <w:b/>
          <w:bCs/>
        </w:rPr>
      </w:pPr>
      <w:r w:rsidRPr="00970AB1">
        <w:rPr>
          <w:b/>
          <w:bCs/>
        </w:rPr>
        <w:t>Методическое обеспечение.</w:t>
      </w:r>
    </w:p>
    <w:p w:rsidR="00A12A06" w:rsidRPr="00970AB1" w:rsidRDefault="00A12A06" w:rsidP="00A1547C">
      <w:pPr>
        <w:jc w:val="both"/>
        <w:rPr>
          <w:b/>
        </w:rPr>
      </w:pPr>
      <w:r w:rsidRPr="00970AB1">
        <w:rPr>
          <w:b/>
        </w:rPr>
        <w:t>Методическое обеспечение рабочего места у</w:t>
      </w:r>
      <w:r>
        <w:rPr>
          <w:b/>
        </w:rPr>
        <w:t>чителя-логопеда Карсаковой Е.Б.</w:t>
      </w:r>
    </w:p>
    <w:p w:rsidR="00A12A06" w:rsidRPr="00970AB1" w:rsidRDefault="00A12A06" w:rsidP="00A1547C">
      <w:pPr>
        <w:ind w:left="360"/>
        <w:jc w:val="both"/>
      </w:pPr>
      <w:r w:rsidRPr="00970AB1">
        <w:t xml:space="preserve">Логопедический альбом для обследования детей. </w:t>
      </w:r>
    </w:p>
    <w:p w:rsidR="00A12A06" w:rsidRPr="00970AB1" w:rsidRDefault="00A12A06" w:rsidP="00A1547C">
      <w:pPr>
        <w:ind w:left="360"/>
        <w:jc w:val="both"/>
      </w:pPr>
      <w:r w:rsidRPr="00970AB1">
        <w:t>Конспекты фронтальных занятий по подготовке к обучению грамоте.</w:t>
      </w:r>
    </w:p>
    <w:p w:rsidR="00A12A06" w:rsidRPr="00970AB1" w:rsidRDefault="00A12A06" w:rsidP="00A1547C">
      <w:pPr>
        <w:ind w:left="360"/>
        <w:jc w:val="both"/>
      </w:pPr>
      <w:r w:rsidRPr="00970AB1">
        <w:t>Конспекты фронтальных занятий по развитию связной речи, обогащению словаря детей.</w:t>
      </w:r>
    </w:p>
    <w:p w:rsidR="00A12A06" w:rsidRPr="00970AB1" w:rsidRDefault="00A12A06" w:rsidP="00A1547C">
      <w:pPr>
        <w:ind w:left="360"/>
        <w:jc w:val="both"/>
      </w:pPr>
      <w:r w:rsidRPr="00970AB1">
        <w:t>Картотека на автоматизацию звуков.</w:t>
      </w:r>
    </w:p>
    <w:p w:rsidR="00A12A06" w:rsidRPr="00970AB1" w:rsidRDefault="00A12A06" w:rsidP="00A1547C">
      <w:pPr>
        <w:ind w:left="360"/>
        <w:jc w:val="both"/>
      </w:pPr>
      <w:r w:rsidRPr="00970AB1">
        <w:t>Картотека физминуток.</w:t>
      </w:r>
    </w:p>
    <w:p w:rsidR="00A12A06" w:rsidRPr="00970AB1" w:rsidRDefault="00A12A06" w:rsidP="00A1547C">
      <w:pPr>
        <w:ind w:left="360"/>
        <w:jc w:val="both"/>
      </w:pPr>
      <w:r w:rsidRPr="00970AB1">
        <w:t>Картотека заданий на развитие ВПФ.</w:t>
      </w:r>
    </w:p>
    <w:p w:rsidR="00A12A06" w:rsidRPr="00970AB1" w:rsidRDefault="00A12A06" w:rsidP="00A1547C">
      <w:pPr>
        <w:ind w:left="360"/>
        <w:jc w:val="both"/>
      </w:pPr>
      <w:r w:rsidRPr="00970AB1">
        <w:t xml:space="preserve">Буквы для показа на фронтальных занятий. </w:t>
      </w:r>
    </w:p>
    <w:p w:rsidR="00A12A06" w:rsidRPr="00970AB1" w:rsidRDefault="00A12A06" w:rsidP="00A1547C">
      <w:pPr>
        <w:ind w:left="360"/>
        <w:jc w:val="both"/>
      </w:pPr>
      <w:r w:rsidRPr="00970AB1">
        <w:t>Буквы для индивидуальной работы.</w:t>
      </w:r>
    </w:p>
    <w:p w:rsidR="00A12A06" w:rsidRPr="00970AB1" w:rsidRDefault="00A12A06" w:rsidP="00A1547C">
      <w:pPr>
        <w:ind w:left="360"/>
        <w:jc w:val="both"/>
      </w:pPr>
      <w:r w:rsidRPr="00970AB1">
        <w:t>Артикуляционная гимнастика с Машей.</w:t>
      </w:r>
    </w:p>
    <w:p w:rsidR="00A12A06" w:rsidRPr="00970AB1" w:rsidRDefault="00A12A06" w:rsidP="00A1547C">
      <w:pPr>
        <w:ind w:left="360"/>
        <w:jc w:val="both"/>
      </w:pPr>
      <w:r w:rsidRPr="00970AB1">
        <w:t>Артикуляционная гимнастика (сказки, стихи).</w:t>
      </w:r>
    </w:p>
    <w:p w:rsidR="00A12A06" w:rsidRPr="00970AB1" w:rsidRDefault="00A12A06" w:rsidP="00A1547C">
      <w:pPr>
        <w:jc w:val="both"/>
        <w:rPr>
          <w:b/>
          <w:u w:val="single"/>
        </w:rPr>
      </w:pPr>
      <w:r w:rsidRPr="00970AB1">
        <w:rPr>
          <w:b/>
          <w:u w:val="single"/>
        </w:rPr>
        <w:t>Литература. Подготовка к обучению грамоте.</w:t>
      </w:r>
    </w:p>
    <w:p w:rsidR="00A12A06" w:rsidRPr="00970AB1" w:rsidRDefault="00A12A06" w:rsidP="00A1547C">
      <w:pPr>
        <w:numPr>
          <w:ilvl w:val="0"/>
          <w:numId w:val="17"/>
        </w:numPr>
        <w:contextualSpacing/>
        <w:jc w:val="both"/>
      </w:pPr>
      <w:r w:rsidRPr="00970AB1">
        <w:t>Подготовка к обучению грамоте.</w:t>
      </w:r>
    </w:p>
    <w:p w:rsidR="00A12A06" w:rsidRPr="00970AB1" w:rsidRDefault="00A12A06" w:rsidP="00A1547C">
      <w:pPr>
        <w:numPr>
          <w:ilvl w:val="0"/>
          <w:numId w:val="17"/>
        </w:numPr>
        <w:contextualSpacing/>
        <w:jc w:val="both"/>
      </w:pPr>
      <w:r w:rsidRPr="00970AB1">
        <w:t>Косинова Е.М. «Пишем вместе с логопедом».- М.: Махаон, Азбука-Аттикус, 2015.</w:t>
      </w:r>
    </w:p>
    <w:p w:rsidR="00A12A06" w:rsidRPr="00970AB1" w:rsidRDefault="00A12A06" w:rsidP="00A1547C">
      <w:pPr>
        <w:numPr>
          <w:ilvl w:val="0"/>
          <w:numId w:val="17"/>
        </w:numPr>
        <w:contextualSpacing/>
        <w:jc w:val="both"/>
      </w:pPr>
      <w:r w:rsidRPr="00970AB1">
        <w:t>Косинова Е.М. «Логопедический букварь». – М.: Махаон, Азбука-Аттикус,2015.</w:t>
      </w:r>
    </w:p>
    <w:p w:rsidR="00A12A06" w:rsidRPr="00970AB1" w:rsidRDefault="00A12A06" w:rsidP="00A1547C">
      <w:pPr>
        <w:numPr>
          <w:ilvl w:val="0"/>
          <w:numId w:val="17"/>
        </w:numPr>
        <w:contextualSpacing/>
        <w:jc w:val="both"/>
      </w:pPr>
      <w:r w:rsidRPr="00970AB1">
        <w:t>Цуканова С.П. «Я учусь говорить и читать. Альбом 1,2,3 для индивидуальной работы». – М.: Издательство ГНОМ, 2015.</w:t>
      </w:r>
    </w:p>
    <w:p w:rsidR="00A12A06" w:rsidRPr="00970AB1" w:rsidRDefault="00A12A06" w:rsidP="00A1547C">
      <w:pPr>
        <w:numPr>
          <w:ilvl w:val="0"/>
          <w:numId w:val="17"/>
        </w:numPr>
        <w:contextualSpacing/>
        <w:jc w:val="both"/>
      </w:pPr>
      <w:r w:rsidRPr="00970AB1">
        <w:t>Цуканова С.П. «Я учусь говорить и читать. Методическое пособие» . – М.: Издательство ГНОМ, 2015.</w:t>
      </w:r>
    </w:p>
    <w:p w:rsidR="00A12A06" w:rsidRPr="00970AB1" w:rsidRDefault="00A12A06" w:rsidP="00A1547C">
      <w:pPr>
        <w:numPr>
          <w:ilvl w:val="0"/>
          <w:numId w:val="17"/>
        </w:numPr>
        <w:contextualSpacing/>
        <w:jc w:val="both"/>
      </w:pPr>
      <w:r w:rsidRPr="00970AB1">
        <w:t>Т.А. Ткаченко «Звуковой анализ и синтез. Формирование навыков».</w:t>
      </w:r>
    </w:p>
    <w:p w:rsidR="00A12A06" w:rsidRPr="00970AB1" w:rsidRDefault="00A12A06" w:rsidP="00A1547C">
      <w:pPr>
        <w:numPr>
          <w:ilvl w:val="0"/>
          <w:numId w:val="17"/>
        </w:numPr>
        <w:contextualSpacing/>
        <w:jc w:val="both"/>
      </w:pPr>
      <w:r w:rsidRPr="00970AB1">
        <w:t>Т.А.Ткаченко «Формирование и развитие фонематического восприятия». (логопедическая тетрадь).</w:t>
      </w:r>
    </w:p>
    <w:p w:rsidR="00A12A06" w:rsidRPr="00970AB1" w:rsidRDefault="00A12A06" w:rsidP="00A1547C">
      <w:pPr>
        <w:numPr>
          <w:ilvl w:val="0"/>
          <w:numId w:val="17"/>
        </w:numPr>
        <w:contextualSpacing/>
        <w:jc w:val="both"/>
      </w:pPr>
      <w:r w:rsidRPr="00970AB1">
        <w:t>Теремкова Н.Э. «Логопедические домашние задания для детей 5-7 лет с ОНР. Альбом 1. – М.: Издательство «ГНОМ и Д», 2008.</w:t>
      </w:r>
    </w:p>
    <w:p w:rsidR="00A12A06" w:rsidRPr="00970AB1" w:rsidRDefault="00A12A06" w:rsidP="00A1547C">
      <w:pPr>
        <w:jc w:val="both"/>
        <w:rPr>
          <w:b/>
          <w:u w:val="single"/>
        </w:rPr>
      </w:pPr>
      <w:r w:rsidRPr="00970AB1">
        <w:rPr>
          <w:b/>
          <w:u w:val="single"/>
        </w:rPr>
        <w:t>Автоматизация звуков. Литература, игры.</w:t>
      </w:r>
    </w:p>
    <w:p w:rsidR="00A12A06" w:rsidRPr="00970AB1" w:rsidRDefault="00A12A06" w:rsidP="00A1547C">
      <w:pPr>
        <w:numPr>
          <w:ilvl w:val="0"/>
          <w:numId w:val="18"/>
        </w:numPr>
        <w:contextualSpacing/>
        <w:jc w:val="both"/>
      </w:pPr>
      <w:r w:rsidRPr="00970AB1">
        <w:t>Ткаченко Т.А. «Логопедическая энциклопедия».-М.: ООО ТД «Издательство Мир книги», 2008.</w:t>
      </w:r>
    </w:p>
    <w:p w:rsidR="00A12A06" w:rsidRPr="00970AB1" w:rsidRDefault="00A12A06" w:rsidP="00A1547C">
      <w:pPr>
        <w:numPr>
          <w:ilvl w:val="0"/>
          <w:numId w:val="18"/>
        </w:numPr>
        <w:contextualSpacing/>
        <w:jc w:val="both"/>
      </w:pPr>
      <w:r w:rsidRPr="00970AB1">
        <w:t>Коноваленко В.В., Коноваленко С.В. «Закрепление произношения звуков С, З, Ц у дошкольников 4-5 лет». – М.: ООО «Издательство ГНОМ и Д», 2001.</w:t>
      </w:r>
    </w:p>
    <w:p w:rsidR="00A12A06" w:rsidRPr="00970AB1" w:rsidRDefault="00A12A06" w:rsidP="00A1547C">
      <w:pPr>
        <w:numPr>
          <w:ilvl w:val="0"/>
          <w:numId w:val="18"/>
        </w:numPr>
        <w:contextualSpacing/>
        <w:jc w:val="both"/>
      </w:pPr>
      <w:r w:rsidRPr="00970AB1">
        <w:t xml:space="preserve">Логопедическая тетрадь на звуки…: ИП Бурдина С.В. </w:t>
      </w:r>
    </w:p>
    <w:p w:rsidR="00A12A06" w:rsidRPr="00970AB1" w:rsidRDefault="00A12A06" w:rsidP="00A1547C">
      <w:pPr>
        <w:numPr>
          <w:ilvl w:val="0"/>
          <w:numId w:val="18"/>
        </w:numPr>
        <w:contextualSpacing/>
        <w:jc w:val="both"/>
      </w:pPr>
      <w:r w:rsidRPr="00970AB1">
        <w:t>И.Л.Лебедева «Трудный звук, ты наш друг! На все звуки.»: практическое пособие для логопедов, воспитателей, родителей –М.: Вентана-Граф, 2013.</w:t>
      </w:r>
    </w:p>
    <w:p w:rsidR="00A12A06" w:rsidRPr="00970AB1" w:rsidRDefault="00A12A06" w:rsidP="00A1547C">
      <w:pPr>
        <w:numPr>
          <w:ilvl w:val="0"/>
          <w:numId w:val="18"/>
        </w:numPr>
        <w:contextualSpacing/>
        <w:jc w:val="both"/>
      </w:pPr>
      <w:r w:rsidRPr="00970AB1">
        <w:t>Новоторцева Н.В. «Рабочая тетрадь по развитию речи на звуки (з), (зь), (ц). (Логопедическая тетрадь). Ярославль: Академия развития, 1996.</w:t>
      </w:r>
    </w:p>
    <w:p w:rsidR="00A12A06" w:rsidRPr="00970AB1" w:rsidRDefault="00A12A06" w:rsidP="00A1547C">
      <w:pPr>
        <w:numPr>
          <w:ilvl w:val="0"/>
          <w:numId w:val="18"/>
        </w:numPr>
        <w:contextualSpacing/>
        <w:jc w:val="both"/>
      </w:pPr>
      <w:r w:rsidRPr="00970AB1">
        <w:t>Коноваленко В.В., Коноваленко С.В., домашняя тетрадь: Ч, Щ; Ш,Ж; Р’.- М. Издательство «ГНОМ-ПРЕСС»1998.</w:t>
      </w:r>
    </w:p>
    <w:p w:rsidR="00A12A06" w:rsidRPr="00970AB1" w:rsidRDefault="00A12A06" w:rsidP="00A1547C">
      <w:pPr>
        <w:numPr>
          <w:ilvl w:val="0"/>
          <w:numId w:val="18"/>
        </w:numPr>
        <w:contextualSpacing/>
        <w:jc w:val="both"/>
      </w:pPr>
      <w:r w:rsidRPr="00970AB1">
        <w:t>Л.А.Комарова «Автоматизация звука в игровых упражнениях» (все звуки)</w:t>
      </w:r>
    </w:p>
    <w:p w:rsidR="00A12A06" w:rsidRPr="00970AB1" w:rsidRDefault="00A12A06" w:rsidP="00A1547C">
      <w:pPr>
        <w:numPr>
          <w:ilvl w:val="0"/>
          <w:numId w:val="18"/>
        </w:numPr>
        <w:contextualSpacing/>
        <w:jc w:val="both"/>
      </w:pPr>
      <w:r w:rsidRPr="00970AB1">
        <w:t>Игра «Доббль».</w:t>
      </w:r>
    </w:p>
    <w:p w:rsidR="00A12A06" w:rsidRPr="00970AB1" w:rsidRDefault="00A12A06" w:rsidP="00A1547C">
      <w:pPr>
        <w:numPr>
          <w:ilvl w:val="0"/>
          <w:numId w:val="18"/>
        </w:numPr>
        <w:contextualSpacing/>
        <w:jc w:val="both"/>
      </w:pPr>
      <w:r w:rsidRPr="00970AB1">
        <w:t>Картотека картинок для автоматизации звуков.</w:t>
      </w:r>
    </w:p>
    <w:p w:rsidR="00A12A06" w:rsidRPr="00970AB1" w:rsidRDefault="00A12A06" w:rsidP="00A1547C">
      <w:pPr>
        <w:numPr>
          <w:ilvl w:val="0"/>
          <w:numId w:val="18"/>
        </w:numPr>
        <w:contextualSpacing/>
        <w:jc w:val="both"/>
      </w:pPr>
      <w:r w:rsidRPr="00970AB1">
        <w:t>Ходилки на автоматизацию звуков.</w:t>
      </w:r>
    </w:p>
    <w:p w:rsidR="00A12A06" w:rsidRPr="00970AB1" w:rsidRDefault="00A12A06" w:rsidP="00A1547C">
      <w:pPr>
        <w:numPr>
          <w:ilvl w:val="0"/>
          <w:numId w:val="18"/>
        </w:numPr>
        <w:contextualSpacing/>
        <w:jc w:val="both"/>
      </w:pPr>
      <w:r w:rsidRPr="00970AB1">
        <w:t>Игра «Твистер»</w:t>
      </w:r>
    </w:p>
    <w:p w:rsidR="00A12A06" w:rsidRPr="00970AB1" w:rsidRDefault="00A12A06" w:rsidP="00A1547C">
      <w:pPr>
        <w:numPr>
          <w:ilvl w:val="0"/>
          <w:numId w:val="18"/>
        </w:numPr>
        <w:contextualSpacing/>
        <w:jc w:val="both"/>
      </w:pPr>
      <w:r w:rsidRPr="00970AB1">
        <w:t>Игры на автоматизацию звуков, развитие звукового анализа, слоговую структуру.</w:t>
      </w:r>
    </w:p>
    <w:p w:rsidR="00A12A06" w:rsidRPr="00970AB1" w:rsidRDefault="00A12A06" w:rsidP="00A1547C">
      <w:pPr>
        <w:numPr>
          <w:ilvl w:val="0"/>
          <w:numId w:val="18"/>
        </w:numPr>
        <w:contextualSpacing/>
        <w:jc w:val="both"/>
      </w:pPr>
      <w:r w:rsidRPr="00970AB1">
        <w:t>Картинки на автоматизацию звуков под редакцией Лебедевой И.Л.</w:t>
      </w:r>
    </w:p>
    <w:p w:rsidR="00A12A06" w:rsidRPr="00970AB1" w:rsidRDefault="00A12A06" w:rsidP="00A1547C">
      <w:pPr>
        <w:numPr>
          <w:ilvl w:val="0"/>
          <w:numId w:val="18"/>
        </w:numPr>
        <w:contextualSpacing/>
        <w:jc w:val="both"/>
      </w:pPr>
      <w:r w:rsidRPr="00970AB1">
        <w:t>Логопедическое лото Ткаченко Т.А.</w:t>
      </w:r>
    </w:p>
    <w:p w:rsidR="00A12A06" w:rsidRPr="00970AB1" w:rsidRDefault="00A12A06" w:rsidP="00A1547C">
      <w:pPr>
        <w:jc w:val="both"/>
        <w:rPr>
          <w:b/>
          <w:u w:val="single"/>
        </w:rPr>
      </w:pPr>
      <w:r w:rsidRPr="00970AB1">
        <w:rPr>
          <w:b/>
          <w:u w:val="single"/>
        </w:rPr>
        <w:t>Игры.</w:t>
      </w:r>
    </w:p>
    <w:p w:rsidR="00A12A06" w:rsidRPr="00970AB1" w:rsidRDefault="00A12A06" w:rsidP="00A1547C">
      <w:pPr>
        <w:numPr>
          <w:ilvl w:val="0"/>
          <w:numId w:val="19"/>
        </w:numPr>
        <w:contextualSpacing/>
        <w:jc w:val="both"/>
      </w:pPr>
      <w:r w:rsidRPr="00970AB1">
        <w:t>Логопедическое лото.- ИП Бурдина С.В., 2015.</w:t>
      </w:r>
    </w:p>
    <w:p w:rsidR="00A12A06" w:rsidRPr="00970AB1" w:rsidRDefault="00A12A06" w:rsidP="00A1547C">
      <w:pPr>
        <w:numPr>
          <w:ilvl w:val="0"/>
          <w:numId w:val="19"/>
        </w:numPr>
        <w:contextualSpacing/>
        <w:jc w:val="both"/>
      </w:pPr>
      <w:r w:rsidRPr="00970AB1">
        <w:t>Наглядно-дидактическое пособие «Рассказы по картинкам» ВРЕМЕНА ГОДА.- М.,  Издательство «МОЗАИКА-СИНТЕЗ», 2005.</w:t>
      </w:r>
    </w:p>
    <w:p w:rsidR="00A12A06" w:rsidRPr="00970AB1" w:rsidRDefault="00A12A06" w:rsidP="00A1547C">
      <w:pPr>
        <w:numPr>
          <w:ilvl w:val="0"/>
          <w:numId w:val="19"/>
        </w:numPr>
        <w:contextualSpacing/>
        <w:jc w:val="both"/>
      </w:pPr>
      <w:r w:rsidRPr="00970AB1">
        <w:t>Развивающая игра-лото «Где растёт огурчик?». – ИП Бурдина С.В. 2015.</w:t>
      </w:r>
    </w:p>
    <w:p w:rsidR="00A12A06" w:rsidRPr="00970AB1" w:rsidRDefault="00A12A06" w:rsidP="00A1547C">
      <w:pPr>
        <w:numPr>
          <w:ilvl w:val="0"/>
          <w:numId w:val="19"/>
        </w:numPr>
        <w:contextualSpacing/>
        <w:jc w:val="both"/>
      </w:pPr>
      <w:r w:rsidRPr="00970AB1">
        <w:t>Цепочки 0,5 м. (мелкая моторика, автоматизация звуков, подготовка к обучению грамоте).</w:t>
      </w:r>
    </w:p>
    <w:p w:rsidR="00A12A06" w:rsidRPr="00970AB1" w:rsidRDefault="00A12A06" w:rsidP="00A1547C">
      <w:pPr>
        <w:numPr>
          <w:ilvl w:val="0"/>
          <w:numId w:val="19"/>
        </w:numPr>
        <w:contextualSpacing/>
        <w:jc w:val="both"/>
      </w:pPr>
      <w:r w:rsidRPr="00970AB1">
        <w:t>Коврик-травка для развития мелкой моторики, автоматизации звуков.</w:t>
      </w:r>
    </w:p>
    <w:p w:rsidR="00A12A06" w:rsidRPr="00970AB1" w:rsidRDefault="00A12A06" w:rsidP="00A1547C">
      <w:pPr>
        <w:numPr>
          <w:ilvl w:val="0"/>
          <w:numId w:val="19"/>
        </w:numPr>
        <w:contextualSpacing/>
        <w:jc w:val="both"/>
      </w:pPr>
      <w:r w:rsidRPr="00970AB1">
        <w:t>Теннисные шарики, резиночки для развития мелкой моторики, автоматизации звуков.</w:t>
      </w:r>
    </w:p>
    <w:p w:rsidR="00A12A06" w:rsidRPr="00970AB1" w:rsidRDefault="00A12A06" w:rsidP="00A1547C">
      <w:pPr>
        <w:numPr>
          <w:ilvl w:val="0"/>
          <w:numId w:val="19"/>
        </w:numPr>
        <w:contextualSpacing/>
        <w:jc w:val="both"/>
      </w:pPr>
      <w:r w:rsidRPr="00970AB1">
        <w:t>Счетные палочки для развития мелкой моторики, автоматизации звуков, подготовки к обучению грамоте.</w:t>
      </w:r>
    </w:p>
    <w:p w:rsidR="00A12A06" w:rsidRPr="00970AB1" w:rsidRDefault="00A12A06" w:rsidP="00A1547C">
      <w:pPr>
        <w:numPr>
          <w:ilvl w:val="0"/>
          <w:numId w:val="19"/>
        </w:numPr>
        <w:contextualSpacing/>
        <w:jc w:val="both"/>
      </w:pPr>
      <w:r w:rsidRPr="00970AB1">
        <w:t>Прищепки для автоматизации звуков.</w:t>
      </w:r>
    </w:p>
    <w:p w:rsidR="00A12A06" w:rsidRPr="00970AB1" w:rsidRDefault="00A12A06" w:rsidP="00A1547C">
      <w:pPr>
        <w:numPr>
          <w:ilvl w:val="0"/>
          <w:numId w:val="19"/>
        </w:numPr>
        <w:contextualSpacing/>
        <w:jc w:val="both"/>
      </w:pPr>
      <w:r w:rsidRPr="00970AB1">
        <w:t>Кубик большой с точками для автоматизации звуков, подготовки к обучению грамоте, анализа и синтеза слов.</w:t>
      </w:r>
    </w:p>
    <w:p w:rsidR="00A12A06" w:rsidRPr="00970AB1" w:rsidRDefault="00A12A06" w:rsidP="00A1547C">
      <w:pPr>
        <w:numPr>
          <w:ilvl w:val="0"/>
          <w:numId w:val="19"/>
        </w:numPr>
        <w:contextualSpacing/>
        <w:jc w:val="both"/>
      </w:pPr>
      <w:r w:rsidRPr="00970AB1">
        <w:t>Цветные палочки для автоматизации звуков.</w:t>
      </w:r>
    </w:p>
    <w:p w:rsidR="00A12A06" w:rsidRPr="00970AB1" w:rsidRDefault="00A12A06" w:rsidP="00A1547C">
      <w:pPr>
        <w:numPr>
          <w:ilvl w:val="0"/>
          <w:numId w:val="19"/>
        </w:numPr>
        <w:contextualSpacing/>
        <w:jc w:val="both"/>
      </w:pPr>
      <w:r w:rsidRPr="00970AB1">
        <w:t>Фишки для звуко-буквенного анализа, автоматизации звуков.</w:t>
      </w:r>
    </w:p>
    <w:p w:rsidR="00A12A06" w:rsidRPr="00970AB1" w:rsidRDefault="00A12A06" w:rsidP="00A1547C">
      <w:pPr>
        <w:jc w:val="both"/>
        <w:rPr>
          <w:b/>
          <w:u w:val="single"/>
        </w:rPr>
      </w:pPr>
      <w:r w:rsidRPr="00970AB1">
        <w:rPr>
          <w:b/>
          <w:u w:val="single"/>
        </w:rPr>
        <w:t>Игры на  развитие речевого дыхания.</w:t>
      </w:r>
    </w:p>
    <w:p w:rsidR="00A12A06" w:rsidRPr="00970AB1" w:rsidRDefault="00A12A06" w:rsidP="00A1547C">
      <w:pPr>
        <w:numPr>
          <w:ilvl w:val="0"/>
          <w:numId w:val="20"/>
        </w:numPr>
        <w:contextualSpacing/>
        <w:jc w:val="both"/>
      </w:pPr>
      <w:r w:rsidRPr="00970AB1">
        <w:t>«Футбол». Развитие целенаправленной воздушной струи.</w:t>
      </w:r>
    </w:p>
    <w:p w:rsidR="00A12A06" w:rsidRPr="00970AB1" w:rsidRDefault="00A12A06" w:rsidP="00A1547C">
      <w:pPr>
        <w:numPr>
          <w:ilvl w:val="0"/>
          <w:numId w:val="20"/>
        </w:numPr>
        <w:contextualSpacing/>
        <w:jc w:val="both"/>
      </w:pPr>
      <w:r w:rsidRPr="00970AB1">
        <w:t>«Накорми фрукты».</w:t>
      </w:r>
    </w:p>
    <w:p w:rsidR="00A12A06" w:rsidRPr="00970AB1" w:rsidRDefault="00A12A06" w:rsidP="00A1547C">
      <w:pPr>
        <w:numPr>
          <w:ilvl w:val="0"/>
          <w:numId w:val="20"/>
        </w:numPr>
        <w:contextualSpacing/>
        <w:jc w:val="both"/>
      </w:pPr>
      <w:r w:rsidRPr="00970AB1">
        <w:t>Палочки с различными вертушками.</w:t>
      </w:r>
    </w:p>
    <w:p w:rsidR="00A12A06" w:rsidRPr="00970AB1" w:rsidRDefault="00A12A06" w:rsidP="00A1547C">
      <w:pPr>
        <w:numPr>
          <w:ilvl w:val="0"/>
          <w:numId w:val="20"/>
        </w:numPr>
        <w:contextualSpacing/>
        <w:jc w:val="both"/>
      </w:pPr>
      <w:r w:rsidRPr="00970AB1">
        <w:t>Мыльные пузыри.</w:t>
      </w:r>
    </w:p>
    <w:p w:rsidR="00A12A06" w:rsidRPr="00970AB1" w:rsidRDefault="00A12A06" w:rsidP="00A1547C">
      <w:pPr>
        <w:jc w:val="both"/>
        <w:rPr>
          <w:b/>
        </w:rPr>
      </w:pPr>
    </w:p>
    <w:p w:rsidR="00A12A06" w:rsidRPr="00970AB1" w:rsidRDefault="00A12A06" w:rsidP="00A1547C">
      <w:pPr>
        <w:jc w:val="both"/>
        <w:rPr>
          <w:b/>
        </w:rPr>
      </w:pPr>
      <w:r w:rsidRPr="00970AB1">
        <w:rPr>
          <w:b/>
        </w:rPr>
        <w:t xml:space="preserve">Методическое обеспечение рабочего места учителя-логопеда </w:t>
      </w:r>
    </w:p>
    <w:p w:rsidR="00A12A06" w:rsidRPr="00970AB1" w:rsidRDefault="00A12A06" w:rsidP="00A1547C">
      <w:pPr>
        <w:contextualSpacing/>
        <w:jc w:val="both"/>
      </w:pPr>
    </w:p>
    <w:p w:rsidR="00A12A06" w:rsidRPr="00970AB1" w:rsidRDefault="00A12A06" w:rsidP="00A1547C">
      <w:pPr>
        <w:ind w:left="720"/>
        <w:jc w:val="center"/>
      </w:pPr>
    </w:p>
    <w:p w:rsidR="00A12A06" w:rsidRPr="00970AB1" w:rsidRDefault="00A12A06" w:rsidP="00A1547C">
      <w:pPr>
        <w:tabs>
          <w:tab w:val="left" w:pos="0"/>
        </w:tabs>
        <w:ind w:left="1095"/>
        <w:jc w:val="both"/>
        <w:rPr>
          <w:b/>
          <w:bCs/>
        </w:rPr>
      </w:pPr>
      <w:r>
        <w:rPr>
          <w:noProof/>
        </w:rPr>
        <w:pict>
          <v:shape id="Рисунок 4" o:spid="_x0000_s1028" type="#_x0000_t75" style="position:absolute;left:0;text-align:left;margin-left:-20.85pt;margin-top:-1.5pt;width:452.05pt;height:626.35pt;z-index:-251660800;visibility:visible">
            <v:imagedata r:id="rId13" o:title="" croptop="3444f" cropbottom="3624f" cropleft="2962f" cropright="4516f"/>
            <w10:wrap type="through"/>
          </v:shape>
        </w:pict>
      </w: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r w:rsidRPr="00970AB1">
        <w:rPr>
          <w:b/>
          <w:bCs/>
        </w:rPr>
        <w:t xml:space="preserve"> </w:t>
      </w: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both"/>
        <w:rPr>
          <w:b/>
          <w:bCs/>
        </w:rPr>
      </w:pPr>
      <w:r>
        <w:rPr>
          <w:noProof/>
        </w:rPr>
        <w:pict>
          <v:shape id="Рисунок 6" o:spid="_x0000_s1029" type="#_x0000_t75" style="position:absolute;left:0;text-align:left;margin-left:-3.3pt;margin-top:-19.8pt;width:488.4pt;height:672pt;z-index:-251659776;visibility:visible">
            <v:imagedata r:id="rId14" o:title=""/>
            <w10:wrap type="through"/>
          </v:shape>
        </w:pict>
      </w:r>
    </w:p>
    <w:p w:rsidR="00A12A06" w:rsidRPr="00970AB1" w:rsidRDefault="00A12A06" w:rsidP="00A1547C">
      <w:pPr>
        <w:jc w:val="both"/>
        <w:rPr>
          <w:b/>
          <w:bCs/>
        </w:rPr>
      </w:pPr>
    </w:p>
    <w:p w:rsidR="00A12A06" w:rsidRPr="00970AB1" w:rsidRDefault="00A12A06" w:rsidP="00A1547C">
      <w:pPr>
        <w:jc w:val="both"/>
        <w:rPr>
          <w:b/>
          <w:bCs/>
        </w:rPr>
      </w:pPr>
      <w:r>
        <w:rPr>
          <w:noProof/>
        </w:rPr>
        <w:pict>
          <v:shape id="Рисунок 9" o:spid="_x0000_s1030" type="#_x0000_t75" style="position:absolute;left:0;text-align:left;margin-left:-14.95pt;margin-top:-36.75pt;width:488.4pt;height:369.8pt;z-index:-251658752;visibility:visible">
            <v:imagedata r:id="rId15" o:title="" croptop="2750f" cropbottom="26722f"/>
            <w10:wrap type="through"/>
          </v:shape>
        </w:pict>
      </w:r>
    </w:p>
    <w:p w:rsidR="00A12A06" w:rsidRPr="00970AB1" w:rsidRDefault="00A12A06" w:rsidP="00A1547C">
      <w:pPr>
        <w:jc w:val="both"/>
        <w:rPr>
          <w:b/>
          <w:bCs/>
        </w:rPr>
      </w:pPr>
    </w:p>
    <w:p w:rsidR="00A12A06" w:rsidRPr="00970AB1" w:rsidRDefault="00A12A06" w:rsidP="00A1547C">
      <w:pPr>
        <w:jc w:val="both"/>
        <w:rPr>
          <w:b/>
          <w:bCs/>
        </w:rPr>
      </w:pPr>
    </w:p>
    <w:p w:rsidR="00A12A06" w:rsidRPr="00970AB1" w:rsidRDefault="00A12A06" w:rsidP="00A1547C">
      <w:pPr>
        <w:jc w:val="center"/>
        <w:rPr>
          <w:b/>
          <w:bCs/>
        </w:rPr>
      </w:pPr>
      <w:r w:rsidRPr="00970AB1">
        <w:rPr>
          <w:b/>
          <w:bCs/>
        </w:rPr>
        <w:t>СПИСОК ЛИТЕРАТУРЫ</w:t>
      </w:r>
    </w:p>
    <w:p w:rsidR="00A12A06" w:rsidRPr="00970AB1" w:rsidRDefault="00A12A06" w:rsidP="00A1547C">
      <w:pPr>
        <w:jc w:val="both"/>
      </w:pPr>
      <w:r w:rsidRPr="00970AB1">
        <w:t>1. Агранович З.Е. Сборник домашних заданий в помощь логопедам и родителям для преодоления лексико-грамматического недоразвития речи у дошкольников с ОНР. – СПб.: «Детство-пресс», 2001.</w:t>
      </w:r>
    </w:p>
    <w:p w:rsidR="00A12A06" w:rsidRPr="00970AB1" w:rsidRDefault="00A12A06" w:rsidP="00A1547C">
      <w:pPr>
        <w:jc w:val="both"/>
      </w:pPr>
      <w:r w:rsidRPr="00970AB1">
        <w:t>2. Волина В.В. Занимательноеазбуковедение. – М.: Просвещение,1991.</w:t>
      </w:r>
    </w:p>
    <w:p w:rsidR="00A12A06" w:rsidRPr="00970AB1" w:rsidRDefault="00A12A06" w:rsidP="00A1547C">
      <w:pPr>
        <w:jc w:val="both"/>
      </w:pPr>
      <w:r w:rsidRPr="00970AB1">
        <w:t>3. Гомзяк О.С. Говорим правильно в 5-6 лет. Конспекты занятий по развитию связной речи в старшей  логогруппе. – М.: Издательство ГНОМ и Д, 2010.</w:t>
      </w:r>
    </w:p>
    <w:p w:rsidR="00A12A06" w:rsidRPr="00970AB1" w:rsidRDefault="00A12A06" w:rsidP="00A1547C">
      <w:pPr>
        <w:jc w:val="both"/>
      </w:pPr>
      <w:r w:rsidRPr="00970AB1">
        <w:t>4. Гомзяк О.С. Говорим правильно в 6-7 лет. Конспекты занятий по развитию связной речи в подготовительной к школе логогруппе. – М.:Издательство ГНОМ и Д, 2010.</w:t>
      </w:r>
    </w:p>
    <w:p w:rsidR="00A12A06" w:rsidRPr="00970AB1" w:rsidRDefault="00A12A06" w:rsidP="00A1547C">
      <w:pPr>
        <w:jc w:val="both"/>
      </w:pPr>
      <w:r w:rsidRPr="00970AB1">
        <w:t>5.Жукова Н.С., Мастюкова Е.М., Филичева Т.Б. Преодоление ОНР у дошкольников. – М.,1990.</w:t>
      </w:r>
    </w:p>
    <w:p w:rsidR="00A12A06" w:rsidRPr="00970AB1" w:rsidRDefault="00A12A06" w:rsidP="00A1547C">
      <w:pPr>
        <w:jc w:val="both"/>
      </w:pPr>
      <w:r w:rsidRPr="00970AB1">
        <w:t>6. Каше Г.А. Подготовка к школе детей с недостатками речи. – М.: Просвещение, 1985.</w:t>
      </w:r>
    </w:p>
    <w:p w:rsidR="00A12A06" w:rsidRPr="00970AB1" w:rsidRDefault="00A12A06" w:rsidP="00A1547C">
      <w:pPr>
        <w:jc w:val="both"/>
      </w:pPr>
      <w:r w:rsidRPr="00970AB1">
        <w:t>7. Кислова Т.Р. По дороге к азбуке. – М.:Баласс, Издательский дом РАО, 2007</w:t>
      </w:r>
    </w:p>
    <w:p w:rsidR="00A12A06" w:rsidRPr="00970AB1" w:rsidRDefault="00A12A06" w:rsidP="00A1547C">
      <w:pPr>
        <w:jc w:val="both"/>
      </w:pPr>
      <w:r w:rsidRPr="00970AB1">
        <w:t>8. Коноваленко В.В., Коноваленко С.В. Фронтальные логопедические занятия в подготовительной логопедической группе для детей с фонетико- фонематическим недоразвитием с элементами лексико-грамматического недоразвития. – Краснодар, 1994.</w:t>
      </w:r>
    </w:p>
    <w:p w:rsidR="00A12A06" w:rsidRPr="00970AB1" w:rsidRDefault="00A12A06" w:rsidP="00A230E4">
      <w:pPr>
        <w:jc w:val="both"/>
      </w:pPr>
      <w:r w:rsidRPr="00970AB1">
        <w:t>9.Кузнецова Е.В., Тихонова И.А. Ступеньки к школе. Обучение грамоте детей с нарушениями речи: Конспекты занятий. – М.: ТЦ «Сфера», 1999.</w:t>
      </w:r>
    </w:p>
    <w:p w:rsidR="00A12A06" w:rsidRPr="00970AB1" w:rsidRDefault="00A12A06" w:rsidP="00A230E4">
      <w:pPr>
        <w:jc w:val="both"/>
      </w:pPr>
      <w:r w:rsidRPr="00970AB1">
        <w:t>10.Лопатина Л.В., Серебрякова Н.В. «Логопедическая работа в группах дошкольников со стертой формой дизартрии», С-ПБ, Образование, 1994г.</w:t>
      </w:r>
    </w:p>
    <w:p w:rsidR="00A12A06" w:rsidRPr="00970AB1" w:rsidRDefault="00A12A06" w:rsidP="00A230E4">
      <w:pPr>
        <w:jc w:val="both"/>
      </w:pPr>
      <w:r w:rsidRPr="00970AB1">
        <w:t>11.Лопухина И.С.Логопедия. 550 занимательных упражнений для развития речи. – М.: Просвещение, 1995.</w:t>
      </w:r>
    </w:p>
    <w:p w:rsidR="00A12A06" w:rsidRPr="00970AB1" w:rsidRDefault="00A12A06" w:rsidP="00A1547C">
      <w:pPr>
        <w:jc w:val="both"/>
      </w:pPr>
      <w:r w:rsidRPr="00970AB1">
        <w:t>12. Мальцева И.В. Пальчиковые игры для детей. От трёх до семи лет. – СПб.: Издательская группа «Азбука- классика», 2010.</w:t>
      </w:r>
    </w:p>
    <w:p w:rsidR="00A12A06" w:rsidRPr="00970AB1" w:rsidRDefault="00A12A06" w:rsidP="00A1547C">
      <w:pPr>
        <w:spacing w:before="100" w:beforeAutospacing="1" w:after="100" w:afterAutospacing="1" w:line="360" w:lineRule="auto"/>
        <w:jc w:val="both"/>
      </w:pPr>
      <w:r w:rsidRPr="00970AB1">
        <w:t>13.Н.В. Нищева Программа коррекционно-развивающей работы в логопедической группе детского сада для детей с общим недоразвитием речи (с 4-7 лет). – СПб.: ДЕТСТВО – ПРЕСС, 2006</w:t>
      </w:r>
    </w:p>
    <w:p w:rsidR="00A12A06" w:rsidRPr="00970AB1" w:rsidRDefault="00A12A06" w:rsidP="00A1547C">
      <w:pPr>
        <w:spacing w:before="100" w:beforeAutospacing="1" w:after="100" w:afterAutospacing="1" w:line="360" w:lineRule="auto"/>
        <w:jc w:val="both"/>
      </w:pPr>
      <w:r w:rsidRPr="00970AB1">
        <w:rPr>
          <w:bCs/>
        </w:rPr>
        <w:t>14</w:t>
      </w:r>
      <w:r w:rsidRPr="00970AB1">
        <w:t>.Нищева Н.В. Система коррекционной работы в логопедической группе для детей с общим недоразвитием речи. – СПб., 2005</w:t>
      </w:r>
    </w:p>
    <w:p w:rsidR="00A12A06" w:rsidRPr="00970AB1" w:rsidRDefault="00A12A06" w:rsidP="00A1547C">
      <w:pPr>
        <w:jc w:val="both"/>
      </w:pPr>
      <w:r w:rsidRPr="00970AB1">
        <w:t>15. Селивёрстов В.И. Игры в логопедической работе с детьми, - М.,1981.</w:t>
      </w:r>
    </w:p>
    <w:p w:rsidR="00A12A06" w:rsidRPr="00970AB1" w:rsidRDefault="00A12A06" w:rsidP="00A1547C">
      <w:pPr>
        <w:jc w:val="both"/>
      </w:pPr>
      <w:r w:rsidRPr="00970AB1">
        <w:t>16. Филичева Т.Б., Чиркина Г.В., Туманова Т.В. Программы дошкольных образовательных учреждений компенсирующего вида для детей с нарушениями речи КОРРЕКЦИЯ НАРУШЕНИЙ РЕЧИ. – Москва «Просвещение»,2009.</w:t>
      </w:r>
    </w:p>
    <w:p w:rsidR="00A12A06" w:rsidRDefault="00A12A06" w:rsidP="00CB37ED">
      <w:pPr>
        <w:pStyle w:val="zag3"/>
        <w:outlineLvl w:val="2"/>
      </w:pPr>
    </w:p>
    <w:p w:rsidR="00A12A06" w:rsidRDefault="00A12A06" w:rsidP="00465DCF">
      <w:pPr>
        <w:pStyle w:val="zag3"/>
        <w:outlineLvl w:val="2"/>
      </w:pPr>
      <w:r>
        <w:t>3.12. Перечень нормативных и нормативно-методических документов</w:t>
      </w:r>
    </w:p>
    <w:p w:rsidR="00A12A06" w:rsidRDefault="00A12A06" w:rsidP="00465DCF">
      <w:pPr>
        <w:widowControl w:val="0"/>
        <w:tabs>
          <w:tab w:val="left" w:pos="0"/>
        </w:tabs>
        <w:jc w:val="both"/>
        <w:outlineLvl w:val="1"/>
        <w:rPr>
          <w:b/>
        </w:rPr>
      </w:pPr>
      <w:r w:rsidRPr="00172509">
        <w:rPr>
          <w:b/>
        </w:rPr>
        <w:t xml:space="preserve">Перечень нормативных и нормативно-методических документов </w:t>
      </w:r>
    </w:p>
    <w:p w:rsidR="00A12A06" w:rsidRPr="009D0DBB" w:rsidRDefault="00A12A06" w:rsidP="00465DCF">
      <w:pPr>
        <w:widowControl w:val="0"/>
        <w:tabs>
          <w:tab w:val="left" w:pos="0"/>
        </w:tabs>
        <w:jc w:val="both"/>
        <w:outlineLvl w:val="1"/>
        <w:rPr>
          <w:b/>
        </w:rPr>
      </w:pPr>
    </w:p>
    <w:p w:rsidR="00A12A06" w:rsidRPr="00172509" w:rsidRDefault="00A12A06" w:rsidP="00465DCF">
      <w:pPr>
        <w:widowControl w:val="0"/>
        <w:numPr>
          <w:ilvl w:val="0"/>
          <w:numId w:val="9"/>
        </w:numPr>
        <w:tabs>
          <w:tab w:val="left" w:pos="0"/>
        </w:tabs>
        <w:ind w:left="0" w:firstLine="0"/>
        <w:jc w:val="both"/>
      </w:pPr>
      <w:r w:rsidRPr="00172509">
        <w:t xml:space="preserve">Конвенция о правах ребенка. Принята резолюцией 44/25 Генеральной Ассамблеи от 20 ноября 1989 года.─ ООН 1990. </w:t>
      </w:r>
    </w:p>
    <w:p w:rsidR="00A12A06" w:rsidRPr="00172509" w:rsidRDefault="00A12A06" w:rsidP="00465DCF">
      <w:pPr>
        <w:widowControl w:val="0"/>
        <w:numPr>
          <w:ilvl w:val="0"/>
          <w:numId w:val="9"/>
        </w:numPr>
        <w:tabs>
          <w:tab w:val="left" w:pos="0"/>
        </w:tabs>
        <w:ind w:left="0" w:firstLine="0"/>
        <w:jc w:val="both"/>
      </w:pPr>
      <w:r w:rsidRPr="00172509">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A12A06" w:rsidRPr="00172509" w:rsidRDefault="00A12A06" w:rsidP="00465DCF">
      <w:pPr>
        <w:widowControl w:val="0"/>
        <w:numPr>
          <w:ilvl w:val="0"/>
          <w:numId w:val="9"/>
        </w:numPr>
        <w:tabs>
          <w:tab w:val="left" w:pos="0"/>
        </w:tabs>
        <w:ind w:left="0" w:firstLine="0"/>
        <w:jc w:val="both"/>
      </w:pPr>
      <w:r w:rsidRPr="00172509">
        <w:t>Федеральный закон 24 июля 1998 г. № 124-ФЗ «Об основных гарантиях прав ребенка в Российской Федерации».</w:t>
      </w:r>
    </w:p>
    <w:p w:rsidR="00A12A06" w:rsidRPr="00172509" w:rsidRDefault="00A12A06" w:rsidP="00465DCF">
      <w:pPr>
        <w:widowControl w:val="0"/>
        <w:numPr>
          <w:ilvl w:val="0"/>
          <w:numId w:val="9"/>
        </w:numPr>
        <w:tabs>
          <w:tab w:val="left" w:pos="0"/>
        </w:tabs>
        <w:ind w:left="0" w:firstLine="0"/>
        <w:jc w:val="both"/>
      </w:pPr>
      <w:r w:rsidRPr="00172509">
        <w:t>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A12A06" w:rsidRPr="00172509" w:rsidRDefault="00A12A06" w:rsidP="00465DCF">
      <w:pPr>
        <w:widowControl w:val="0"/>
        <w:numPr>
          <w:ilvl w:val="0"/>
          <w:numId w:val="9"/>
        </w:numPr>
        <w:tabs>
          <w:tab w:val="left" w:pos="0"/>
        </w:tabs>
        <w:ind w:left="0" w:firstLine="0"/>
        <w:jc w:val="both"/>
      </w:pPr>
      <w:r w:rsidRPr="00172509">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A12A06" w:rsidRPr="00172509" w:rsidRDefault="00A12A06" w:rsidP="00465DCF">
      <w:pPr>
        <w:widowControl w:val="0"/>
        <w:numPr>
          <w:ilvl w:val="0"/>
          <w:numId w:val="9"/>
        </w:numPr>
        <w:tabs>
          <w:tab w:val="left" w:pos="0"/>
        </w:tabs>
        <w:ind w:left="0" w:firstLine="0"/>
        <w:jc w:val="both"/>
      </w:pPr>
      <w:r w:rsidRPr="00172509">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A12A06" w:rsidRPr="00172509" w:rsidRDefault="00A12A06" w:rsidP="00465DCF">
      <w:pPr>
        <w:widowControl w:val="0"/>
        <w:numPr>
          <w:ilvl w:val="0"/>
          <w:numId w:val="9"/>
        </w:numPr>
        <w:tabs>
          <w:tab w:val="left" w:pos="0"/>
        </w:tabs>
        <w:ind w:left="0" w:firstLine="0"/>
        <w:jc w:val="both"/>
      </w:pPr>
      <w:r w:rsidRPr="00172509">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A12A06" w:rsidRPr="00172509" w:rsidRDefault="00A12A06" w:rsidP="00465DCF">
      <w:pPr>
        <w:widowControl w:val="0"/>
        <w:numPr>
          <w:ilvl w:val="0"/>
          <w:numId w:val="9"/>
        </w:numPr>
        <w:tabs>
          <w:tab w:val="left" w:pos="0"/>
        </w:tabs>
        <w:ind w:left="0" w:firstLine="0"/>
        <w:jc w:val="both"/>
      </w:pPr>
      <w:r w:rsidRPr="00172509">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A12A06" w:rsidRPr="00172509" w:rsidRDefault="00A12A06" w:rsidP="00465DCF">
      <w:pPr>
        <w:widowControl w:val="0"/>
        <w:numPr>
          <w:ilvl w:val="0"/>
          <w:numId w:val="9"/>
        </w:numPr>
        <w:tabs>
          <w:tab w:val="left" w:pos="0"/>
        </w:tabs>
        <w:ind w:left="0" w:firstLine="0"/>
        <w:jc w:val="both"/>
      </w:pPr>
      <w:r w:rsidRPr="00172509">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A12A06" w:rsidRPr="00172509" w:rsidRDefault="00A12A06" w:rsidP="00465DCF">
      <w:pPr>
        <w:widowControl w:val="0"/>
        <w:numPr>
          <w:ilvl w:val="0"/>
          <w:numId w:val="9"/>
        </w:numPr>
        <w:tabs>
          <w:tab w:val="left" w:pos="0"/>
        </w:tabs>
        <w:ind w:left="0" w:firstLine="0"/>
        <w:jc w:val="both"/>
      </w:pPr>
      <w:r w:rsidRPr="00172509">
        <w:t>Письмо Минобрнауки России «Комментарии к ФГОС ДО» от 28 февраля 2014 г. № 08- 249 // Вестник образования.– 2014. – Апрель. – № 7.</w:t>
      </w:r>
    </w:p>
    <w:p w:rsidR="00A12A06" w:rsidRDefault="00A12A06" w:rsidP="00465DCF">
      <w:pPr>
        <w:pStyle w:val="zag3"/>
        <w:jc w:val="both"/>
        <w:outlineLvl w:val="2"/>
        <w:rPr>
          <w:b w:val="0"/>
          <w:bCs w:val="0"/>
        </w:rPr>
      </w:pPr>
      <w:r w:rsidRPr="000567B6">
        <w:rPr>
          <w:b w:val="0"/>
          <w:bCs w:val="0"/>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A12A06" w:rsidRPr="000567B6" w:rsidRDefault="00A12A06" w:rsidP="00465DCF">
      <w:pPr>
        <w:pStyle w:val="zag3"/>
        <w:jc w:val="both"/>
        <w:outlineLvl w:val="2"/>
        <w:rPr>
          <w:b w:val="0"/>
          <w:bCs w:val="0"/>
        </w:rPr>
      </w:pPr>
    </w:p>
    <w:p w:rsidR="00A12A06" w:rsidRDefault="00A12A06" w:rsidP="00CB37ED">
      <w:pPr>
        <w:pStyle w:val="zag3"/>
        <w:outlineLvl w:val="2"/>
      </w:pPr>
      <w:r>
        <w:t>3.13. Перечень литературных источников</w:t>
      </w:r>
    </w:p>
    <w:p w:rsidR="00A12A06" w:rsidRDefault="00A12A06" w:rsidP="007F564A">
      <w:pPr>
        <w:widowControl w:val="0"/>
        <w:tabs>
          <w:tab w:val="left" w:pos="1134"/>
        </w:tabs>
        <w:ind w:firstLine="709"/>
        <w:jc w:val="both"/>
      </w:pPr>
      <w:r w:rsidRPr="00B2256F">
        <w:t>Программы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A12A06" w:rsidRDefault="00A12A06" w:rsidP="007F564A">
      <w:pPr>
        <w:widowControl w:val="0"/>
        <w:tabs>
          <w:tab w:val="left" w:pos="1134"/>
        </w:tabs>
        <w:ind w:firstLine="709"/>
        <w:jc w:val="both"/>
      </w:pPr>
      <w:r w:rsidRPr="00EE2306">
        <w:t>•</w:t>
      </w:r>
      <w:r w:rsidRPr="00EE2306">
        <w:tab/>
        <w:t>образовательная программа детского сада под редакцией Н. Е. Вераксы, Т. С. Комаровой, М. А. Васильевой «ПРИМЕРНАЯ ОБЩЕОБРАЗОВАТЕЛЬНАЯ ПРОГРАММА ДОШКОЛЬНОГО ОБРАЗОВАНИЯ»;</w:t>
      </w:r>
    </w:p>
    <w:p w:rsidR="00A12A06" w:rsidRPr="00B2256F" w:rsidRDefault="00A12A06" w:rsidP="007F564A">
      <w:pPr>
        <w:widowControl w:val="0"/>
        <w:tabs>
          <w:tab w:val="left" w:pos="993"/>
        </w:tabs>
        <w:jc w:val="both"/>
      </w:pPr>
      <w:r w:rsidRPr="00B2256F">
        <w:t>•</w:t>
      </w:r>
      <w:r w:rsidRPr="00B2256F">
        <w:tab/>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  М.: Альфа, 1993 .</w:t>
      </w:r>
    </w:p>
    <w:p w:rsidR="00A12A06" w:rsidRDefault="00A12A06" w:rsidP="007F564A">
      <w:pPr>
        <w:widowControl w:val="0"/>
        <w:tabs>
          <w:tab w:val="left" w:pos="993"/>
        </w:tabs>
        <w:ind w:firstLine="709"/>
        <w:jc w:val="both"/>
      </w:pPr>
      <w:r w:rsidRPr="00B2256F">
        <w:t>•</w:t>
      </w:r>
      <w:r w:rsidRPr="00B2256F">
        <w:tab/>
        <w:t>Филичева Т. Б., Чиркина Г. В. Подготовка к школе детей с общим недоразвитием речи в условиях специального детского сада: В 2 ч. Ч. 2. Второй год обучения (подготовительная группа). – М.: Альфа, 1993.</w:t>
      </w:r>
    </w:p>
    <w:p w:rsidR="00A12A06" w:rsidRDefault="00A12A06" w:rsidP="007F564A">
      <w:pPr>
        <w:widowControl w:val="0"/>
        <w:tabs>
          <w:tab w:val="left" w:pos="993"/>
        </w:tabs>
        <w:ind w:firstLine="709"/>
        <w:jc w:val="both"/>
      </w:pPr>
      <w:r w:rsidRPr="00B4633C">
        <w:t>•</w:t>
      </w:r>
      <w:r w:rsidRPr="00B4633C">
        <w:tab/>
        <w:t>Филичева Т. Б., Чиркина Г. В.</w:t>
      </w:r>
      <w:r>
        <w:t xml:space="preserve"> Программа обучения и воспитания детей с фонетико-фонематическим недоразвитием. (старшая группа)</w:t>
      </w:r>
      <w:r w:rsidRPr="00B4633C">
        <w:t>– М.: Альфа, 1993.</w:t>
      </w:r>
    </w:p>
    <w:p w:rsidR="00A12A06" w:rsidRPr="00172509" w:rsidRDefault="00A12A06" w:rsidP="007F564A">
      <w:pPr>
        <w:widowControl w:val="0"/>
        <w:tabs>
          <w:tab w:val="left" w:pos="993"/>
        </w:tabs>
        <w:ind w:firstLine="709"/>
        <w:jc w:val="both"/>
      </w:pPr>
      <w:r w:rsidRPr="00C717EA">
        <w:t>•Гомзяк О.С. Организация логопедической работы с детьми 5-7 лет с ОНРIII уровня М.2013г.</w:t>
      </w:r>
    </w:p>
    <w:p w:rsidR="00A12A06" w:rsidRPr="00172509" w:rsidRDefault="00A12A06" w:rsidP="007F564A">
      <w:pPr>
        <w:widowControl w:val="0"/>
        <w:tabs>
          <w:tab w:val="left" w:pos="993"/>
        </w:tabs>
        <w:ind w:firstLine="709"/>
        <w:jc w:val="both"/>
        <w:outlineLvl w:val="1"/>
      </w:pPr>
      <w:r w:rsidRPr="00172509">
        <w:rPr>
          <w:i/>
        </w:rPr>
        <w:t>Арбекова Н.Е.</w:t>
      </w:r>
      <w:r w:rsidRPr="00172509">
        <w:t xml:space="preserve"> Развиваем связную речь у детей 6-7 лет с ОНР. Конспекты подгрупповых занятий логопеда</w:t>
      </w:r>
    </w:p>
    <w:p w:rsidR="00A12A06" w:rsidRPr="00172509" w:rsidRDefault="00A12A06" w:rsidP="007F564A">
      <w:pPr>
        <w:widowControl w:val="0"/>
        <w:tabs>
          <w:tab w:val="left" w:pos="993"/>
        </w:tabs>
        <w:ind w:firstLine="709"/>
        <w:jc w:val="both"/>
        <w:outlineLvl w:val="1"/>
      </w:pPr>
      <w:r w:rsidRPr="00172509">
        <w:t>Арбекова Н.Е. Развиваем связную речь у детей 6-7 лет с ОНР. Конспекты фронтальных занятий логопеда</w:t>
      </w:r>
    </w:p>
    <w:p w:rsidR="00A12A06" w:rsidRPr="00172509" w:rsidRDefault="00A12A06" w:rsidP="007F564A">
      <w:pPr>
        <w:widowControl w:val="0"/>
        <w:tabs>
          <w:tab w:val="left" w:pos="993"/>
        </w:tabs>
        <w:ind w:firstLine="709"/>
        <w:contextualSpacing/>
        <w:jc w:val="both"/>
      </w:pPr>
      <w:r w:rsidRPr="00172509">
        <w:rPr>
          <w:i/>
        </w:rPr>
        <w:t>Бабина Г.В., Сафонкина Н.Ю.</w:t>
      </w:r>
      <w:r w:rsidRPr="00172509">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Баряева Л.Б. </w:t>
      </w:r>
      <w:r w:rsidRPr="00172509">
        <w:t>Математические представления дошкольников с тяжелыми нарушениями речи: экспериментальное исследование. Монография. – М.: ПАРАДИГМА, 2015.</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Баряева Л.Б., Лопатина Л.В. </w:t>
      </w:r>
      <w:r w:rsidRPr="00172509">
        <w:t>Учим детей общаться. — СПб.: ЦДК проф. Л.Б. Баряевой, 2011.</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iCs/>
        </w:rPr>
        <w:t>Баряева Л.Б., Кондратьева С.Ю., Лопатина Л.В.</w:t>
      </w:r>
      <w:r w:rsidRPr="00172509">
        <w:rPr>
          <w:iCs/>
        </w:rPr>
        <w:t xml:space="preserve"> Профилактика и коррекция дискалькулии у детей. </w:t>
      </w:r>
      <w:r w:rsidRPr="00172509">
        <w:t>– СПб.: ЦДК проф. Л.Б. Баряевой, 2015.</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Бойкова С.В. </w:t>
      </w:r>
      <w:r w:rsidRPr="00172509">
        <w:t>Занятия с логопедом по развитию связной речи у детей 5−7 лет. — СПб.: КАРО, 2010.</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Выготский Л. С.</w:t>
      </w:r>
      <w:r w:rsidRPr="00172509">
        <w:t xml:space="preserve"> Педагогическая психология. — М.: Педагогика, 1991.</w:t>
      </w:r>
    </w:p>
    <w:p w:rsidR="00A12A06" w:rsidRPr="00172509" w:rsidRDefault="00A12A06" w:rsidP="007F564A">
      <w:pPr>
        <w:widowControl w:val="0"/>
        <w:tabs>
          <w:tab w:val="left" w:pos="993"/>
        </w:tabs>
        <w:ind w:firstLine="709"/>
        <w:contextualSpacing/>
        <w:jc w:val="both"/>
      </w:pPr>
      <w:r w:rsidRPr="00172509">
        <w:rPr>
          <w:i/>
        </w:rPr>
        <w:t>Глухов В.П.</w:t>
      </w:r>
      <w:r w:rsidRPr="00172509">
        <w:t xml:space="preserve"> Формирование связной речи детей дошкольного возраста с общим недоразвитием речи. — М., 2002.</w:t>
      </w:r>
    </w:p>
    <w:p w:rsidR="00A12A06" w:rsidRPr="00172509" w:rsidRDefault="00A12A06" w:rsidP="007F564A">
      <w:pPr>
        <w:widowControl w:val="0"/>
        <w:tabs>
          <w:tab w:val="left" w:pos="993"/>
        </w:tabs>
        <w:ind w:firstLine="709"/>
        <w:contextualSpacing/>
        <w:jc w:val="both"/>
      </w:pPr>
      <w:r w:rsidRPr="00172509">
        <w:rPr>
          <w:i/>
        </w:rPr>
        <w:t>Голубева Г.Г.</w:t>
      </w:r>
      <w:r w:rsidRPr="00172509">
        <w:t xml:space="preserve"> Преодоление нарушений звукослоговой структуры слова у дошкольников. — СПб.: ЦДК проф. Л. Б. Баряевой, 2010.</w:t>
      </w:r>
    </w:p>
    <w:p w:rsidR="00A12A06" w:rsidRPr="00172509" w:rsidRDefault="00A12A06" w:rsidP="007F564A">
      <w:pPr>
        <w:widowControl w:val="0"/>
        <w:tabs>
          <w:tab w:val="left" w:pos="993"/>
        </w:tabs>
        <w:ind w:firstLine="709"/>
        <w:contextualSpacing/>
        <w:jc w:val="both"/>
      </w:pPr>
      <w:r w:rsidRPr="00172509">
        <w:rPr>
          <w:i/>
        </w:rPr>
        <w:t xml:space="preserve">Гомзяк О.С. </w:t>
      </w:r>
      <w:r w:rsidRPr="00172509">
        <w:t>Организация логопедической работы с детьми 5-7 лет с ОНР</w:t>
      </w:r>
      <w:r w:rsidRPr="00172509">
        <w:rPr>
          <w:lang w:val="en-US"/>
        </w:rPr>
        <w:t>III</w:t>
      </w:r>
      <w:r w:rsidRPr="00172509">
        <w:t xml:space="preserve"> уровня М.2013г.</w:t>
      </w:r>
    </w:p>
    <w:p w:rsidR="00A12A06" w:rsidRPr="00172509" w:rsidRDefault="00A12A06" w:rsidP="007F564A">
      <w:pPr>
        <w:widowControl w:val="0"/>
        <w:tabs>
          <w:tab w:val="left" w:pos="993"/>
        </w:tabs>
        <w:ind w:firstLine="709"/>
        <w:contextualSpacing/>
        <w:jc w:val="both"/>
      </w:pPr>
      <w:r w:rsidRPr="00172509">
        <w:rPr>
          <w:i/>
        </w:rPr>
        <w:t xml:space="preserve">Гомзяк О.С. </w:t>
      </w:r>
      <w:r w:rsidRPr="00172509">
        <w:t>Говорим правильно в 6-7 лет. Конспекты занятий по развитию связной речи в подготовительной к школе логогруппе.М.2013г.</w:t>
      </w:r>
    </w:p>
    <w:p w:rsidR="00A12A06" w:rsidRPr="00172509" w:rsidRDefault="00A12A06" w:rsidP="007F564A">
      <w:pPr>
        <w:widowControl w:val="0"/>
        <w:tabs>
          <w:tab w:val="left" w:pos="993"/>
        </w:tabs>
        <w:ind w:firstLine="709"/>
        <w:contextualSpacing/>
        <w:jc w:val="both"/>
      </w:pPr>
      <w:r w:rsidRPr="00172509">
        <w:rPr>
          <w:i/>
        </w:rPr>
        <w:t>Гомзяк О.С.</w:t>
      </w:r>
      <w:r w:rsidRPr="00172509">
        <w:t xml:space="preserve"> Говорим правильно в 6-7 лет. 3 периода. Конспекты фронтальных занятийв подготовительной к школе логогруппе.М.2013г.</w:t>
      </w:r>
    </w:p>
    <w:p w:rsidR="00A12A06" w:rsidRPr="00172509" w:rsidRDefault="00A12A06" w:rsidP="007F564A">
      <w:pPr>
        <w:widowControl w:val="0"/>
        <w:tabs>
          <w:tab w:val="left" w:pos="993"/>
        </w:tabs>
        <w:ind w:firstLine="709"/>
        <w:contextualSpacing/>
        <w:jc w:val="both"/>
      </w:pPr>
      <w:r w:rsidRPr="00172509">
        <w:rPr>
          <w:i/>
        </w:rPr>
        <w:t>Гомзяк О.С.</w:t>
      </w:r>
      <w:r w:rsidRPr="00172509">
        <w:t xml:space="preserve"> Говорим правильно в 5-6 лет 3 периода. Конспекты фронтальных занятий в старшейлогогруппе.М.2013г.</w:t>
      </w:r>
    </w:p>
    <w:p w:rsidR="00A12A06" w:rsidRPr="00172509" w:rsidRDefault="00A12A06" w:rsidP="007F564A">
      <w:pPr>
        <w:widowControl w:val="0"/>
        <w:tabs>
          <w:tab w:val="left" w:pos="993"/>
        </w:tabs>
        <w:contextualSpacing/>
        <w:jc w:val="both"/>
      </w:pPr>
      <w:r w:rsidRPr="00172509">
        <w:rPr>
          <w:i/>
        </w:rPr>
        <w:t>Демидова Н.М.</w:t>
      </w:r>
      <w:r w:rsidRPr="00172509">
        <w:t xml:space="preserve"> Времена года в картинках и заданиях для развития ума и внимания. — М.: ДРОФА, 2008.</w:t>
      </w:r>
    </w:p>
    <w:p w:rsidR="00A12A06" w:rsidRPr="00172509" w:rsidRDefault="00A12A06" w:rsidP="007F564A">
      <w:pPr>
        <w:widowControl w:val="0"/>
        <w:tabs>
          <w:tab w:val="left" w:pos="993"/>
        </w:tabs>
        <w:ind w:firstLine="709"/>
        <w:contextualSpacing/>
        <w:jc w:val="both"/>
      </w:pPr>
      <w:r w:rsidRPr="00172509">
        <w:rPr>
          <w:i/>
        </w:rPr>
        <w:t>Жукова Н.С., Мастюкова Е.М., Филичева Т.Б.</w:t>
      </w:r>
      <w:r w:rsidRPr="00172509">
        <w:t xml:space="preserve"> Логопедия. Основы теории и практики. Система логопедического воздействия. М. Эксмо 2011.</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Калягин В. А., Овчинникова Т. С</w:t>
      </w:r>
      <w:r w:rsidRPr="00172509">
        <w:t xml:space="preserve">. Энциклопедия методов психолого-педагогической диагностики лиц с нарушениями речи. — СПб.: КАРО, 2004. </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Кроха</w:t>
      </w:r>
      <w:r w:rsidRPr="00172509">
        <w:t xml:space="preserve">: Пособие по воспитанию, обучению и развитию детей до трех лет / Г. Г. Григорьеева, Н. П. Кочетова, Д. В. Сергеева и др. — М.: Просвещение, 2000. </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Ковалец И.В.</w:t>
      </w:r>
      <w:r w:rsidRPr="00172509">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Ковалец И.В.</w:t>
      </w:r>
      <w:r w:rsidRPr="00172509">
        <w:t xml:space="preserve"> Формирование у дошкольников представлений о времени. Части суток. — М.: ВЛАДОС, 2007.</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Кондратьева С.Ю., Лебедева Н.В. </w:t>
      </w:r>
      <w:r w:rsidRPr="00172509">
        <w:t>Учимся считать вместе (Профилактика дискалькулии у дошкольников). – СПб., 2014.</w:t>
      </w:r>
    </w:p>
    <w:p w:rsidR="00A12A06" w:rsidRPr="00172509" w:rsidRDefault="00A12A06" w:rsidP="007F564A">
      <w:pPr>
        <w:widowControl w:val="0"/>
        <w:tabs>
          <w:tab w:val="left" w:pos="993"/>
        </w:tabs>
        <w:ind w:firstLine="709"/>
        <w:contextualSpacing/>
        <w:jc w:val="both"/>
      </w:pPr>
      <w:r w:rsidRPr="00172509">
        <w:rPr>
          <w:i/>
        </w:rPr>
        <w:t>Кондратьева С.Ю., Рысина И.В.</w:t>
      </w:r>
      <w:r w:rsidRPr="00172509">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A12A06" w:rsidRPr="00172509" w:rsidRDefault="00A12A06" w:rsidP="007F564A">
      <w:pPr>
        <w:widowControl w:val="0"/>
        <w:tabs>
          <w:tab w:val="left" w:pos="993"/>
        </w:tabs>
        <w:ind w:firstLine="709"/>
        <w:contextualSpacing/>
        <w:jc w:val="both"/>
      </w:pPr>
      <w:r w:rsidRPr="00172509">
        <w:rPr>
          <w:i/>
        </w:rPr>
        <w:t xml:space="preserve">Коноваленко В.В. Коноваленко С.В. </w:t>
      </w:r>
      <w:r w:rsidRPr="00172509">
        <w:t>Фронтальные логопедические занятия в подготовительной группе для детей с ФФН. М.1998</w:t>
      </w:r>
    </w:p>
    <w:p w:rsidR="00A12A06" w:rsidRPr="00172509" w:rsidRDefault="00A12A06" w:rsidP="007F564A">
      <w:pPr>
        <w:widowControl w:val="0"/>
        <w:tabs>
          <w:tab w:val="left" w:pos="993"/>
        </w:tabs>
        <w:ind w:firstLine="709"/>
        <w:contextualSpacing/>
        <w:jc w:val="both"/>
      </w:pPr>
      <w:r w:rsidRPr="00172509">
        <w:rPr>
          <w:i/>
        </w:rPr>
        <w:t>Кроха</w:t>
      </w:r>
      <w:r w:rsidRPr="00172509">
        <w:t>: Пособие по воспитанию, обучению и развитию детей до трех лет / Г. Г. Григорьеева, Н. П. Кочетова, Д. В. Сергеева и др. — М.: Просвещение, 2000.</w:t>
      </w:r>
    </w:p>
    <w:p w:rsidR="00A12A06" w:rsidRPr="00172509" w:rsidRDefault="00A12A06" w:rsidP="007F564A">
      <w:pPr>
        <w:widowControl w:val="0"/>
        <w:tabs>
          <w:tab w:val="left" w:pos="993"/>
        </w:tabs>
        <w:ind w:firstLine="709"/>
        <w:contextualSpacing/>
        <w:jc w:val="both"/>
      </w:pPr>
      <w:r w:rsidRPr="00172509">
        <w:rPr>
          <w:i/>
        </w:rPr>
        <w:t xml:space="preserve">Крупенчук О.И. </w:t>
      </w:r>
      <w:r w:rsidRPr="00172509">
        <w:t xml:space="preserve">Альбом для развития интеллекта 3+ </w:t>
      </w:r>
      <w:r w:rsidRPr="00172509">
        <w:rPr>
          <w:bCs/>
        </w:rPr>
        <w:t>—</w:t>
      </w:r>
      <w:r w:rsidRPr="00172509">
        <w:t xml:space="preserve">СПб: Литера, 2012. </w:t>
      </w:r>
    </w:p>
    <w:p w:rsidR="00A12A06" w:rsidRPr="00172509" w:rsidRDefault="00A12A06" w:rsidP="007F564A">
      <w:pPr>
        <w:widowControl w:val="0"/>
        <w:tabs>
          <w:tab w:val="left" w:pos="993"/>
        </w:tabs>
        <w:ind w:firstLine="709"/>
        <w:contextualSpacing/>
        <w:jc w:val="both"/>
      </w:pPr>
      <w:r w:rsidRPr="00172509">
        <w:rPr>
          <w:i/>
        </w:rPr>
        <w:t>Крупенчук О.И.</w:t>
      </w:r>
      <w:r w:rsidRPr="00172509">
        <w:t xml:space="preserve"> Альбом для развития интеллекта 4+ </w:t>
      </w:r>
      <w:r w:rsidRPr="00172509">
        <w:rPr>
          <w:bCs/>
        </w:rPr>
        <w:t>—</w:t>
      </w:r>
      <w:r w:rsidRPr="00172509">
        <w:t xml:space="preserve">СПб: Литера, 2012. </w:t>
      </w:r>
    </w:p>
    <w:p w:rsidR="00A12A06" w:rsidRPr="00172509" w:rsidRDefault="00A12A06" w:rsidP="007F564A">
      <w:pPr>
        <w:widowControl w:val="0"/>
        <w:tabs>
          <w:tab w:val="left" w:pos="993"/>
        </w:tabs>
        <w:ind w:firstLine="709"/>
        <w:contextualSpacing/>
        <w:jc w:val="both"/>
      </w:pPr>
      <w:r w:rsidRPr="00172509">
        <w:rPr>
          <w:i/>
        </w:rPr>
        <w:t>Крупенчук О.И.</w:t>
      </w:r>
      <w:r w:rsidRPr="00172509">
        <w:t xml:space="preserve"> Альбом для развития интеллекта 5+ </w:t>
      </w:r>
      <w:r w:rsidRPr="00172509">
        <w:rPr>
          <w:bCs/>
        </w:rPr>
        <w:t>—</w:t>
      </w:r>
      <w:r w:rsidRPr="00172509">
        <w:t xml:space="preserve">СПб: Литера, 2013. </w:t>
      </w:r>
    </w:p>
    <w:p w:rsidR="00A12A06" w:rsidRPr="00172509" w:rsidRDefault="00A12A06" w:rsidP="007F564A">
      <w:pPr>
        <w:widowControl w:val="0"/>
        <w:tabs>
          <w:tab w:val="left" w:pos="993"/>
        </w:tabs>
        <w:ind w:firstLine="709"/>
        <w:contextualSpacing/>
        <w:jc w:val="both"/>
      </w:pPr>
      <w:r w:rsidRPr="00172509">
        <w:rPr>
          <w:i/>
        </w:rPr>
        <w:t>Крупенчук О.И.</w:t>
      </w:r>
      <w:r w:rsidRPr="00172509">
        <w:t xml:space="preserve"> Альбом для развития интеллекта 6+ </w:t>
      </w:r>
      <w:r w:rsidRPr="00172509">
        <w:rPr>
          <w:bCs/>
        </w:rPr>
        <w:t>—</w:t>
      </w:r>
      <w:r w:rsidRPr="00172509">
        <w:t>СПб: Литера, 2013.</w:t>
      </w:r>
    </w:p>
    <w:p w:rsidR="00A12A06" w:rsidRPr="00172509" w:rsidRDefault="00A12A06" w:rsidP="007F564A">
      <w:pPr>
        <w:widowControl w:val="0"/>
        <w:tabs>
          <w:tab w:val="left" w:pos="900"/>
          <w:tab w:val="left" w:pos="993"/>
        </w:tabs>
        <w:ind w:firstLine="709"/>
        <w:contextualSpacing/>
        <w:jc w:val="both"/>
        <w:rPr>
          <w:i/>
        </w:rPr>
      </w:pPr>
      <w:r w:rsidRPr="00172509">
        <w:rPr>
          <w:i/>
        </w:rPr>
        <w:t xml:space="preserve">Лалаева Р.И. </w:t>
      </w:r>
      <w:r w:rsidRPr="00172509">
        <w:t>Методика психолингвистического исследования нарушений речи. — СПб., 2006.</w:t>
      </w:r>
    </w:p>
    <w:p w:rsidR="00A12A06" w:rsidRPr="00172509" w:rsidRDefault="00A12A06" w:rsidP="007F564A">
      <w:pPr>
        <w:widowControl w:val="0"/>
        <w:tabs>
          <w:tab w:val="left" w:pos="993"/>
        </w:tabs>
        <w:overflowPunct w:val="0"/>
        <w:autoSpaceDE w:val="0"/>
        <w:autoSpaceDN w:val="0"/>
        <w:adjustRightInd w:val="0"/>
        <w:ind w:firstLine="709"/>
        <w:contextualSpacing/>
        <w:jc w:val="both"/>
        <w:textAlignment w:val="baseline"/>
      </w:pPr>
      <w:r w:rsidRPr="00172509">
        <w:rPr>
          <w:i/>
          <w:iCs/>
        </w:rPr>
        <w:t xml:space="preserve">Лалаева Р.И., Серебрякова Н. В. </w:t>
      </w:r>
      <w:r w:rsidRPr="00172509">
        <w:rPr>
          <w:iCs/>
        </w:rPr>
        <w:t>Формирование лексики и грамматического строя у дошкольников с общим недоразвитием речи. — СПб., 2001</w:t>
      </w:r>
      <w:r w:rsidRPr="00172509">
        <w:rPr>
          <w:i/>
          <w:iCs/>
        </w:rPr>
        <w:t>.</w:t>
      </w:r>
    </w:p>
    <w:p w:rsidR="00A12A06" w:rsidRPr="00172509" w:rsidRDefault="00A12A06" w:rsidP="007F564A">
      <w:pPr>
        <w:widowControl w:val="0"/>
        <w:tabs>
          <w:tab w:val="left" w:pos="993"/>
        </w:tabs>
        <w:ind w:firstLine="709"/>
        <w:contextualSpacing/>
        <w:jc w:val="both"/>
        <w:rPr>
          <w:bCs/>
          <w:i/>
          <w:iCs/>
        </w:rPr>
      </w:pPr>
      <w:r w:rsidRPr="00172509">
        <w:rPr>
          <w:i/>
          <w:iCs/>
        </w:rPr>
        <w:t>Лебедева И.Н.</w:t>
      </w:r>
      <w:r w:rsidRPr="00172509">
        <w:rPr>
          <w:bCs/>
          <w:iCs/>
        </w:rPr>
        <w:t xml:space="preserve"> Развитие связной речи дошкольников. Обучение рассказыванию по картине. — СПб.: ЦДК проф. Л. Б. Баряевой, 2009.</w:t>
      </w:r>
    </w:p>
    <w:p w:rsidR="00A12A06" w:rsidRPr="00172509" w:rsidRDefault="00A12A06" w:rsidP="007F564A">
      <w:pPr>
        <w:widowControl w:val="0"/>
        <w:tabs>
          <w:tab w:val="left" w:pos="993"/>
        </w:tabs>
        <w:ind w:firstLine="709"/>
        <w:contextualSpacing/>
        <w:jc w:val="both"/>
        <w:rPr>
          <w:i/>
        </w:rPr>
      </w:pPr>
      <w:r w:rsidRPr="00172509">
        <w:rPr>
          <w:i/>
        </w:rPr>
        <w:t>ЛевинаР.Е.</w:t>
      </w:r>
      <w:r w:rsidRPr="00172509">
        <w:t xml:space="preserve"> Нарушения речи и письма у детей. Избранные труды. — М.: АРКТИ, 2005. </w:t>
      </w:r>
    </w:p>
    <w:p w:rsidR="00A12A06" w:rsidRPr="00172509" w:rsidRDefault="00A12A06" w:rsidP="007F564A">
      <w:pPr>
        <w:widowControl w:val="0"/>
        <w:tabs>
          <w:tab w:val="left" w:pos="993"/>
        </w:tabs>
        <w:ind w:firstLine="709"/>
        <w:contextualSpacing/>
        <w:jc w:val="both"/>
      </w:pPr>
      <w:r w:rsidRPr="00172509">
        <w:rPr>
          <w:i/>
        </w:rPr>
        <w:t>Левина Р.Е.</w:t>
      </w:r>
      <w:r w:rsidRPr="00172509">
        <w:t xml:space="preserve"> Основы теории и практики логопедии. — М.: Просвещение, 2010</w:t>
      </w:r>
    </w:p>
    <w:p w:rsidR="00A12A06" w:rsidRPr="00172509" w:rsidRDefault="00A12A06" w:rsidP="007F564A">
      <w:pPr>
        <w:widowControl w:val="0"/>
        <w:tabs>
          <w:tab w:val="left" w:pos="993"/>
        </w:tabs>
        <w:ind w:firstLine="709"/>
        <w:contextualSpacing/>
        <w:jc w:val="both"/>
      </w:pPr>
      <w:r w:rsidRPr="00172509">
        <w:rPr>
          <w:i/>
        </w:rPr>
        <w:t>Левченко И.Ю., Дубровина Т.И.</w:t>
      </w:r>
      <w:r w:rsidRPr="00172509">
        <w:t xml:space="preserve"> Дети с общим недоразвитием речи: Развитие памяти. – М.: Национальный книжный центр, 2016.</w:t>
      </w:r>
    </w:p>
    <w:p w:rsidR="00A12A06" w:rsidRPr="00172509" w:rsidRDefault="00A12A06" w:rsidP="007F564A">
      <w:pPr>
        <w:widowControl w:val="0"/>
        <w:tabs>
          <w:tab w:val="left" w:pos="993"/>
        </w:tabs>
        <w:ind w:firstLine="709"/>
        <w:contextualSpacing/>
        <w:jc w:val="both"/>
      </w:pPr>
      <w:r w:rsidRPr="00172509">
        <w:rPr>
          <w:i/>
        </w:rPr>
        <w:t xml:space="preserve">Лиманская О.Н. </w:t>
      </w:r>
      <w:r w:rsidRPr="00172509">
        <w:t>Конспекты логопедических занятий в подготовительной к школе группе.</w:t>
      </w:r>
    </w:p>
    <w:p w:rsidR="00A12A06" w:rsidRPr="00172509" w:rsidRDefault="00A12A06" w:rsidP="007F564A">
      <w:pPr>
        <w:widowControl w:val="0"/>
        <w:tabs>
          <w:tab w:val="left" w:pos="993"/>
        </w:tabs>
        <w:ind w:firstLine="709"/>
        <w:contextualSpacing/>
        <w:jc w:val="both"/>
      </w:pPr>
      <w:r w:rsidRPr="00172509">
        <w:t>Лиманская О.Н. Конспекты логопедических занятий в старшей группе.</w:t>
      </w:r>
    </w:p>
    <w:p w:rsidR="00A12A06" w:rsidRPr="00172509" w:rsidRDefault="00A12A06" w:rsidP="007F564A">
      <w:pPr>
        <w:widowControl w:val="0"/>
        <w:tabs>
          <w:tab w:val="left" w:pos="993"/>
        </w:tabs>
        <w:ind w:firstLine="709"/>
        <w:contextualSpacing/>
        <w:jc w:val="both"/>
      </w:pPr>
      <w:r w:rsidRPr="00172509">
        <w:rPr>
          <w:i/>
        </w:rPr>
        <w:t>Логопедия</w:t>
      </w:r>
      <w:r w:rsidRPr="00172509">
        <w:t>. Методическое наследие. Кн. 5. Фонетико-фонематическое и общее недоразвитие речи / Под. ред. Л. С. Волковой. — М., 2007.</w:t>
      </w:r>
    </w:p>
    <w:p w:rsidR="00A12A06" w:rsidRPr="00172509" w:rsidRDefault="00A12A06" w:rsidP="007F564A">
      <w:pPr>
        <w:widowControl w:val="0"/>
        <w:tabs>
          <w:tab w:val="left" w:pos="993"/>
        </w:tabs>
        <w:ind w:firstLine="709"/>
        <w:contextualSpacing/>
        <w:jc w:val="both"/>
      </w:pPr>
      <w:r w:rsidRPr="00172509">
        <w:rPr>
          <w:i/>
        </w:rPr>
        <w:t>Логопедия</w:t>
      </w:r>
      <w:r w:rsidRPr="00172509">
        <w:t>. Теория и практика. Под ред .Филичевой Т.Б. М. Эксмо 2017.</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Лопатина Л.В. </w:t>
      </w:r>
      <w:r w:rsidRPr="00172509">
        <w:t>Логопедическая работа по коррекции стертой дизартрии у дошкольников. Монография. – М.: УМЦ «Добрый мир», 20115.</w:t>
      </w:r>
    </w:p>
    <w:p w:rsidR="00A12A06" w:rsidRPr="00172509" w:rsidRDefault="00A12A06" w:rsidP="007F564A">
      <w:pPr>
        <w:widowControl w:val="0"/>
        <w:tabs>
          <w:tab w:val="left" w:pos="993"/>
        </w:tabs>
        <w:overflowPunct w:val="0"/>
        <w:adjustRightInd w:val="0"/>
        <w:ind w:firstLine="709"/>
        <w:contextualSpacing/>
        <w:jc w:val="both"/>
        <w:textAlignment w:val="baseline"/>
        <w:rPr>
          <w:shd w:val="clear" w:color="auto" w:fill="FDFDF7"/>
        </w:rPr>
      </w:pPr>
      <w:r w:rsidRPr="00172509">
        <w:rPr>
          <w:i/>
        </w:rPr>
        <w:t xml:space="preserve">Лопатина Л. В., Ковалева М.В. </w:t>
      </w:r>
      <w:r w:rsidRPr="00172509">
        <w:t>Логопедическая работа по формированию выразительных средств речи у детей-сирот. – М.: Парадигма, 2013.</w:t>
      </w:r>
      <w:r w:rsidRPr="00172509">
        <w:rPr>
          <w:shd w:val="clear" w:color="auto" w:fill="FDFDF7"/>
        </w:rPr>
        <w:t> </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Лопатина Л. В., Позднякова Л. А.</w:t>
      </w:r>
      <w:r w:rsidRPr="00172509">
        <w:t xml:space="preserve"> Логопедическая работа по развитию интонационной выразительности речи дошкольников. — СПб.: ЦДК проф. Л. Б. Баряевой, 2010. </w:t>
      </w:r>
    </w:p>
    <w:p w:rsidR="00A12A06" w:rsidRPr="00172509" w:rsidRDefault="00A12A06" w:rsidP="007F564A">
      <w:pPr>
        <w:widowControl w:val="0"/>
        <w:tabs>
          <w:tab w:val="left" w:pos="993"/>
        </w:tabs>
        <w:overflowPunct w:val="0"/>
        <w:adjustRightInd w:val="0"/>
        <w:ind w:firstLine="709"/>
        <w:contextualSpacing/>
        <w:jc w:val="both"/>
        <w:textAlignment w:val="baseline"/>
        <w:rPr>
          <w:iCs/>
        </w:rPr>
      </w:pPr>
      <w:r w:rsidRPr="00172509">
        <w:rPr>
          <w:i/>
        </w:rPr>
        <w:t>Разработка</w:t>
      </w:r>
      <w:r w:rsidRPr="00172509">
        <w:t xml:space="preserve"> адаптированной основной образовательной программы дошкольного образования для детей с ОВЗ</w:t>
      </w:r>
      <w:r w:rsidRPr="00172509">
        <w:rPr>
          <w:iCs/>
        </w:rPr>
        <w:t xml:space="preserve">: Методическое пособие / Под общ.ред. Т. А. Овечкиной, Н. Н. Яковлевой. — СПб.: ЦДК проф. Л. Б. Баряевой, 2015. </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Новиковская О.А.</w:t>
      </w:r>
      <w:r w:rsidRPr="00172509">
        <w:t>Ниткография. Конспекты занятий по развитию пальчиковой моторики и речи (от 3 до 7 лет). — СПб.: Паритет, 2008.</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Овчинникова Т.С. </w:t>
      </w:r>
      <w:r w:rsidRPr="00172509">
        <w:t>Артикуляционная и пальчиковая гимнастика на занятиях в детском саду. — СПб.: КАРО, 2006.</w:t>
      </w:r>
    </w:p>
    <w:p w:rsidR="00A12A06" w:rsidRPr="00172509" w:rsidRDefault="00A12A06" w:rsidP="007F564A">
      <w:pPr>
        <w:widowControl w:val="0"/>
        <w:tabs>
          <w:tab w:val="left" w:pos="993"/>
        </w:tabs>
        <w:adjustRightInd w:val="0"/>
        <w:ind w:firstLine="709"/>
        <w:contextualSpacing/>
        <w:jc w:val="both"/>
      </w:pPr>
      <w:r w:rsidRPr="00172509">
        <w:rPr>
          <w:i/>
        </w:rPr>
        <w:t>Овчинникова Т.С.</w:t>
      </w:r>
      <w:r w:rsidRPr="00172509">
        <w:t xml:space="preserve"> Подвижные игры, физминутки и общеразвивающие упражнения с речью и музыкой в логопедическом детском саду. —СПб.: КАРО, 2006.</w:t>
      </w:r>
    </w:p>
    <w:p w:rsidR="00A12A06" w:rsidRPr="00172509" w:rsidRDefault="00A12A06" w:rsidP="007F564A">
      <w:pPr>
        <w:widowControl w:val="0"/>
        <w:tabs>
          <w:tab w:val="left" w:pos="993"/>
        </w:tabs>
        <w:ind w:firstLine="709"/>
        <w:contextualSpacing/>
        <w:jc w:val="both"/>
      </w:pPr>
      <w:r w:rsidRPr="00172509">
        <w:rPr>
          <w:i/>
        </w:rPr>
        <w:t>Преодоление</w:t>
      </w:r>
      <w:r w:rsidRPr="00172509">
        <w:t xml:space="preserve"> общего недоразвития речи у дошкольников / Под ред. Т. В. Волосовец. — М.: В. Секачев,2007.</w:t>
      </w:r>
    </w:p>
    <w:p w:rsidR="00A12A06" w:rsidRPr="00172509" w:rsidRDefault="00A12A06" w:rsidP="007F564A">
      <w:pPr>
        <w:widowControl w:val="0"/>
        <w:tabs>
          <w:tab w:val="left" w:pos="993"/>
        </w:tabs>
        <w:ind w:firstLine="709"/>
        <w:contextualSpacing/>
        <w:jc w:val="both"/>
      </w:pPr>
      <w:r w:rsidRPr="00172509">
        <w:rPr>
          <w:i/>
        </w:rPr>
        <w:t>Приходько О. Г.</w:t>
      </w:r>
      <w:r w:rsidRPr="00172509">
        <w:t xml:space="preserve"> Логопедический массаж при коррекции дизартрических нарушений речи у детей раннего и дошкольного возраста. — СПб, 2008.</w:t>
      </w:r>
    </w:p>
    <w:p w:rsidR="00A12A06" w:rsidRPr="00172509" w:rsidRDefault="00A12A06" w:rsidP="007F564A">
      <w:pPr>
        <w:widowControl w:val="0"/>
        <w:tabs>
          <w:tab w:val="left" w:pos="993"/>
        </w:tabs>
        <w:ind w:firstLine="709"/>
        <w:contextualSpacing/>
        <w:jc w:val="both"/>
      </w:pPr>
      <w:r w:rsidRPr="00172509">
        <w:rPr>
          <w:i/>
        </w:rPr>
        <w:t>Программы</w:t>
      </w:r>
      <w:r w:rsidRPr="00172509">
        <w:t xml:space="preserve">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Психолого-педагогическая</w:t>
      </w:r>
      <w:r w:rsidRPr="00172509">
        <w:t xml:space="preserve"> диагностика / Под ред. И. Ю. Левченко, С. Д. Забрамной. — М.: Академия, 2004.</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Савина Л. П. </w:t>
      </w:r>
      <w:r w:rsidRPr="00172509">
        <w:t>Пальчиковая гимнастика. — М.: Астрель-АСТ, 2001.</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Светлова И. Е.</w:t>
      </w:r>
      <w:r w:rsidRPr="00172509">
        <w:t xml:space="preserve"> Развиваем мелкую моторику. — М.: Эксто-Пресс, 2001.</w:t>
      </w:r>
    </w:p>
    <w:p w:rsidR="00A12A06" w:rsidRPr="00172509" w:rsidRDefault="00A12A06" w:rsidP="007F564A">
      <w:pPr>
        <w:widowControl w:val="0"/>
        <w:tabs>
          <w:tab w:val="left" w:pos="993"/>
        </w:tabs>
        <w:ind w:firstLine="709"/>
        <w:contextualSpacing/>
        <w:jc w:val="both"/>
      </w:pPr>
      <w:r w:rsidRPr="00172509">
        <w:rPr>
          <w:i/>
        </w:rPr>
        <w:t>Селиверстов В. И.</w:t>
      </w:r>
      <w:r w:rsidRPr="00172509">
        <w:t xml:space="preserve"> Речевые игры с детьми. — М.: Педагогика, 2000.</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Специальная</w:t>
      </w:r>
      <w:r w:rsidRPr="00172509">
        <w:t xml:space="preserve"> педагогика / Л. И. Аксенова, Б. А. Архипов, Л. И. Белякова и др.; Под ред. Н. М. Назаровой. — М.: Академия, 2000.</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Специальная</w:t>
      </w:r>
      <w:r w:rsidRPr="00172509">
        <w:t xml:space="preserve"> психология / В. И. Лубовский, Е. М. Мастюкова и др.; Под ред. В. И. Лубовского. — М.: Академия, 2004. </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Театрализованные</w:t>
      </w:r>
      <w:r w:rsidRPr="00172509">
        <w:t xml:space="preserve"> игры в коррекционной работе с дошкольниками / Под ред. Л. Б. Баряевой, И. Г. Вечкановой. — СПб.: КАРО, 2009.</w:t>
      </w:r>
    </w:p>
    <w:p w:rsidR="00A12A06" w:rsidRPr="00172509" w:rsidRDefault="00A12A06" w:rsidP="007F564A">
      <w:pPr>
        <w:widowControl w:val="0"/>
        <w:tabs>
          <w:tab w:val="left" w:pos="993"/>
        </w:tabs>
        <w:ind w:firstLine="709"/>
        <w:contextualSpacing/>
        <w:jc w:val="both"/>
        <w:rPr>
          <w:shd w:val="clear" w:color="auto" w:fill="FFFFFF"/>
        </w:rPr>
      </w:pPr>
      <w:r w:rsidRPr="00172509">
        <w:rPr>
          <w:i/>
          <w:shd w:val="clear" w:color="auto" w:fill="FFFFFF"/>
        </w:rPr>
        <w:t>Филичева Т.Б.</w:t>
      </w:r>
      <w:r w:rsidRPr="00172509">
        <w:rPr>
          <w:shd w:val="clear" w:color="auto" w:fill="FFFFFF"/>
        </w:rPr>
        <w:t xml:space="preserve"> Особенности формирования речи у детей дошкольного возраста. Монография.– М., 2000.</w:t>
      </w:r>
    </w:p>
    <w:p w:rsidR="00A12A06" w:rsidRPr="00172509" w:rsidRDefault="00A12A06" w:rsidP="007F564A">
      <w:pPr>
        <w:widowControl w:val="0"/>
        <w:tabs>
          <w:tab w:val="left" w:pos="993"/>
        </w:tabs>
        <w:ind w:firstLine="709"/>
        <w:contextualSpacing/>
        <w:jc w:val="both"/>
        <w:rPr>
          <w:shd w:val="clear" w:color="auto" w:fill="FFFFFF"/>
        </w:rPr>
      </w:pPr>
      <w:r w:rsidRPr="00172509">
        <w:rPr>
          <w:i/>
          <w:shd w:val="clear" w:color="auto" w:fill="FFFFFF"/>
        </w:rPr>
        <w:t>Филичева Т.Б., Орлова О.С, Туманова Т.В.</w:t>
      </w:r>
      <w:r w:rsidRPr="00172509">
        <w:rPr>
          <w:shd w:val="clear" w:color="auto" w:fill="FFFFFF"/>
        </w:rPr>
        <w:t xml:space="preserve"> Основы дошкольной логопедии. М. Эксмо 2015.</w:t>
      </w:r>
    </w:p>
    <w:p w:rsidR="00A12A06" w:rsidRPr="00172509" w:rsidRDefault="00A12A06" w:rsidP="007F564A">
      <w:pPr>
        <w:widowControl w:val="0"/>
        <w:tabs>
          <w:tab w:val="left" w:pos="993"/>
        </w:tabs>
        <w:ind w:firstLine="709"/>
        <w:contextualSpacing/>
        <w:jc w:val="both"/>
      </w:pPr>
      <w:r w:rsidRPr="00172509">
        <w:rPr>
          <w:bCs/>
          <w:i/>
          <w:shd w:val="clear" w:color="auto" w:fill="FFFFFF"/>
        </w:rPr>
        <w:t>Филичева Т.Б., Туманова Т.В.</w:t>
      </w:r>
      <w:r w:rsidRPr="00172509">
        <w:rPr>
          <w:bCs/>
          <w:shd w:val="clear" w:color="auto" w:fill="FFFFFF"/>
        </w:rPr>
        <w:t xml:space="preserve"> Дидактические материалы для обследования и формирования речи детей дошкольного возраста.</w:t>
      </w:r>
      <w:r w:rsidRPr="00172509">
        <w:t>— М.: ДРОФА, 2009.</w:t>
      </w:r>
    </w:p>
    <w:p w:rsidR="00A12A06" w:rsidRPr="00172509" w:rsidRDefault="00A12A06" w:rsidP="007F564A">
      <w:pPr>
        <w:widowControl w:val="0"/>
        <w:tabs>
          <w:tab w:val="left" w:pos="993"/>
        </w:tabs>
        <w:ind w:firstLine="709"/>
        <w:contextualSpacing/>
        <w:jc w:val="both"/>
      </w:pPr>
      <w:r w:rsidRPr="00172509">
        <w:rPr>
          <w:i/>
        </w:rPr>
        <w:t>Филичева Т.Б., Туманова Т.В., Соболева А.В.</w:t>
      </w:r>
      <w:r w:rsidRPr="00172509">
        <w:t xml:space="preserve"> Методика преодоления недостатков речи у детей дошкольного возраста. М. Изд-во В. Секачев. 2016.</w:t>
      </w:r>
    </w:p>
    <w:p w:rsidR="00A12A06" w:rsidRPr="00172509" w:rsidRDefault="00A12A06" w:rsidP="007F564A">
      <w:pPr>
        <w:widowControl w:val="0"/>
        <w:tabs>
          <w:tab w:val="left" w:pos="993"/>
        </w:tabs>
        <w:ind w:firstLine="709"/>
        <w:contextualSpacing/>
        <w:jc w:val="both"/>
      </w:pPr>
      <w:r w:rsidRPr="00172509">
        <w:rPr>
          <w:i/>
        </w:rPr>
        <w:t>Филичева Т.Б., Туманова Т.В., Чиркина Г.В.</w:t>
      </w:r>
      <w:r w:rsidRPr="00172509">
        <w:t xml:space="preserve"> Воспитание и обучение детей дошкольного возраста с общим недоразвитием речи. — М.: ДРОФА, 2009.</w:t>
      </w:r>
    </w:p>
    <w:p w:rsidR="00A12A06" w:rsidRPr="00172509" w:rsidRDefault="00A12A06" w:rsidP="007F564A">
      <w:pPr>
        <w:widowControl w:val="0"/>
        <w:tabs>
          <w:tab w:val="left" w:pos="993"/>
        </w:tabs>
        <w:ind w:firstLine="709"/>
        <w:contextualSpacing/>
        <w:jc w:val="both"/>
      </w:pPr>
      <w:r w:rsidRPr="00172509">
        <w:rPr>
          <w:i/>
        </w:rPr>
        <w:t>Филичева Т.Б., Чиркина Г.В.</w:t>
      </w:r>
      <w:r w:rsidRPr="00172509">
        <w:t xml:space="preserve"> Устранение общего недоразвития речи у детей дошкольного возраста. — М., 2005.</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Цейтлин С. Н.</w:t>
      </w:r>
      <w:r w:rsidRPr="00172509">
        <w:t xml:space="preserve"> Язык и ребенок: Лингвистика детской речи. </w:t>
      </w:r>
      <w:r w:rsidRPr="00172509">
        <w:rPr>
          <w:bCs/>
        </w:rPr>
        <w:t>—</w:t>
      </w:r>
      <w:r w:rsidRPr="00172509">
        <w:t>М.: ВЛАДОС, 2000.</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Шангина И. И.</w:t>
      </w:r>
      <w:r w:rsidRPr="00172509">
        <w:t xml:space="preserve"> Русские дети и их игры. — СПб.: Искусство, 2000.</w:t>
      </w:r>
    </w:p>
    <w:p w:rsidR="00A12A06" w:rsidRPr="00172509" w:rsidRDefault="00A12A06" w:rsidP="007F564A">
      <w:pPr>
        <w:widowControl w:val="0"/>
        <w:tabs>
          <w:tab w:val="left" w:pos="993"/>
        </w:tabs>
        <w:overflowPunct w:val="0"/>
        <w:adjustRightInd w:val="0"/>
        <w:ind w:firstLine="709"/>
        <w:contextualSpacing/>
        <w:jc w:val="both"/>
        <w:textAlignment w:val="baseline"/>
      </w:pPr>
      <w:r w:rsidRPr="00172509">
        <w:rPr>
          <w:i/>
        </w:rPr>
        <w:t xml:space="preserve">Шуленко Е.Е. </w:t>
      </w:r>
      <w:r w:rsidRPr="00172509">
        <w:t>Занимательные росчерки: Рабочая тетрадь для обучения письму детей 5–7 лет. — М.: Мозаика-Синтез, 2001.</w:t>
      </w:r>
    </w:p>
    <w:p w:rsidR="00A12A06" w:rsidRDefault="00A12A06" w:rsidP="007F564A">
      <w:pPr>
        <w:widowControl w:val="0"/>
        <w:tabs>
          <w:tab w:val="left" w:pos="993"/>
        </w:tabs>
        <w:snapToGrid w:val="0"/>
        <w:ind w:firstLine="709"/>
        <w:contextualSpacing/>
        <w:jc w:val="both"/>
      </w:pPr>
      <w:r w:rsidRPr="00172509">
        <w:rPr>
          <w:i/>
        </w:rPr>
        <w:t>Шуленко Е.Е.</w:t>
      </w:r>
      <w:r w:rsidRPr="00172509">
        <w:t xml:space="preserve"> Понимание грамотности. Обучение дошкольников чтению, письму, счету. — М.: Мозаика-Синтез, 2001.</w:t>
      </w:r>
    </w:p>
    <w:p w:rsidR="00A12A06" w:rsidRDefault="00A12A06" w:rsidP="007F564A">
      <w:pPr>
        <w:widowControl w:val="0"/>
        <w:tabs>
          <w:tab w:val="left" w:pos="993"/>
        </w:tabs>
        <w:snapToGrid w:val="0"/>
        <w:ind w:firstLine="709"/>
        <w:contextualSpacing/>
        <w:jc w:val="both"/>
      </w:pPr>
    </w:p>
    <w:p w:rsidR="00A12A06" w:rsidRDefault="00A12A06" w:rsidP="007F564A">
      <w:pPr>
        <w:widowControl w:val="0"/>
        <w:tabs>
          <w:tab w:val="left" w:pos="993"/>
        </w:tabs>
        <w:snapToGrid w:val="0"/>
        <w:ind w:firstLine="709"/>
        <w:contextualSpacing/>
        <w:jc w:val="both"/>
      </w:pPr>
    </w:p>
    <w:p w:rsidR="00A12A06" w:rsidRDefault="00A12A06" w:rsidP="007F564A">
      <w:pPr>
        <w:widowControl w:val="0"/>
        <w:tabs>
          <w:tab w:val="left" w:pos="993"/>
        </w:tabs>
        <w:snapToGrid w:val="0"/>
        <w:ind w:firstLine="709"/>
        <w:contextualSpacing/>
        <w:jc w:val="both"/>
      </w:pPr>
    </w:p>
    <w:p w:rsidR="00A12A06" w:rsidRDefault="00A12A06" w:rsidP="007F564A">
      <w:pPr>
        <w:widowControl w:val="0"/>
        <w:tabs>
          <w:tab w:val="left" w:pos="993"/>
        </w:tabs>
        <w:snapToGrid w:val="0"/>
        <w:ind w:firstLine="709"/>
        <w:contextualSpacing/>
        <w:jc w:val="both"/>
      </w:pPr>
    </w:p>
    <w:p w:rsidR="00A12A06" w:rsidRPr="00172509" w:rsidRDefault="00A12A06" w:rsidP="007F564A">
      <w:pPr>
        <w:widowControl w:val="0"/>
        <w:tabs>
          <w:tab w:val="left" w:pos="993"/>
        </w:tabs>
        <w:snapToGrid w:val="0"/>
        <w:ind w:firstLine="709"/>
        <w:contextualSpacing/>
        <w:jc w:val="both"/>
        <w:rPr>
          <w:lang w:eastAsia="ar-SA"/>
        </w:rPr>
      </w:pPr>
    </w:p>
    <w:p w:rsidR="00A12A06" w:rsidRDefault="00A12A06" w:rsidP="00CB37ED">
      <w:pPr>
        <w:pStyle w:val="zag3"/>
        <w:outlineLvl w:val="2"/>
      </w:pPr>
      <w:r>
        <w:t>3.14. Электронные образовательные ресурсы</w:t>
      </w:r>
    </w:p>
    <w:p w:rsidR="00A12A06" w:rsidRDefault="00A12A06" w:rsidP="00CB37ED">
      <w:pPr>
        <w:pStyle w:val="zag3"/>
        <w:outlineLvl w:val="2"/>
      </w:pPr>
      <w:hyperlink r:id="rId16" w:history="1">
        <w:r w:rsidRPr="00144E19">
          <w:rPr>
            <w:rStyle w:val="Hyperlink"/>
          </w:rPr>
          <w:t>https://www.logoped.ru/</w:t>
        </w:r>
      </w:hyperlink>
      <w:r>
        <w:t xml:space="preserve"> Логопед.ру</w:t>
      </w:r>
    </w:p>
    <w:p w:rsidR="00A12A06" w:rsidRDefault="00A12A06" w:rsidP="00CB37ED">
      <w:pPr>
        <w:pStyle w:val="zag3"/>
        <w:outlineLvl w:val="2"/>
      </w:pPr>
      <w:hyperlink r:id="rId17" w:history="1">
        <w:r w:rsidRPr="00144E19">
          <w:rPr>
            <w:rStyle w:val="Hyperlink"/>
          </w:rPr>
          <w:t>http://pedlib.ru/</w:t>
        </w:r>
      </w:hyperlink>
      <w:r>
        <w:t xml:space="preserve"> педагогическая библиотека</w:t>
      </w:r>
    </w:p>
    <w:p w:rsidR="00A12A06" w:rsidRDefault="00A12A06" w:rsidP="000B2FAF">
      <w:pPr>
        <w:pStyle w:val="zag3"/>
        <w:outlineLvl w:val="2"/>
      </w:pPr>
      <w:hyperlink r:id="rId18" w:history="1">
        <w:r w:rsidRPr="00144E19">
          <w:rPr>
            <w:rStyle w:val="Hyperlink"/>
          </w:rPr>
          <w:t>http://www.logopedmaster.ru/</w:t>
        </w:r>
      </w:hyperlink>
      <w:r>
        <w:t xml:space="preserve"> Учебный центр Логопед-мастер»</w:t>
      </w:r>
    </w:p>
    <w:p w:rsidR="00A12A06" w:rsidRDefault="00A12A06" w:rsidP="00CB37ED">
      <w:pPr>
        <w:pStyle w:val="zag3"/>
        <w:outlineLvl w:val="2"/>
      </w:pPr>
      <w:hyperlink r:id="rId19" w:history="1">
        <w:r w:rsidRPr="00144E19">
          <w:rPr>
            <w:rStyle w:val="Hyperlink"/>
          </w:rPr>
          <w:t>https://urok.1sept.ru/</w:t>
        </w:r>
      </w:hyperlink>
      <w:r>
        <w:t xml:space="preserve"> Открытый урок</w:t>
      </w:r>
    </w:p>
    <w:p w:rsidR="00A12A06" w:rsidRDefault="00A12A06" w:rsidP="00CB37ED">
      <w:pPr>
        <w:pStyle w:val="zag3"/>
        <w:outlineLvl w:val="2"/>
      </w:pPr>
      <w:hyperlink r:id="rId20" w:history="1">
        <w:r w:rsidRPr="00144E19">
          <w:rPr>
            <w:rStyle w:val="Hyperlink"/>
          </w:rPr>
          <w:t>https://www.minobr.org/</w:t>
        </w:r>
      </w:hyperlink>
      <w:r>
        <w:t xml:space="preserve"> Минобр.орг</w:t>
      </w:r>
    </w:p>
    <w:p w:rsidR="00A12A06" w:rsidRDefault="00A12A06" w:rsidP="00CB37ED">
      <w:pPr>
        <w:pStyle w:val="zag3"/>
        <w:outlineLvl w:val="2"/>
      </w:pPr>
      <w:hyperlink r:id="rId21" w:history="1">
        <w:r w:rsidRPr="00144E19">
          <w:rPr>
            <w:rStyle w:val="Hyperlink"/>
          </w:rPr>
          <w:t>http://www.boltun-spb.ru/art.html</w:t>
        </w:r>
      </w:hyperlink>
      <w:r>
        <w:t xml:space="preserve"> Болтунишка</w:t>
      </w:r>
    </w:p>
    <w:p w:rsidR="00A12A06" w:rsidRDefault="00A12A06" w:rsidP="00CB37ED">
      <w:pPr>
        <w:pStyle w:val="zag3"/>
        <w:outlineLvl w:val="2"/>
      </w:pPr>
      <w:hyperlink r:id="rId22" w:history="1">
        <w:r w:rsidRPr="00144E19">
          <w:rPr>
            <w:rStyle w:val="Hyperlink"/>
          </w:rPr>
          <w:t>https://portalpedagoga.ru/servisy/online/spisok_meropriyatii</w:t>
        </w:r>
      </w:hyperlink>
      <w:r>
        <w:t xml:space="preserve"> Портал педагога</w:t>
      </w:r>
    </w:p>
    <w:p w:rsidR="00A12A06" w:rsidRDefault="00A12A06" w:rsidP="00CB37ED">
      <w:pPr>
        <w:pStyle w:val="zag3"/>
        <w:outlineLvl w:val="2"/>
      </w:pPr>
      <w:hyperlink r:id="rId23" w:history="1">
        <w:r w:rsidRPr="00144E19">
          <w:rPr>
            <w:rStyle w:val="Hyperlink"/>
          </w:rPr>
          <w:t>http://defectus.ru/publ/kabinet_logopeda/6</w:t>
        </w:r>
      </w:hyperlink>
      <w:r>
        <w:t xml:space="preserve"> Кабинет логопеда</w:t>
      </w:r>
    </w:p>
    <w:p w:rsidR="00A12A06" w:rsidRDefault="00A12A06" w:rsidP="00CB37ED">
      <w:pPr>
        <w:pStyle w:val="zag3"/>
        <w:outlineLvl w:val="2"/>
      </w:pPr>
      <w:hyperlink r:id="rId24" w:history="1">
        <w:r w:rsidRPr="00144E19">
          <w:rPr>
            <w:rStyle w:val="Hyperlink"/>
          </w:rPr>
          <w:t>https://defectolog.ru/</w:t>
        </w:r>
      </w:hyperlink>
      <w:r>
        <w:t xml:space="preserve"> Дефектолог</w:t>
      </w:r>
    </w:p>
    <w:p w:rsidR="00A12A06" w:rsidRDefault="00A12A06" w:rsidP="00CB37ED">
      <w:pPr>
        <w:pStyle w:val="zag3"/>
        <w:outlineLvl w:val="2"/>
      </w:pPr>
      <w:hyperlink r:id="rId25" w:history="1">
        <w:r w:rsidRPr="00144E19">
          <w:rPr>
            <w:rStyle w:val="Hyperlink"/>
          </w:rPr>
          <w:t>https://www.sfera-podpiska.ru/magazines/logoped</w:t>
        </w:r>
      </w:hyperlink>
      <w:r>
        <w:t xml:space="preserve"> Логопед- журналы</w:t>
      </w:r>
    </w:p>
    <w:p w:rsidR="00A12A06" w:rsidRDefault="00A12A06" w:rsidP="00CB37ED">
      <w:pPr>
        <w:pStyle w:val="zag3"/>
        <w:outlineLvl w:val="2"/>
      </w:pPr>
      <w:hyperlink r:id="rId26" w:history="1">
        <w:r w:rsidRPr="00144E19">
          <w:rPr>
            <w:rStyle w:val="Hyperlink"/>
          </w:rPr>
          <w:t>http://logoped-sfera.ru/</w:t>
        </w:r>
      </w:hyperlink>
      <w:r>
        <w:t xml:space="preserve"> Логопед-сфера</w:t>
      </w:r>
    </w:p>
    <w:p w:rsidR="00A12A06" w:rsidRDefault="00A12A06" w:rsidP="00CB37ED">
      <w:pPr>
        <w:pStyle w:val="zag3"/>
        <w:outlineLvl w:val="2"/>
      </w:pPr>
      <w:hyperlink r:id="rId27" w:history="1">
        <w:r w:rsidRPr="00144E19">
          <w:rPr>
            <w:rStyle w:val="Hyperlink"/>
          </w:rPr>
          <w:t>http://www.logolife.ru/</w:t>
        </w:r>
      </w:hyperlink>
      <w:r>
        <w:t xml:space="preserve"> Логопедия для всех</w:t>
      </w:r>
    </w:p>
    <w:p w:rsidR="00A12A06" w:rsidRDefault="00A12A06" w:rsidP="00CB37ED">
      <w:pPr>
        <w:pStyle w:val="zag3"/>
        <w:outlineLvl w:val="2"/>
      </w:pPr>
      <w:hyperlink r:id="rId28" w:history="1">
        <w:r w:rsidRPr="00144E19">
          <w:rPr>
            <w:rStyle w:val="Hyperlink"/>
          </w:rPr>
          <w:t>https://vk.com/eletskaya_olga</w:t>
        </w:r>
      </w:hyperlink>
      <w:r>
        <w:t xml:space="preserve"> Елена Елецкая: логопедам</w:t>
      </w:r>
    </w:p>
    <w:p w:rsidR="00A12A06" w:rsidRDefault="00A12A06" w:rsidP="00CB37ED">
      <w:pPr>
        <w:pStyle w:val="zag3"/>
        <w:outlineLvl w:val="2"/>
      </w:pPr>
      <w:hyperlink r:id="rId29" w:history="1">
        <w:r w:rsidRPr="00144E19">
          <w:rPr>
            <w:rStyle w:val="Hyperlink"/>
          </w:rPr>
          <w:t>https://www.almanahlogopeda.ru/results</w:t>
        </w:r>
      </w:hyperlink>
      <w:r>
        <w:t xml:space="preserve"> Альманах логопеда</w:t>
      </w:r>
    </w:p>
    <w:p w:rsidR="00A12A06" w:rsidRDefault="00A12A06" w:rsidP="00CB37ED">
      <w:pPr>
        <w:pStyle w:val="zag3"/>
        <w:outlineLvl w:val="2"/>
      </w:pPr>
      <w:hyperlink r:id="rId30" w:history="1">
        <w:r w:rsidRPr="00144E19">
          <w:rPr>
            <w:rStyle w:val="Hyperlink"/>
          </w:rPr>
          <w:t>https://kopilkaurokov.ru/logopediya/prochee/ighrydliarazvitiiaslukhoriechievoipamiati</w:t>
        </w:r>
      </w:hyperlink>
      <w:r>
        <w:t xml:space="preserve"> Копилка уроков</w:t>
      </w:r>
    </w:p>
    <w:p w:rsidR="00A12A06" w:rsidRDefault="00A12A06" w:rsidP="00CB37ED">
      <w:pPr>
        <w:pStyle w:val="zag3"/>
        <w:outlineLvl w:val="2"/>
      </w:pPr>
    </w:p>
    <w:p w:rsidR="00A12A06" w:rsidRDefault="00A12A06" w:rsidP="00CB37ED">
      <w:pPr>
        <w:pStyle w:val="zag3"/>
        <w:outlineLvl w:val="2"/>
      </w:pPr>
    </w:p>
    <w:p w:rsidR="00A12A06" w:rsidRDefault="00A12A06" w:rsidP="00CB37ED">
      <w:pPr>
        <w:pStyle w:val="zag3"/>
        <w:outlineLvl w:val="2"/>
      </w:pPr>
    </w:p>
    <w:bookmarkEnd w:id="42"/>
    <w:bookmarkEnd w:id="43"/>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pPr>
    </w:p>
    <w:p w:rsidR="00A12A06" w:rsidRDefault="00A12A06" w:rsidP="00B16DC9">
      <w:pPr>
        <w:jc w:val="center"/>
        <w:rPr>
          <w:b/>
          <w:bCs/>
          <w:color w:val="000000"/>
        </w:rPr>
      </w:pPr>
      <w:r w:rsidRPr="00B21870">
        <w:rPr>
          <w:b/>
          <w:bCs/>
          <w:color w:val="000000"/>
          <w:lang w:val="en-US"/>
        </w:rPr>
        <w:t>IV</w:t>
      </w:r>
      <w:r w:rsidRPr="00B21870">
        <w:rPr>
          <w:b/>
          <w:bCs/>
          <w:color w:val="000000"/>
        </w:rPr>
        <w:t xml:space="preserve">. Краткая презентация АООП Муниципального автономного дошкольного образовательного учреждения "Детский сад </w:t>
      </w:r>
      <w:r>
        <w:rPr>
          <w:b/>
          <w:bCs/>
          <w:color w:val="000000"/>
        </w:rPr>
        <w:t xml:space="preserve">№262 </w:t>
      </w:r>
      <w:r w:rsidRPr="00B21870">
        <w:rPr>
          <w:b/>
          <w:bCs/>
          <w:color w:val="000000"/>
        </w:rPr>
        <w:t>комбинированного вида</w:t>
      </w:r>
      <w:r>
        <w:rPr>
          <w:b/>
          <w:bCs/>
          <w:color w:val="000000"/>
        </w:rPr>
        <w:t>" Московского</w:t>
      </w:r>
      <w:r w:rsidRPr="00B21870">
        <w:rPr>
          <w:b/>
          <w:bCs/>
          <w:color w:val="000000"/>
        </w:rPr>
        <w:t xml:space="preserve"> района г.Казани</w:t>
      </w:r>
    </w:p>
    <w:p w:rsidR="00A12A06" w:rsidRDefault="00A12A06" w:rsidP="00912198">
      <w:pPr>
        <w:jc w:val="both"/>
        <w:rPr>
          <w:b/>
          <w:bCs/>
          <w:color w:val="000000"/>
        </w:rPr>
      </w:pPr>
    </w:p>
    <w:p w:rsidR="00A12A06" w:rsidRPr="00B8416F" w:rsidRDefault="00A12A06" w:rsidP="00D30E85">
      <w:pPr>
        <w:autoSpaceDE w:val="0"/>
        <w:autoSpaceDN w:val="0"/>
        <w:adjustRightInd w:val="0"/>
        <w:ind w:firstLine="708"/>
        <w:jc w:val="both"/>
      </w:pPr>
      <w:r w:rsidRPr="00B8416F">
        <w:t xml:space="preserve">Адаптированная программа МБДОУ «Детский сад </w:t>
      </w:r>
      <w:r>
        <w:t xml:space="preserve">№262 </w:t>
      </w:r>
      <w:r w:rsidRPr="00B8416F">
        <w:rPr>
          <w:color w:val="000000"/>
        </w:rPr>
        <w:t>ком</w:t>
      </w:r>
      <w:r>
        <w:rPr>
          <w:color w:val="000000"/>
        </w:rPr>
        <w:t>бинированного вида" Московского</w:t>
      </w:r>
      <w:r w:rsidRPr="00B8416F">
        <w:rPr>
          <w:color w:val="000000"/>
        </w:rPr>
        <w:t xml:space="preserve"> района г.Казани</w:t>
      </w:r>
      <w:r w:rsidRPr="00B8416F">
        <w:t xml:space="preserve"> разработана</w:t>
      </w:r>
      <w:r>
        <w:t xml:space="preserve"> </w:t>
      </w:r>
      <w:r w:rsidRPr="00B8416F">
        <w:t>в соответствии с ФГОС дошкольного образования.</w:t>
      </w:r>
      <w:r>
        <w:t xml:space="preserve"> </w:t>
      </w:r>
      <w:r w:rsidRPr="00B8416F">
        <w:t>Адаптированная программа направлена на обеспечение коррекции</w:t>
      </w:r>
      <w:r>
        <w:t xml:space="preserve"> </w:t>
      </w:r>
      <w:r w:rsidRPr="00B8416F">
        <w:t>д</w:t>
      </w:r>
      <w:r>
        <w:t xml:space="preserve">етей с нарушениями речи (ОНР, </w:t>
      </w:r>
      <w:r w:rsidRPr="00B8416F">
        <w:t>ФФН) от 3 -х до 7 лет с учётом их</w:t>
      </w:r>
      <w:r>
        <w:t xml:space="preserve"> </w:t>
      </w:r>
      <w:r w:rsidRPr="00B8416F">
        <w:t>возрастных и индивидуальных особенностей.</w:t>
      </w:r>
    </w:p>
    <w:p w:rsidR="00A12A06" w:rsidRDefault="00A12A06" w:rsidP="00D30E85">
      <w:pPr>
        <w:autoSpaceDE w:val="0"/>
        <w:autoSpaceDN w:val="0"/>
        <w:adjustRightInd w:val="0"/>
        <w:ind w:firstLine="708"/>
        <w:jc w:val="both"/>
      </w:pPr>
      <w:r w:rsidRPr="00B8416F">
        <w:t>Программа направлена на создание условий развития и коррекции</w:t>
      </w:r>
      <w:r>
        <w:t xml:space="preserve"> </w:t>
      </w:r>
      <w:r w:rsidRPr="00B8416F">
        <w:t>ребёнка с нарушениями речи, открывающих возможности для его</w:t>
      </w:r>
      <w:r>
        <w:t xml:space="preserve"> </w:t>
      </w:r>
      <w:r w:rsidRPr="00B8416F">
        <w:t>позитивной социализации, его личностного развития, развития инициативы и</w:t>
      </w:r>
      <w:r>
        <w:t xml:space="preserve"> </w:t>
      </w:r>
      <w:r w:rsidRPr="00B8416F">
        <w:t>творческих способностей на основе сотрудничества со взрослыми и</w:t>
      </w:r>
      <w:r>
        <w:t xml:space="preserve"> </w:t>
      </w:r>
      <w:r w:rsidRPr="00B8416F">
        <w:t>сверстниками и соответствующими возрасту видами деятельности; на</w:t>
      </w:r>
      <w:r>
        <w:t xml:space="preserve"> </w:t>
      </w:r>
      <w:r w:rsidRPr="00B8416F">
        <w:t>создание развивающей образовательной среды, которая представляет собой</w:t>
      </w:r>
      <w:r>
        <w:t xml:space="preserve"> </w:t>
      </w:r>
      <w:r w:rsidRPr="00B8416F">
        <w:t>систему условий коррекции и индивидуализации детей.</w:t>
      </w:r>
      <w:r>
        <w:t xml:space="preserve"> </w:t>
      </w:r>
      <w:r w:rsidRPr="00B8416F">
        <w:t>Программа включает три основных раздела: целевой, содержательный</w:t>
      </w:r>
      <w:r>
        <w:t xml:space="preserve"> </w:t>
      </w:r>
      <w:r w:rsidRPr="00B8416F">
        <w:t>и организационный.</w:t>
      </w:r>
    </w:p>
    <w:p w:rsidR="00A12A06" w:rsidRPr="00B8416F" w:rsidRDefault="00A12A06" w:rsidP="00B8416F">
      <w:pPr>
        <w:autoSpaceDE w:val="0"/>
        <w:autoSpaceDN w:val="0"/>
        <w:adjustRightInd w:val="0"/>
        <w:jc w:val="both"/>
      </w:pPr>
    </w:p>
    <w:p w:rsidR="00A12A06" w:rsidRPr="00B8416F" w:rsidRDefault="00A12A06" w:rsidP="00B8416F">
      <w:pPr>
        <w:autoSpaceDE w:val="0"/>
        <w:autoSpaceDN w:val="0"/>
        <w:adjustRightInd w:val="0"/>
        <w:jc w:val="both"/>
      </w:pPr>
      <w:r w:rsidRPr="00B8416F">
        <w:rPr>
          <w:b/>
          <w:bCs/>
        </w:rPr>
        <w:t xml:space="preserve">Целевой раздел </w:t>
      </w:r>
      <w:r w:rsidRPr="00B8416F">
        <w:t>включает в себя пояснительную записку, и показатели</w:t>
      </w:r>
      <w:r>
        <w:t xml:space="preserve"> </w:t>
      </w:r>
      <w:r w:rsidRPr="00B8416F">
        <w:t>результативности и эффективности коррекционной работы, а так же</w:t>
      </w:r>
      <w:r>
        <w:t xml:space="preserve"> </w:t>
      </w:r>
      <w:r w:rsidRPr="00B8416F">
        <w:t>результаты освоения программы представлены в виде целевых ориентиров</w:t>
      </w:r>
    </w:p>
    <w:p w:rsidR="00A12A06" w:rsidRPr="00B8416F" w:rsidRDefault="00A12A06" w:rsidP="00B8416F">
      <w:pPr>
        <w:autoSpaceDE w:val="0"/>
        <w:autoSpaceDN w:val="0"/>
        <w:adjustRightInd w:val="0"/>
        <w:jc w:val="both"/>
      </w:pPr>
      <w:r w:rsidRPr="00B8416F">
        <w:t>дошкольного образования, которые представляют собой социально-</w:t>
      </w:r>
      <w:r>
        <w:t xml:space="preserve"> </w:t>
      </w:r>
      <w:r w:rsidRPr="00B8416F">
        <w:t>нормативные возрастные характеристики возможных достижений ребёнка на</w:t>
      </w:r>
      <w:r>
        <w:t xml:space="preserve"> </w:t>
      </w:r>
      <w:r w:rsidRPr="00B8416F">
        <w:t>этапе завершения уровня дошкольного образования:</w:t>
      </w:r>
    </w:p>
    <w:p w:rsidR="00A12A06" w:rsidRPr="00B8416F" w:rsidRDefault="00A12A06" w:rsidP="00B8416F">
      <w:pPr>
        <w:autoSpaceDE w:val="0"/>
        <w:autoSpaceDN w:val="0"/>
        <w:adjustRightInd w:val="0"/>
        <w:jc w:val="both"/>
      </w:pPr>
      <w:r w:rsidRPr="00B8416F">
        <w:t>- ребёнок овладевает основными культурными способами деятельности,</w:t>
      </w:r>
      <w:r>
        <w:t xml:space="preserve"> </w:t>
      </w:r>
      <w:r w:rsidRPr="00B8416F">
        <w:t>проявляет инициативу и самостоятельность в разных видах деятельности</w:t>
      </w:r>
    </w:p>
    <w:p w:rsidR="00A12A06" w:rsidRPr="00B8416F" w:rsidRDefault="00A12A06" w:rsidP="00B8416F">
      <w:pPr>
        <w:autoSpaceDE w:val="0"/>
        <w:autoSpaceDN w:val="0"/>
        <w:adjustRightInd w:val="0"/>
        <w:jc w:val="both"/>
      </w:pPr>
      <w:r w:rsidRPr="00B8416F">
        <w:t>– игре, общении, познавательно-исследовательской деятельности,</w:t>
      </w:r>
      <w:r>
        <w:t xml:space="preserve"> </w:t>
      </w:r>
      <w:r w:rsidRPr="00B8416F">
        <w:t>конструировании и</w:t>
      </w:r>
      <w:r>
        <w:t xml:space="preserve"> </w:t>
      </w:r>
      <w:r w:rsidRPr="00B8416F">
        <w:t>др.; способен выбирать себе род занятий, участников по совместной</w:t>
      </w:r>
      <w:r>
        <w:t xml:space="preserve"> </w:t>
      </w:r>
      <w:r w:rsidRPr="00B8416F">
        <w:t>деятельности;</w:t>
      </w:r>
    </w:p>
    <w:p w:rsidR="00A12A06" w:rsidRPr="00B8416F" w:rsidRDefault="00A12A06" w:rsidP="00B8416F">
      <w:pPr>
        <w:autoSpaceDE w:val="0"/>
        <w:autoSpaceDN w:val="0"/>
        <w:adjustRightInd w:val="0"/>
        <w:jc w:val="both"/>
      </w:pPr>
      <w:r w:rsidRPr="00B8416F">
        <w:t>- ребёнок обладает установкой положительного отношения к миру, к</w:t>
      </w:r>
      <w:r>
        <w:t xml:space="preserve"> </w:t>
      </w:r>
      <w:r w:rsidRPr="00B8416F">
        <w:t>разным видам труда, другим людям и самому себе, обладает чувством</w:t>
      </w:r>
      <w:r>
        <w:t xml:space="preserve"> </w:t>
      </w:r>
      <w:r w:rsidRPr="00B8416F">
        <w:t>собственного достоинства; активно взаимодействует со сверстниками и</w:t>
      </w:r>
      <w:r>
        <w:t xml:space="preserve"> </w:t>
      </w:r>
      <w:r w:rsidRPr="00B8416F">
        <w:t>взрослыми, участвует в совместных играх. Способен договариваться,</w:t>
      </w:r>
      <w:r>
        <w:t xml:space="preserve"> </w:t>
      </w:r>
      <w:r w:rsidRPr="00B8416F">
        <w:t>учитывать интересы и чувства других, сопереживать неудачам и</w:t>
      </w:r>
      <w:r>
        <w:t xml:space="preserve"> </w:t>
      </w:r>
      <w:r w:rsidRPr="00B8416F">
        <w:t>радоваться успехам других, адекватно проявляет свои чувства, в том</w:t>
      </w:r>
      <w:r>
        <w:t xml:space="preserve"> </w:t>
      </w:r>
      <w:r w:rsidRPr="00B8416F">
        <w:t>числе чувство веры в себя, старается разрешать конфликты;</w:t>
      </w:r>
    </w:p>
    <w:p w:rsidR="00A12A06" w:rsidRPr="00B8416F" w:rsidRDefault="00A12A06" w:rsidP="00B8416F">
      <w:pPr>
        <w:autoSpaceDE w:val="0"/>
        <w:autoSpaceDN w:val="0"/>
        <w:adjustRightInd w:val="0"/>
        <w:jc w:val="both"/>
      </w:pPr>
      <w:r w:rsidRPr="00B8416F">
        <w:t>- ребёнок обладает развитым воображением, которое реализуется в разных</w:t>
      </w:r>
      <w:r>
        <w:t xml:space="preserve"> </w:t>
      </w:r>
      <w:r w:rsidRPr="00B8416F">
        <w:t>видах деятельности, и прежде всего в игре; ребёнок владеет разными</w:t>
      </w:r>
      <w:r>
        <w:t xml:space="preserve"> </w:t>
      </w:r>
      <w:r w:rsidRPr="00B8416F">
        <w:t>формами и видами игры, различает условную и реальную ситуации,</w:t>
      </w:r>
      <w:r>
        <w:t xml:space="preserve"> </w:t>
      </w:r>
      <w:r w:rsidRPr="00B8416F">
        <w:t>умеет подчиняться разным правилам и социальным нормам;</w:t>
      </w:r>
    </w:p>
    <w:p w:rsidR="00A12A06" w:rsidRPr="00B8416F" w:rsidRDefault="00A12A06" w:rsidP="00B8416F">
      <w:pPr>
        <w:autoSpaceDE w:val="0"/>
        <w:autoSpaceDN w:val="0"/>
        <w:adjustRightInd w:val="0"/>
        <w:jc w:val="both"/>
      </w:pPr>
      <w:r w:rsidRPr="00B8416F">
        <w:t>- ребёнок достаточно хорошо владеет устной речью, может выражать свои</w:t>
      </w:r>
      <w:r>
        <w:t xml:space="preserve"> </w:t>
      </w:r>
      <w:r w:rsidRPr="00B8416F">
        <w:t>мысли и желания, может использовать речь для выражения своих мыслей,</w:t>
      </w:r>
      <w:r>
        <w:t xml:space="preserve"> </w:t>
      </w:r>
      <w:r w:rsidRPr="00B8416F">
        <w:t>чувств и желаний, построения речевого высказывания в ситуации</w:t>
      </w:r>
      <w:r>
        <w:t xml:space="preserve"> </w:t>
      </w:r>
      <w:r w:rsidRPr="00B8416F">
        <w:t>общения, может выделять звуки в словах, у ребёнка складываются</w:t>
      </w:r>
      <w:r>
        <w:t xml:space="preserve"> </w:t>
      </w:r>
      <w:r w:rsidRPr="00B8416F">
        <w:t>предпосылки грамотности;</w:t>
      </w:r>
    </w:p>
    <w:p w:rsidR="00A12A06" w:rsidRPr="00B8416F" w:rsidRDefault="00A12A06" w:rsidP="00B8416F">
      <w:pPr>
        <w:autoSpaceDE w:val="0"/>
        <w:autoSpaceDN w:val="0"/>
        <w:adjustRightInd w:val="0"/>
        <w:jc w:val="both"/>
      </w:pPr>
      <w:r w:rsidRPr="00B8416F">
        <w:t>- у ребёнка развита крупная и мелкая моторика; он подвижен, вынослив,</w:t>
      </w:r>
      <w:r>
        <w:t xml:space="preserve"> </w:t>
      </w:r>
      <w:r w:rsidRPr="00B8416F">
        <w:t>владеет основными движениями, может контролировать свои движения и</w:t>
      </w:r>
      <w:r>
        <w:t xml:space="preserve"> </w:t>
      </w:r>
      <w:r w:rsidRPr="00B8416F">
        <w:t>управлять ими;</w:t>
      </w:r>
    </w:p>
    <w:p w:rsidR="00A12A06" w:rsidRPr="00B8416F" w:rsidRDefault="00A12A06" w:rsidP="00B8416F">
      <w:pPr>
        <w:autoSpaceDE w:val="0"/>
        <w:autoSpaceDN w:val="0"/>
        <w:adjustRightInd w:val="0"/>
        <w:jc w:val="both"/>
      </w:pPr>
      <w:r w:rsidRPr="00B8416F">
        <w:t>- ребёнок способен к волевым усилиям, может следовать социальным</w:t>
      </w:r>
      <w:r>
        <w:t xml:space="preserve"> </w:t>
      </w:r>
      <w:r w:rsidRPr="00B8416F">
        <w:t>нормам поведения и правилам в разных видах деятельности, во</w:t>
      </w:r>
      <w:r>
        <w:t xml:space="preserve"> </w:t>
      </w:r>
      <w:r w:rsidRPr="00B8416F">
        <w:t>взаимоотношениях со взрослыми и сверстниками, может соблюдать</w:t>
      </w:r>
      <w:r>
        <w:t xml:space="preserve"> </w:t>
      </w:r>
      <w:r w:rsidRPr="00B8416F">
        <w:t>правила безопасного поведения и личной гигиены;</w:t>
      </w:r>
    </w:p>
    <w:p w:rsidR="00A12A06" w:rsidRPr="00B8416F" w:rsidRDefault="00A12A06" w:rsidP="00B8416F">
      <w:pPr>
        <w:autoSpaceDE w:val="0"/>
        <w:autoSpaceDN w:val="0"/>
        <w:adjustRightInd w:val="0"/>
        <w:jc w:val="both"/>
      </w:pPr>
      <w:r w:rsidRPr="00B8416F">
        <w:t>- ребёнок проявляет любознательность, задаёт вопросы взрослым и</w:t>
      </w:r>
      <w:r>
        <w:t xml:space="preserve"> </w:t>
      </w:r>
      <w:r w:rsidRPr="00B8416F">
        <w:t>сверстникам, интересуется причинно-следственными связями, пытается</w:t>
      </w:r>
      <w:r>
        <w:t xml:space="preserve"> </w:t>
      </w:r>
      <w:r w:rsidRPr="00B8416F">
        <w:t>самостоятельно придумывать объяснения явлениям природы и поступкам</w:t>
      </w:r>
      <w:r>
        <w:t xml:space="preserve"> </w:t>
      </w:r>
      <w:r w:rsidRPr="00B8416F">
        <w:t>людей; склонен наблюдать, экспериментировать. Обладает начальными</w:t>
      </w:r>
      <w:r>
        <w:t xml:space="preserve"> </w:t>
      </w:r>
      <w:r w:rsidRPr="00B8416F">
        <w:t>знаниями о себе, о природном и социальном мире, в котором он живёт;</w:t>
      </w:r>
      <w:r>
        <w:t xml:space="preserve"> </w:t>
      </w:r>
      <w:r w:rsidRPr="00B8416F">
        <w:t>знаком с произведениями детской литературы, обладает элементарными</w:t>
      </w:r>
      <w:r>
        <w:t xml:space="preserve"> </w:t>
      </w:r>
      <w:r w:rsidRPr="00B8416F">
        <w:t>представлениями из области живой природы, естествознания,</w:t>
      </w:r>
      <w:r>
        <w:t xml:space="preserve"> </w:t>
      </w:r>
      <w:r w:rsidRPr="00B8416F">
        <w:t>математики, истории и т.п.;</w:t>
      </w:r>
    </w:p>
    <w:p w:rsidR="00A12A06" w:rsidRDefault="00A12A06" w:rsidP="00B8416F">
      <w:pPr>
        <w:autoSpaceDE w:val="0"/>
        <w:autoSpaceDN w:val="0"/>
        <w:adjustRightInd w:val="0"/>
        <w:jc w:val="both"/>
      </w:pPr>
      <w:r w:rsidRPr="00B8416F">
        <w:t>- ребёнок способен к принятию собственных решений, опираясь на свои</w:t>
      </w:r>
      <w:r>
        <w:t xml:space="preserve"> </w:t>
      </w:r>
      <w:r w:rsidRPr="00B8416F">
        <w:t>знания и умения в различных видах деятельности.</w:t>
      </w:r>
    </w:p>
    <w:p w:rsidR="00A12A06" w:rsidRPr="00B8416F" w:rsidRDefault="00A12A06" w:rsidP="00B8416F">
      <w:pPr>
        <w:autoSpaceDE w:val="0"/>
        <w:autoSpaceDN w:val="0"/>
        <w:adjustRightInd w:val="0"/>
        <w:jc w:val="both"/>
      </w:pPr>
    </w:p>
    <w:p w:rsidR="00A12A06" w:rsidRDefault="00A12A06" w:rsidP="00B8416F">
      <w:pPr>
        <w:autoSpaceDE w:val="0"/>
        <w:autoSpaceDN w:val="0"/>
        <w:adjustRightInd w:val="0"/>
        <w:jc w:val="both"/>
      </w:pPr>
      <w:r w:rsidRPr="00B8416F">
        <w:rPr>
          <w:b/>
          <w:bCs/>
        </w:rPr>
        <w:t xml:space="preserve">Содержательный раздел </w:t>
      </w:r>
      <w:r w:rsidRPr="00B8416F">
        <w:t>представляет: общее содержание</w:t>
      </w:r>
      <w:r>
        <w:t xml:space="preserve"> </w:t>
      </w:r>
      <w:r w:rsidRPr="00B8416F">
        <w:t>адаптированной программы, обеспечивающее полноценное развитие</w:t>
      </w:r>
      <w:r>
        <w:t xml:space="preserve"> </w:t>
      </w:r>
      <w:r w:rsidRPr="00B8416F">
        <w:t>личности детей и коррекцию речевых нарушений. Программа отражает</w:t>
      </w:r>
      <w:r>
        <w:t xml:space="preserve"> </w:t>
      </w:r>
      <w:r w:rsidRPr="00B8416F">
        <w:t>комплексность подхода, обеспечивая развитие детей во всех пяти</w:t>
      </w:r>
      <w:r>
        <w:t xml:space="preserve"> </w:t>
      </w:r>
      <w:r w:rsidRPr="00B8416F">
        <w:t>образовательных областях и разработана с учетом: Н.В. Нищевой</w:t>
      </w:r>
      <w:r>
        <w:t xml:space="preserve"> </w:t>
      </w:r>
      <w:r w:rsidRPr="00B8416F">
        <w:t>«Программа коррекционно-развивающей работы в логопедической группе</w:t>
      </w:r>
      <w:r>
        <w:t xml:space="preserve"> </w:t>
      </w:r>
      <w:r w:rsidRPr="00B8416F">
        <w:t>детского сада для детей с общим недоразвитием речи (с 3-х-7 лет)»,</w:t>
      </w:r>
      <w:r>
        <w:t xml:space="preserve"> </w:t>
      </w:r>
      <w:r w:rsidRPr="00B8416F">
        <w:t>обеспечение коррекции речевых нарушений «Программы логопедической</w:t>
      </w:r>
      <w:r>
        <w:t xml:space="preserve"> </w:t>
      </w:r>
      <w:r w:rsidRPr="00B8416F">
        <w:t>работы по преодолению общего недоразвития речи у детей» Т.Б. Филичевой, Г. В. Чиркиной , Т. В. Тумановой., С.А. Мироновой «Программа</w:t>
      </w:r>
      <w:r>
        <w:t xml:space="preserve"> </w:t>
      </w:r>
      <w:r w:rsidRPr="00B8416F">
        <w:t>логопедической работы с заикающимися детьми».</w:t>
      </w:r>
    </w:p>
    <w:p w:rsidR="00A12A06" w:rsidRPr="00B8416F" w:rsidRDefault="00A12A06" w:rsidP="00B8416F">
      <w:pPr>
        <w:autoSpaceDE w:val="0"/>
        <w:autoSpaceDN w:val="0"/>
        <w:adjustRightInd w:val="0"/>
        <w:jc w:val="both"/>
      </w:pPr>
    </w:p>
    <w:p w:rsidR="00A12A06" w:rsidRPr="00B8416F" w:rsidRDefault="00A12A06" w:rsidP="00B8416F">
      <w:pPr>
        <w:autoSpaceDE w:val="0"/>
        <w:autoSpaceDN w:val="0"/>
        <w:adjustRightInd w:val="0"/>
        <w:jc w:val="both"/>
      </w:pPr>
      <w:r w:rsidRPr="00B8416F">
        <w:rPr>
          <w:b/>
          <w:bCs/>
        </w:rPr>
        <w:t xml:space="preserve">Организационный раздел </w:t>
      </w:r>
      <w:r w:rsidRPr="00B8416F">
        <w:t>содержит описание материально-</w:t>
      </w:r>
      <w:r>
        <w:t xml:space="preserve"> </w:t>
      </w:r>
      <w:r w:rsidRPr="00B8416F">
        <w:t>технического обеспечения Адаптированной программы, включает</w:t>
      </w:r>
      <w:r>
        <w:t xml:space="preserve"> </w:t>
      </w:r>
      <w:r w:rsidRPr="00B8416F">
        <w:t>распорядок и режим дня,; особенности организации предметно-</w:t>
      </w:r>
      <w:r>
        <w:t xml:space="preserve"> </w:t>
      </w:r>
      <w:r w:rsidRPr="00B8416F">
        <w:t>пространственной среды, особенности взаимодействия педагогического</w:t>
      </w:r>
      <w:r>
        <w:t xml:space="preserve"> </w:t>
      </w:r>
      <w:r w:rsidRPr="00B8416F">
        <w:t>коллектива с семьями воспитанников.</w:t>
      </w:r>
    </w:p>
    <w:p w:rsidR="00A12A06" w:rsidRDefault="00A12A06" w:rsidP="00B8416F">
      <w:pPr>
        <w:autoSpaceDE w:val="0"/>
        <w:autoSpaceDN w:val="0"/>
        <w:adjustRightInd w:val="0"/>
        <w:jc w:val="both"/>
      </w:pPr>
      <w:r w:rsidRPr="00D30E85">
        <w:rPr>
          <w:b/>
          <w:u w:val="single"/>
        </w:rPr>
        <w:t>Цель</w:t>
      </w:r>
      <w:r w:rsidRPr="00B8416F">
        <w:t xml:space="preserve"> взаимодействия педагогического коллектива ДОУ с семьёй</w:t>
      </w:r>
      <w:r>
        <w:t xml:space="preserve"> </w:t>
      </w:r>
      <w:r w:rsidRPr="00B8416F">
        <w:t>заключается в обеспечении разносторонней поддержки воспитательного</w:t>
      </w:r>
      <w:r>
        <w:t xml:space="preserve"> </w:t>
      </w:r>
      <w:r w:rsidRPr="00B8416F">
        <w:t>потенциала семьи, помощи родителям в осознании самоценности</w:t>
      </w:r>
      <w:r>
        <w:t xml:space="preserve"> </w:t>
      </w:r>
      <w:r w:rsidRPr="00B8416F">
        <w:t>дошкольного периода детства как базиса для всей последующей жизни</w:t>
      </w:r>
      <w:r>
        <w:t xml:space="preserve"> </w:t>
      </w:r>
      <w:r w:rsidRPr="00B8416F">
        <w:t>человека.</w:t>
      </w:r>
    </w:p>
    <w:p w:rsidR="00A12A06" w:rsidRPr="00B8416F" w:rsidRDefault="00A12A06" w:rsidP="00B8416F">
      <w:pPr>
        <w:autoSpaceDE w:val="0"/>
        <w:autoSpaceDN w:val="0"/>
        <w:adjustRightInd w:val="0"/>
        <w:jc w:val="both"/>
      </w:pPr>
    </w:p>
    <w:p w:rsidR="00A12A06" w:rsidRDefault="00A12A06" w:rsidP="00B8416F">
      <w:pPr>
        <w:autoSpaceDE w:val="0"/>
        <w:autoSpaceDN w:val="0"/>
        <w:adjustRightInd w:val="0"/>
        <w:jc w:val="both"/>
      </w:pPr>
      <w:r w:rsidRPr="00B8416F">
        <w:t>Взаимодействие с родителями (законными представителями) по</w:t>
      </w:r>
      <w:r>
        <w:t xml:space="preserve"> </w:t>
      </w:r>
      <w:r w:rsidRPr="00B8416F">
        <w:t>вопросам образования ребёнка происходит через непосредственное</w:t>
      </w:r>
      <w:r>
        <w:t xml:space="preserve"> </w:t>
      </w:r>
      <w:r w:rsidRPr="00B8416F">
        <w:t>вовлечение их в образовательную деятельность, посредством создания</w:t>
      </w:r>
      <w:r>
        <w:t xml:space="preserve"> </w:t>
      </w:r>
      <w:r w:rsidRPr="00B8416F">
        <w:t>образовательных проектов совместно с семьёй на основе выявления</w:t>
      </w:r>
      <w:r>
        <w:t xml:space="preserve"> </w:t>
      </w:r>
      <w:r w:rsidRPr="00B8416F">
        <w:t>потребностей и поддержки образовательных инициатив семьи.</w:t>
      </w:r>
    </w:p>
    <w:p w:rsidR="00A12A06" w:rsidRPr="00B8416F" w:rsidRDefault="00A12A06" w:rsidP="00B8416F">
      <w:pPr>
        <w:autoSpaceDE w:val="0"/>
        <w:autoSpaceDN w:val="0"/>
        <w:adjustRightInd w:val="0"/>
        <w:jc w:val="both"/>
      </w:pPr>
    </w:p>
    <w:p w:rsidR="00A12A06" w:rsidRPr="00B8416F" w:rsidRDefault="00A12A06" w:rsidP="00B8416F">
      <w:pPr>
        <w:autoSpaceDE w:val="0"/>
        <w:autoSpaceDN w:val="0"/>
        <w:adjustRightInd w:val="0"/>
        <w:jc w:val="both"/>
      </w:pPr>
      <w:r w:rsidRPr="00B8416F">
        <w:t>Эффективное взаимодействие педагогического коллектива ДОУ и</w:t>
      </w:r>
      <w:r>
        <w:t xml:space="preserve"> </w:t>
      </w:r>
      <w:r w:rsidRPr="00B8416F">
        <w:t>семьи возможно только при соблюдении комплекса психолого-педагогических условий:</w:t>
      </w:r>
    </w:p>
    <w:p w:rsidR="00A12A06" w:rsidRPr="00B8416F" w:rsidRDefault="00A12A06" w:rsidP="00B8416F">
      <w:pPr>
        <w:autoSpaceDE w:val="0"/>
        <w:autoSpaceDN w:val="0"/>
        <w:adjustRightInd w:val="0"/>
        <w:jc w:val="both"/>
      </w:pPr>
      <w:r w:rsidRPr="00B8416F">
        <w:t>- поддержка эмоциональных сил ребёнка в процессе его взаимодействия с</w:t>
      </w:r>
      <w:r>
        <w:t xml:space="preserve"> </w:t>
      </w:r>
      <w:r w:rsidRPr="00B8416F">
        <w:t>семьёй, осознание ценности семьи как «эмоционального тыла» для</w:t>
      </w:r>
      <w:r>
        <w:t xml:space="preserve"> </w:t>
      </w:r>
      <w:r w:rsidRPr="00B8416F">
        <w:t>ребёнка;</w:t>
      </w:r>
    </w:p>
    <w:p w:rsidR="00A12A06" w:rsidRPr="00B8416F" w:rsidRDefault="00A12A06" w:rsidP="00B8416F">
      <w:pPr>
        <w:autoSpaceDE w:val="0"/>
        <w:autoSpaceDN w:val="0"/>
        <w:adjustRightInd w:val="0"/>
        <w:jc w:val="both"/>
      </w:pPr>
      <w:r w:rsidRPr="00B8416F">
        <w:t>- учёт в содержании общения с родителями разнородного характера</w:t>
      </w:r>
      <w:r>
        <w:t xml:space="preserve"> </w:t>
      </w:r>
      <w:r w:rsidRPr="00B8416F">
        <w:t>социокультурных потребностей и интересов;</w:t>
      </w:r>
    </w:p>
    <w:p w:rsidR="00A12A06" w:rsidRPr="00B8416F" w:rsidRDefault="00A12A06" w:rsidP="00B8416F">
      <w:pPr>
        <w:autoSpaceDE w:val="0"/>
        <w:autoSpaceDN w:val="0"/>
        <w:adjustRightInd w:val="0"/>
        <w:jc w:val="both"/>
      </w:pPr>
      <w:r w:rsidRPr="00B8416F">
        <w:t>- нацеленность содержания общения с родителями на укрепление детско-родительских отношений;</w:t>
      </w:r>
    </w:p>
    <w:p w:rsidR="00A12A06" w:rsidRPr="00B8416F" w:rsidRDefault="00A12A06" w:rsidP="00B8416F">
      <w:pPr>
        <w:autoSpaceDE w:val="0"/>
        <w:autoSpaceDN w:val="0"/>
        <w:adjustRightInd w:val="0"/>
        <w:jc w:val="both"/>
      </w:pPr>
      <w:r w:rsidRPr="00B8416F">
        <w:t>- сочетание комплекса форм сотрудничества с методами активизации и</w:t>
      </w:r>
      <w:r>
        <w:t xml:space="preserve"> </w:t>
      </w:r>
      <w:r w:rsidRPr="00B8416F">
        <w:t>развития педагогической рефлексии родителей;</w:t>
      </w:r>
    </w:p>
    <w:p w:rsidR="00A12A06" w:rsidRDefault="00A12A06" w:rsidP="000761B2">
      <w:pPr>
        <w:autoSpaceDE w:val="0"/>
        <w:autoSpaceDN w:val="0"/>
        <w:adjustRightInd w:val="0"/>
        <w:jc w:val="both"/>
      </w:pPr>
      <w:r w:rsidRPr="00B8416F">
        <w:t>- практическая направленность психолого-педагогических технологий</w:t>
      </w:r>
      <w:r>
        <w:t xml:space="preserve"> </w:t>
      </w:r>
      <w:r w:rsidRPr="00B8416F">
        <w:t>сотрудничества с семьями на овладение родителями разными видами</w:t>
      </w:r>
      <w:r>
        <w:t xml:space="preserve"> </w:t>
      </w:r>
      <w:r w:rsidRPr="00B8416F">
        <w:t>контакта и общения с ребёнком (вербального, невербального, игрового).</w:t>
      </w:r>
    </w:p>
    <w:p w:rsidR="00A12A06" w:rsidRPr="00B8416F" w:rsidRDefault="00A12A06" w:rsidP="000761B2">
      <w:pPr>
        <w:autoSpaceDE w:val="0"/>
        <w:autoSpaceDN w:val="0"/>
        <w:adjustRightInd w:val="0"/>
        <w:jc w:val="both"/>
      </w:pPr>
    </w:p>
    <w:p w:rsidR="00A12A06" w:rsidRPr="00B8416F" w:rsidRDefault="00A12A06" w:rsidP="000761B2">
      <w:pPr>
        <w:autoSpaceDE w:val="0"/>
        <w:autoSpaceDN w:val="0"/>
        <w:adjustRightInd w:val="0"/>
        <w:jc w:val="both"/>
      </w:pPr>
      <w:r w:rsidRPr="00B8416F">
        <w:t>Принципы руководства взаимодействием общественного и семейного</w:t>
      </w:r>
    </w:p>
    <w:p w:rsidR="00A12A06" w:rsidRPr="00B8416F" w:rsidRDefault="00A12A06" w:rsidP="000761B2">
      <w:pPr>
        <w:autoSpaceDE w:val="0"/>
        <w:autoSpaceDN w:val="0"/>
        <w:adjustRightInd w:val="0"/>
        <w:jc w:val="both"/>
      </w:pPr>
      <w:r w:rsidRPr="00B8416F">
        <w:t>воспитания:</w:t>
      </w:r>
    </w:p>
    <w:p w:rsidR="00A12A06" w:rsidRPr="00B8416F" w:rsidRDefault="00A12A06" w:rsidP="000761B2">
      <w:pPr>
        <w:autoSpaceDE w:val="0"/>
        <w:autoSpaceDN w:val="0"/>
        <w:adjustRightInd w:val="0"/>
        <w:jc w:val="both"/>
      </w:pPr>
      <w:r w:rsidRPr="00B8416F">
        <w:t>- ценностного отношения к детству как части духовной жизни семьи, что</w:t>
      </w:r>
      <w:r>
        <w:t xml:space="preserve"> </w:t>
      </w:r>
      <w:r w:rsidRPr="00B8416F">
        <w:t>является источником развития и ребёнка, и взрослого;</w:t>
      </w:r>
    </w:p>
    <w:p w:rsidR="00A12A06" w:rsidRPr="00B8416F" w:rsidRDefault="00A12A06" w:rsidP="000761B2">
      <w:pPr>
        <w:autoSpaceDE w:val="0"/>
        <w:autoSpaceDN w:val="0"/>
        <w:adjustRightInd w:val="0"/>
        <w:jc w:val="both"/>
      </w:pPr>
      <w:r w:rsidRPr="00B8416F">
        <w:t>- деятельностный в отношениях «педагог-семья»;</w:t>
      </w:r>
    </w:p>
    <w:p w:rsidR="00A12A06" w:rsidRPr="00B8416F" w:rsidRDefault="00A12A06" w:rsidP="000761B2">
      <w:pPr>
        <w:autoSpaceDE w:val="0"/>
        <w:autoSpaceDN w:val="0"/>
        <w:adjustRightInd w:val="0"/>
        <w:jc w:val="both"/>
      </w:pPr>
      <w:r w:rsidRPr="00B8416F">
        <w:t>- интеграции внешних и внутренних факторов повышения воспитательного</w:t>
      </w:r>
      <w:r>
        <w:t xml:space="preserve"> </w:t>
      </w:r>
      <w:r w:rsidRPr="00B8416F">
        <w:t>потенциала семьи;</w:t>
      </w:r>
    </w:p>
    <w:p w:rsidR="00A12A06" w:rsidRPr="00B8416F" w:rsidRDefault="00A12A06" w:rsidP="000761B2">
      <w:pPr>
        <w:autoSpaceDE w:val="0"/>
        <w:autoSpaceDN w:val="0"/>
        <w:adjustRightInd w:val="0"/>
        <w:jc w:val="both"/>
      </w:pPr>
      <w:r w:rsidRPr="00B8416F">
        <w:t>- доверительных отношений в системе «семья - ДОУ», включающий</w:t>
      </w:r>
      <w:r>
        <w:t xml:space="preserve"> </w:t>
      </w:r>
      <w:r w:rsidRPr="00B8416F">
        <w:t>готовность сторон доверять компетентности друг друга;</w:t>
      </w:r>
    </w:p>
    <w:p w:rsidR="00A12A06" w:rsidRPr="00B8416F" w:rsidRDefault="00A12A06" w:rsidP="000761B2">
      <w:pPr>
        <w:autoSpaceDE w:val="0"/>
        <w:autoSpaceDN w:val="0"/>
        <w:adjustRightInd w:val="0"/>
        <w:jc w:val="both"/>
      </w:pPr>
      <w:r w:rsidRPr="00B8416F">
        <w:t>- разграничение ответственности между педагогом и родителем как</w:t>
      </w:r>
      <w:r>
        <w:t xml:space="preserve"> </w:t>
      </w:r>
      <w:r w:rsidRPr="00B8416F">
        <w:t>партнёрами по общению, каждый из которых несёт персональную долю</w:t>
      </w:r>
      <w:r>
        <w:t xml:space="preserve"> </w:t>
      </w:r>
      <w:r w:rsidRPr="00B8416F">
        <w:t>ответственности в рамках своей социальной роли;</w:t>
      </w:r>
    </w:p>
    <w:p w:rsidR="00A12A06" w:rsidRPr="00B8416F" w:rsidRDefault="00A12A06" w:rsidP="000761B2">
      <w:pPr>
        <w:autoSpaceDE w:val="0"/>
        <w:autoSpaceDN w:val="0"/>
        <w:adjustRightInd w:val="0"/>
        <w:jc w:val="both"/>
      </w:pPr>
      <w:r w:rsidRPr="00B8416F">
        <w:t>- комплексности: целостное видение воспитательной компетентности</w:t>
      </w:r>
      <w:r>
        <w:t xml:space="preserve"> </w:t>
      </w:r>
      <w:r w:rsidRPr="00B8416F">
        <w:t>родителей;</w:t>
      </w:r>
    </w:p>
    <w:p w:rsidR="00A12A06" w:rsidRPr="00B8416F" w:rsidRDefault="00A12A06" w:rsidP="000761B2">
      <w:pPr>
        <w:autoSpaceDE w:val="0"/>
        <w:autoSpaceDN w:val="0"/>
        <w:adjustRightInd w:val="0"/>
        <w:jc w:val="both"/>
      </w:pPr>
      <w:r w:rsidRPr="00B8416F">
        <w:t>- системности: связан с упорядоченностью периодов развития</w:t>
      </w:r>
      <w:r>
        <w:t xml:space="preserve"> </w:t>
      </w:r>
      <w:r w:rsidRPr="00B8416F">
        <w:t>воспитательного потенциала семьи от подготовки к будущему</w:t>
      </w:r>
      <w:r>
        <w:t xml:space="preserve"> </w:t>
      </w:r>
      <w:r w:rsidRPr="00B8416F">
        <w:t>родительству к воспитанию его в разных периодах детства.</w:t>
      </w:r>
    </w:p>
    <w:p w:rsidR="00A12A06" w:rsidRPr="00481992" w:rsidRDefault="00A12A06" w:rsidP="00912198">
      <w:pPr>
        <w:jc w:val="both"/>
      </w:pPr>
    </w:p>
    <w:sectPr w:rsidR="00A12A06" w:rsidRPr="00481992" w:rsidSect="00346FFD">
      <w:footerReference w:type="default" r:id="rId31"/>
      <w:pgSz w:w="11906" w:h="16838"/>
      <w:pgMar w:top="568" w:right="84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A06" w:rsidRDefault="00A12A06" w:rsidP="001A79EB">
      <w:r>
        <w:separator/>
      </w:r>
    </w:p>
  </w:endnote>
  <w:endnote w:type="continuationSeparator" w:id="0">
    <w:p w:rsidR="00A12A06" w:rsidRDefault="00A12A06" w:rsidP="001A79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Ц"/>
    <w:panose1 w:val="02010600030101010101"/>
    <w:charset w:val="86"/>
    <w:family w:val="auto"/>
    <w:notTrueType/>
    <w:pitch w:val="variable"/>
    <w:sig w:usb0="00000001" w:usb1="080E0000" w:usb2="00000010" w:usb3="00000000" w:csb0="00040000" w:csb1="00000000"/>
  </w:font>
  <w:font w:name="DejaVu Sans Mono">
    <w:panose1 w:val="020B0609030804020204"/>
    <w:charset w:val="CC"/>
    <w:family w:val="modern"/>
    <w:pitch w:val="fixed"/>
    <w:sig w:usb0="E60022FF" w:usb1="D000F9FB" w:usb2="00000028" w:usb3="00000000" w:csb0="000000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A06" w:rsidRDefault="00A12A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A06" w:rsidRDefault="00A12A06" w:rsidP="001A79EB">
      <w:r>
        <w:separator/>
      </w:r>
    </w:p>
  </w:footnote>
  <w:footnote w:type="continuationSeparator" w:id="0">
    <w:p w:rsidR="00A12A06" w:rsidRDefault="00A12A06" w:rsidP="001A79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2535DD"/>
    <w:multiLevelType w:val="hybridMultilevel"/>
    <w:tmpl w:val="B1EAFC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1305C64"/>
    <w:multiLevelType w:val="multilevel"/>
    <w:tmpl w:val="60B45C10"/>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27232D69"/>
    <w:multiLevelType w:val="multilevel"/>
    <w:tmpl w:val="BC745BF6"/>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38346251"/>
    <w:multiLevelType w:val="multilevel"/>
    <w:tmpl w:val="1EF88326"/>
    <w:lvl w:ilvl="0">
      <w:start w:val="1"/>
      <w:numFmt w:val="lowerRoman"/>
      <w:lvlText w:val="%1."/>
      <w:lvlJc w:val="right"/>
      <w:pPr>
        <w:tabs>
          <w:tab w:val="num" w:pos="720"/>
        </w:tabs>
        <w:ind w:left="720" w:hanging="360"/>
      </w:pPr>
      <w:rPr>
        <w:rFonts w:cs="Times New Roman"/>
      </w:rPr>
    </w:lvl>
    <w:lvl w:ilvl="1">
      <w:start w:val="1"/>
      <w:numFmt w:val="lowerRoman"/>
      <w:lvlText w:val="%2."/>
      <w:lvlJc w:val="right"/>
      <w:pPr>
        <w:tabs>
          <w:tab w:val="num" w:pos="1440"/>
        </w:tabs>
        <w:ind w:left="1440" w:hanging="360"/>
      </w:pPr>
      <w:rPr>
        <w:rFonts w:cs="Times New Roman"/>
      </w:rPr>
    </w:lvl>
    <w:lvl w:ilvl="2">
      <w:start w:val="1"/>
      <w:numFmt w:val="lowerRoman"/>
      <w:lvlText w:val="%3."/>
      <w:lvlJc w:val="right"/>
      <w:pPr>
        <w:tabs>
          <w:tab w:val="num" w:pos="2160"/>
        </w:tabs>
        <w:ind w:left="2160" w:hanging="360"/>
      </w:pPr>
      <w:rPr>
        <w:rFonts w:cs="Times New Roman"/>
      </w:rPr>
    </w:lvl>
    <w:lvl w:ilvl="3">
      <w:start w:val="1"/>
      <w:numFmt w:val="lowerRoman"/>
      <w:lvlText w:val="%4."/>
      <w:lvlJc w:val="right"/>
      <w:pPr>
        <w:tabs>
          <w:tab w:val="num" w:pos="2880"/>
        </w:tabs>
        <w:ind w:left="2880" w:hanging="360"/>
      </w:pPr>
      <w:rPr>
        <w:rFonts w:cs="Times New Roman"/>
      </w:rPr>
    </w:lvl>
    <w:lvl w:ilvl="4">
      <w:start w:val="1"/>
      <w:numFmt w:val="lowerRoman"/>
      <w:lvlText w:val="%5."/>
      <w:lvlJc w:val="right"/>
      <w:pPr>
        <w:tabs>
          <w:tab w:val="num" w:pos="3600"/>
        </w:tabs>
        <w:ind w:left="3600" w:hanging="360"/>
      </w:pPr>
      <w:rPr>
        <w:rFonts w:cs="Times New Roman"/>
      </w:rPr>
    </w:lvl>
    <w:lvl w:ilvl="5">
      <w:start w:val="1"/>
      <w:numFmt w:val="lowerRoman"/>
      <w:lvlText w:val="%6."/>
      <w:lvlJc w:val="right"/>
      <w:pPr>
        <w:tabs>
          <w:tab w:val="num" w:pos="4320"/>
        </w:tabs>
        <w:ind w:left="4320" w:hanging="360"/>
      </w:pPr>
      <w:rPr>
        <w:rFonts w:cs="Times New Roman"/>
      </w:rPr>
    </w:lvl>
    <w:lvl w:ilvl="6">
      <w:start w:val="1"/>
      <w:numFmt w:val="lowerRoman"/>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lowerRoman"/>
      <w:lvlText w:val="%9."/>
      <w:lvlJc w:val="right"/>
      <w:pPr>
        <w:tabs>
          <w:tab w:val="num" w:pos="6480"/>
        </w:tabs>
        <w:ind w:left="6480" w:hanging="360"/>
      </w:pPr>
      <w:rPr>
        <w:rFonts w:cs="Times New Roman"/>
      </w:rPr>
    </w:lvl>
  </w:abstractNum>
  <w:abstractNum w:abstractNumId="6">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D7B4817"/>
    <w:multiLevelType w:val="multilevel"/>
    <w:tmpl w:val="D34450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C41539"/>
    <w:multiLevelType w:val="multilevel"/>
    <w:tmpl w:val="9EAC9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B471FA8"/>
    <w:multiLevelType w:val="multilevel"/>
    <w:tmpl w:val="52F88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B4E0B3F"/>
    <w:multiLevelType w:val="hybridMultilevel"/>
    <w:tmpl w:val="275A1EA4"/>
    <w:lvl w:ilvl="0" w:tplc="0419000F">
      <w:start w:val="1"/>
      <w:numFmt w:val="decimal"/>
      <w:lvlText w:val="%1."/>
      <w:lvlJc w:val="left"/>
      <w:pPr>
        <w:ind w:left="1920" w:hanging="360"/>
      </w:pPr>
      <w:rPr>
        <w:rFonts w:cs="Times New Roman"/>
      </w:rPr>
    </w:lvl>
    <w:lvl w:ilvl="1" w:tplc="04190019" w:tentative="1">
      <w:start w:val="1"/>
      <w:numFmt w:val="lowerLetter"/>
      <w:lvlText w:val="%2."/>
      <w:lvlJc w:val="left"/>
      <w:pPr>
        <w:ind w:left="2640" w:hanging="360"/>
      </w:pPr>
      <w:rPr>
        <w:rFonts w:cs="Times New Roman"/>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abstractNum w:abstractNumId="13">
    <w:nsid w:val="5F64453C"/>
    <w:multiLevelType w:val="hybridMultilevel"/>
    <w:tmpl w:val="822435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18F6BAF"/>
    <w:multiLevelType w:val="hybridMultilevel"/>
    <w:tmpl w:val="B8ECAC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4EE4C8F"/>
    <w:multiLevelType w:val="hybridMultilevel"/>
    <w:tmpl w:val="A26C875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6CA2811"/>
    <w:multiLevelType w:val="multilevel"/>
    <w:tmpl w:val="BE1EF49A"/>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68502259"/>
    <w:multiLevelType w:val="multilevel"/>
    <w:tmpl w:val="E51C1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C2467D4"/>
    <w:multiLevelType w:val="hybridMultilevel"/>
    <w:tmpl w:val="8CBEE64E"/>
    <w:lvl w:ilvl="0" w:tplc="1C38D442">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0824E5"/>
    <w:multiLevelType w:val="hybridMultilevel"/>
    <w:tmpl w:val="8CBEE64E"/>
    <w:lvl w:ilvl="0" w:tplc="1C38D442">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1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2"/>
  </w:num>
  <w:num w:numId="10">
    <w:abstractNumId w:val="14"/>
  </w:num>
  <w:num w:numId="11">
    <w:abstractNumId w:val="9"/>
  </w:num>
  <w:num w:numId="12">
    <w:abstractNumId w:val="19"/>
  </w:num>
  <w:num w:numId="13">
    <w:abstractNumId w:val="20"/>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0"/>
  </w:num>
  <w:num w:numId="19">
    <w:abstractNumId w:val="2"/>
  </w:num>
  <w:num w:numId="20">
    <w:abstractNumId w:val="6"/>
  </w:num>
  <w:num w:numId="21">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5D6C"/>
    <w:rsid w:val="000175DB"/>
    <w:rsid w:val="00024398"/>
    <w:rsid w:val="0004177E"/>
    <w:rsid w:val="000567B6"/>
    <w:rsid w:val="000577CF"/>
    <w:rsid w:val="000578D4"/>
    <w:rsid w:val="00064614"/>
    <w:rsid w:val="00074C75"/>
    <w:rsid w:val="000761B2"/>
    <w:rsid w:val="00094BF4"/>
    <w:rsid w:val="000A359C"/>
    <w:rsid w:val="000A78EA"/>
    <w:rsid w:val="000B2FAF"/>
    <w:rsid w:val="000B4EA0"/>
    <w:rsid w:val="000C6DB9"/>
    <w:rsid w:val="000C7725"/>
    <w:rsid w:val="000D3A5D"/>
    <w:rsid w:val="000F5244"/>
    <w:rsid w:val="000F7BF1"/>
    <w:rsid w:val="00120378"/>
    <w:rsid w:val="00131191"/>
    <w:rsid w:val="0013119F"/>
    <w:rsid w:val="00144E19"/>
    <w:rsid w:val="00163078"/>
    <w:rsid w:val="001655BB"/>
    <w:rsid w:val="00172509"/>
    <w:rsid w:val="001761DC"/>
    <w:rsid w:val="00177EE0"/>
    <w:rsid w:val="001817C9"/>
    <w:rsid w:val="001A79EB"/>
    <w:rsid w:val="001B4B47"/>
    <w:rsid w:val="001C18DE"/>
    <w:rsid w:val="001E1450"/>
    <w:rsid w:val="001F2732"/>
    <w:rsid w:val="001F7FAB"/>
    <w:rsid w:val="00226E79"/>
    <w:rsid w:val="002277F5"/>
    <w:rsid w:val="00231D9A"/>
    <w:rsid w:val="00234A4E"/>
    <w:rsid w:val="00243085"/>
    <w:rsid w:val="00246FE0"/>
    <w:rsid w:val="0026115D"/>
    <w:rsid w:val="00265B38"/>
    <w:rsid w:val="002714F1"/>
    <w:rsid w:val="00276483"/>
    <w:rsid w:val="00292635"/>
    <w:rsid w:val="0029616C"/>
    <w:rsid w:val="00296FDB"/>
    <w:rsid w:val="002A3133"/>
    <w:rsid w:val="002B028D"/>
    <w:rsid w:val="002C015A"/>
    <w:rsid w:val="002E37DF"/>
    <w:rsid w:val="00311FB6"/>
    <w:rsid w:val="00312FA4"/>
    <w:rsid w:val="00315B81"/>
    <w:rsid w:val="003242E6"/>
    <w:rsid w:val="00327C9D"/>
    <w:rsid w:val="00334D6F"/>
    <w:rsid w:val="00344579"/>
    <w:rsid w:val="00346FFD"/>
    <w:rsid w:val="00364668"/>
    <w:rsid w:val="003670E0"/>
    <w:rsid w:val="003704FE"/>
    <w:rsid w:val="00372D2B"/>
    <w:rsid w:val="00377156"/>
    <w:rsid w:val="00382E19"/>
    <w:rsid w:val="003A5F40"/>
    <w:rsid w:val="003A78BA"/>
    <w:rsid w:val="003B3D7B"/>
    <w:rsid w:val="003C59D1"/>
    <w:rsid w:val="003D7368"/>
    <w:rsid w:val="003E3E06"/>
    <w:rsid w:val="003E577B"/>
    <w:rsid w:val="004045E0"/>
    <w:rsid w:val="00414327"/>
    <w:rsid w:val="00423F5C"/>
    <w:rsid w:val="004322A4"/>
    <w:rsid w:val="00465DCF"/>
    <w:rsid w:val="00471A58"/>
    <w:rsid w:val="00481992"/>
    <w:rsid w:val="00482892"/>
    <w:rsid w:val="00492021"/>
    <w:rsid w:val="00492145"/>
    <w:rsid w:val="004A305A"/>
    <w:rsid w:val="004B12AA"/>
    <w:rsid w:val="00523596"/>
    <w:rsid w:val="005302E4"/>
    <w:rsid w:val="00551A5D"/>
    <w:rsid w:val="00554415"/>
    <w:rsid w:val="00571B50"/>
    <w:rsid w:val="005761C3"/>
    <w:rsid w:val="00591D49"/>
    <w:rsid w:val="005A08D2"/>
    <w:rsid w:val="005A3215"/>
    <w:rsid w:val="005B113F"/>
    <w:rsid w:val="005B2076"/>
    <w:rsid w:val="005B306D"/>
    <w:rsid w:val="005D0819"/>
    <w:rsid w:val="006148D7"/>
    <w:rsid w:val="00623AB8"/>
    <w:rsid w:val="00631097"/>
    <w:rsid w:val="0064375F"/>
    <w:rsid w:val="006555FF"/>
    <w:rsid w:val="0065729F"/>
    <w:rsid w:val="00680D66"/>
    <w:rsid w:val="00682296"/>
    <w:rsid w:val="0068243F"/>
    <w:rsid w:val="006A3496"/>
    <w:rsid w:val="006B123A"/>
    <w:rsid w:val="006C52A7"/>
    <w:rsid w:val="006C780A"/>
    <w:rsid w:val="006D14B5"/>
    <w:rsid w:val="007050D8"/>
    <w:rsid w:val="00715D6C"/>
    <w:rsid w:val="0075465A"/>
    <w:rsid w:val="00756A6E"/>
    <w:rsid w:val="00773B9B"/>
    <w:rsid w:val="00784B02"/>
    <w:rsid w:val="00797C9E"/>
    <w:rsid w:val="007C1C2A"/>
    <w:rsid w:val="007C3F08"/>
    <w:rsid w:val="007C4501"/>
    <w:rsid w:val="007D38BF"/>
    <w:rsid w:val="007F564A"/>
    <w:rsid w:val="00805C9F"/>
    <w:rsid w:val="00810790"/>
    <w:rsid w:val="00816354"/>
    <w:rsid w:val="00823626"/>
    <w:rsid w:val="0083411C"/>
    <w:rsid w:val="0086599D"/>
    <w:rsid w:val="00873D2C"/>
    <w:rsid w:val="0087471A"/>
    <w:rsid w:val="008A5981"/>
    <w:rsid w:val="008B1CFB"/>
    <w:rsid w:val="008F41A2"/>
    <w:rsid w:val="008F4C53"/>
    <w:rsid w:val="00904744"/>
    <w:rsid w:val="009068D5"/>
    <w:rsid w:val="00906EC6"/>
    <w:rsid w:val="00911432"/>
    <w:rsid w:val="00912198"/>
    <w:rsid w:val="009151D7"/>
    <w:rsid w:val="00915B43"/>
    <w:rsid w:val="009351C6"/>
    <w:rsid w:val="00940B59"/>
    <w:rsid w:val="00943C2E"/>
    <w:rsid w:val="00943CAC"/>
    <w:rsid w:val="00970AB1"/>
    <w:rsid w:val="00984962"/>
    <w:rsid w:val="0099688D"/>
    <w:rsid w:val="009C061A"/>
    <w:rsid w:val="009C3B04"/>
    <w:rsid w:val="009D0DBB"/>
    <w:rsid w:val="009D5E5C"/>
    <w:rsid w:val="009F15D6"/>
    <w:rsid w:val="00A1212C"/>
    <w:rsid w:val="00A12A06"/>
    <w:rsid w:val="00A1547C"/>
    <w:rsid w:val="00A230E4"/>
    <w:rsid w:val="00A405A2"/>
    <w:rsid w:val="00A43347"/>
    <w:rsid w:val="00A55A25"/>
    <w:rsid w:val="00A62058"/>
    <w:rsid w:val="00A67BDA"/>
    <w:rsid w:val="00A74AD5"/>
    <w:rsid w:val="00A754B0"/>
    <w:rsid w:val="00A868DD"/>
    <w:rsid w:val="00A9119E"/>
    <w:rsid w:val="00A963ED"/>
    <w:rsid w:val="00AA17DE"/>
    <w:rsid w:val="00AA3C70"/>
    <w:rsid w:val="00AA7979"/>
    <w:rsid w:val="00AB4656"/>
    <w:rsid w:val="00AD0B86"/>
    <w:rsid w:val="00AE665B"/>
    <w:rsid w:val="00AF76F4"/>
    <w:rsid w:val="00B0147F"/>
    <w:rsid w:val="00B16DC9"/>
    <w:rsid w:val="00B178DB"/>
    <w:rsid w:val="00B21870"/>
    <w:rsid w:val="00B2256F"/>
    <w:rsid w:val="00B23862"/>
    <w:rsid w:val="00B375A4"/>
    <w:rsid w:val="00B4633C"/>
    <w:rsid w:val="00B61227"/>
    <w:rsid w:val="00B8416F"/>
    <w:rsid w:val="00B903EA"/>
    <w:rsid w:val="00BB06FE"/>
    <w:rsid w:val="00BB3EA1"/>
    <w:rsid w:val="00BC1FC2"/>
    <w:rsid w:val="00BC6E04"/>
    <w:rsid w:val="00BD4938"/>
    <w:rsid w:val="00BD5367"/>
    <w:rsid w:val="00BD5C7D"/>
    <w:rsid w:val="00BF27B9"/>
    <w:rsid w:val="00C05685"/>
    <w:rsid w:val="00C06029"/>
    <w:rsid w:val="00C26B7B"/>
    <w:rsid w:val="00C43F19"/>
    <w:rsid w:val="00C51AC6"/>
    <w:rsid w:val="00C6638A"/>
    <w:rsid w:val="00C717EA"/>
    <w:rsid w:val="00C93802"/>
    <w:rsid w:val="00C94ED4"/>
    <w:rsid w:val="00CB37ED"/>
    <w:rsid w:val="00CC60FD"/>
    <w:rsid w:val="00CD1B50"/>
    <w:rsid w:val="00CD429F"/>
    <w:rsid w:val="00CE1C2D"/>
    <w:rsid w:val="00CE43AF"/>
    <w:rsid w:val="00CF174F"/>
    <w:rsid w:val="00CF6E2A"/>
    <w:rsid w:val="00D06B52"/>
    <w:rsid w:val="00D15399"/>
    <w:rsid w:val="00D26CD0"/>
    <w:rsid w:val="00D30E85"/>
    <w:rsid w:val="00D62EBC"/>
    <w:rsid w:val="00D64798"/>
    <w:rsid w:val="00D73E28"/>
    <w:rsid w:val="00D933AF"/>
    <w:rsid w:val="00DA1B38"/>
    <w:rsid w:val="00DA378F"/>
    <w:rsid w:val="00DB5DEB"/>
    <w:rsid w:val="00DC0C48"/>
    <w:rsid w:val="00DE1F36"/>
    <w:rsid w:val="00DE666D"/>
    <w:rsid w:val="00E114D2"/>
    <w:rsid w:val="00E50A38"/>
    <w:rsid w:val="00E56687"/>
    <w:rsid w:val="00E6693B"/>
    <w:rsid w:val="00E725F7"/>
    <w:rsid w:val="00E84B55"/>
    <w:rsid w:val="00EA34BD"/>
    <w:rsid w:val="00EA6369"/>
    <w:rsid w:val="00EC36E6"/>
    <w:rsid w:val="00EE2306"/>
    <w:rsid w:val="00EE259C"/>
    <w:rsid w:val="00F100C2"/>
    <w:rsid w:val="00F11FB5"/>
    <w:rsid w:val="00F270EE"/>
    <w:rsid w:val="00F3577E"/>
    <w:rsid w:val="00F62D55"/>
    <w:rsid w:val="00F76AE4"/>
    <w:rsid w:val="00F923C1"/>
    <w:rsid w:val="00FC681C"/>
    <w:rsid w:val="00FD75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DB"/>
    <w:rPr>
      <w:rFonts w:ascii="Times New Roman" w:eastAsia="Times New Roman" w:hAnsi="Times New Roman"/>
      <w:sz w:val="24"/>
      <w:szCs w:val="24"/>
    </w:rPr>
  </w:style>
  <w:style w:type="paragraph" w:styleId="Heading1">
    <w:name w:val="heading 1"/>
    <w:basedOn w:val="Normal"/>
    <w:link w:val="Heading1Char"/>
    <w:uiPriority w:val="99"/>
    <w:qFormat/>
    <w:rsid w:val="00DE1F3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9"/>
    <w:qFormat/>
    <w:rsid w:val="004322A4"/>
    <w:pPr>
      <w:keepNext/>
      <w:keepLines/>
      <w:spacing w:before="200" w:line="276"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uiPriority w:val="99"/>
    <w:qFormat/>
    <w:rsid w:val="004322A4"/>
    <w:pPr>
      <w:keepNext/>
      <w:keepLines/>
      <w:spacing w:before="200" w:line="276" w:lineRule="auto"/>
      <w:outlineLvl w:val="2"/>
    </w:pPr>
    <w:rPr>
      <w:rFonts w:ascii="Cambria" w:hAnsi="Cambria"/>
      <w:b/>
      <w:bCs/>
      <w:color w:val="4F81BD"/>
      <w:sz w:val="20"/>
      <w:szCs w:val="20"/>
      <w:lang w:eastAsia="en-US"/>
    </w:rPr>
  </w:style>
  <w:style w:type="paragraph" w:styleId="Heading4">
    <w:name w:val="heading 4"/>
    <w:basedOn w:val="Normal"/>
    <w:next w:val="Normal"/>
    <w:link w:val="Heading4Char"/>
    <w:uiPriority w:val="99"/>
    <w:qFormat/>
    <w:rsid w:val="004322A4"/>
    <w:pPr>
      <w:keepNext/>
      <w:keepLines/>
      <w:spacing w:before="200" w:line="276" w:lineRule="auto"/>
      <w:outlineLvl w:val="3"/>
    </w:pPr>
    <w:rPr>
      <w:rFonts w:ascii="Cambria" w:hAnsi="Cambria"/>
      <w:b/>
      <w:bCs/>
      <w:i/>
      <w:iCs/>
      <w:color w:val="4F81BD"/>
      <w:sz w:val="20"/>
      <w:szCs w:val="20"/>
      <w:lang w:eastAsia="en-US"/>
    </w:rPr>
  </w:style>
  <w:style w:type="paragraph" w:styleId="Heading5">
    <w:name w:val="heading 5"/>
    <w:basedOn w:val="Normal"/>
    <w:next w:val="Normal"/>
    <w:link w:val="Heading5Char"/>
    <w:uiPriority w:val="99"/>
    <w:qFormat/>
    <w:rsid w:val="00623AB8"/>
    <w:pPr>
      <w:keepNext/>
      <w:keepLines/>
      <w:spacing w:before="220" w:after="40" w:line="276" w:lineRule="auto"/>
      <w:outlineLvl w:val="4"/>
    </w:pPr>
    <w:rPr>
      <w:rFonts w:ascii="Calibri" w:hAnsi="Calibri"/>
      <w:b/>
      <w:sz w:val="22"/>
      <w:szCs w:val="22"/>
    </w:rPr>
  </w:style>
  <w:style w:type="paragraph" w:styleId="Heading6">
    <w:name w:val="heading 6"/>
    <w:basedOn w:val="Normal"/>
    <w:next w:val="Normal"/>
    <w:link w:val="Heading6Char"/>
    <w:uiPriority w:val="99"/>
    <w:qFormat/>
    <w:rsid w:val="00623AB8"/>
    <w:pPr>
      <w:keepNext/>
      <w:keepLines/>
      <w:spacing w:before="200" w:after="40" w:line="276" w:lineRule="auto"/>
      <w:outlineLvl w:val="5"/>
    </w:pPr>
    <w:rPr>
      <w:rFonts w:ascii="Calibri" w:hAnsi="Calibri"/>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1F36"/>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semiHidden/>
    <w:locked/>
    <w:rsid w:val="004322A4"/>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4322A4"/>
    <w:rPr>
      <w:rFonts w:ascii="Cambria" w:hAnsi="Cambria" w:cs="Times New Roman"/>
      <w:b/>
      <w:bCs/>
      <w:color w:val="4F81BD"/>
      <w:sz w:val="20"/>
      <w:szCs w:val="20"/>
    </w:rPr>
  </w:style>
  <w:style w:type="character" w:customStyle="1" w:styleId="Heading4Char">
    <w:name w:val="Heading 4 Char"/>
    <w:basedOn w:val="DefaultParagraphFont"/>
    <w:link w:val="Heading4"/>
    <w:uiPriority w:val="99"/>
    <w:semiHidden/>
    <w:locked/>
    <w:rsid w:val="004322A4"/>
    <w:rPr>
      <w:rFonts w:ascii="Cambria" w:hAnsi="Cambria" w:cs="Times New Roman"/>
      <w:b/>
      <w:bCs/>
      <w:i/>
      <w:iCs/>
      <w:color w:val="4F81BD"/>
      <w:sz w:val="20"/>
      <w:szCs w:val="20"/>
    </w:rPr>
  </w:style>
  <w:style w:type="character" w:customStyle="1" w:styleId="Heading5Char">
    <w:name w:val="Heading 5 Char"/>
    <w:basedOn w:val="DefaultParagraphFont"/>
    <w:link w:val="Heading5"/>
    <w:uiPriority w:val="99"/>
    <w:semiHidden/>
    <w:locked/>
    <w:rsid w:val="00623AB8"/>
    <w:rPr>
      <w:rFonts w:ascii="Calibri" w:hAnsi="Calibri" w:cs="Times New Roman"/>
      <w:b/>
      <w:lang w:eastAsia="ru-RU"/>
    </w:rPr>
  </w:style>
  <w:style w:type="character" w:customStyle="1" w:styleId="Heading6Char">
    <w:name w:val="Heading 6 Char"/>
    <w:basedOn w:val="DefaultParagraphFont"/>
    <w:link w:val="Heading6"/>
    <w:uiPriority w:val="99"/>
    <w:semiHidden/>
    <w:locked/>
    <w:rsid w:val="00623AB8"/>
    <w:rPr>
      <w:rFonts w:ascii="Calibri" w:hAnsi="Calibri" w:cs="Times New Roman"/>
      <w:b/>
      <w:sz w:val="20"/>
      <w:szCs w:val="20"/>
      <w:lang w:eastAsia="ru-RU"/>
    </w:rPr>
  </w:style>
  <w:style w:type="character" w:styleId="Hyperlink">
    <w:name w:val="Hyperlink"/>
    <w:basedOn w:val="DefaultParagraphFont"/>
    <w:uiPriority w:val="99"/>
    <w:rsid w:val="00B178DB"/>
    <w:rPr>
      <w:rFonts w:cs="Times New Roman"/>
      <w:color w:val="0000FF"/>
      <w:u w:val="single"/>
    </w:rPr>
  </w:style>
  <w:style w:type="paragraph" w:styleId="TOC1">
    <w:name w:val="toc 1"/>
    <w:basedOn w:val="Normal"/>
    <w:next w:val="Normal"/>
    <w:autoRedefine/>
    <w:uiPriority w:val="99"/>
    <w:rsid w:val="00BD4938"/>
    <w:pPr>
      <w:tabs>
        <w:tab w:val="right" w:leader="dot" w:pos="9345"/>
      </w:tabs>
      <w:jc w:val="center"/>
    </w:pPr>
    <w:rPr>
      <w:color w:val="333333"/>
      <w:shd w:val="clear" w:color="auto" w:fill="FFFFFF"/>
    </w:rPr>
  </w:style>
  <w:style w:type="paragraph" w:styleId="TOC2">
    <w:name w:val="toc 2"/>
    <w:basedOn w:val="Normal"/>
    <w:next w:val="Normal"/>
    <w:autoRedefine/>
    <w:uiPriority w:val="99"/>
    <w:rsid w:val="006C52A7"/>
    <w:pPr>
      <w:tabs>
        <w:tab w:val="right" w:leader="dot" w:pos="9345"/>
      </w:tabs>
      <w:ind w:left="540"/>
      <w:jc w:val="both"/>
    </w:pPr>
  </w:style>
  <w:style w:type="paragraph" w:styleId="TOC3">
    <w:name w:val="toc 3"/>
    <w:basedOn w:val="Normal"/>
    <w:next w:val="Normal"/>
    <w:autoRedefine/>
    <w:uiPriority w:val="99"/>
    <w:rsid w:val="00B178DB"/>
    <w:pPr>
      <w:tabs>
        <w:tab w:val="right" w:leader="dot" w:pos="9345"/>
      </w:tabs>
      <w:ind w:left="1080"/>
    </w:pPr>
  </w:style>
  <w:style w:type="paragraph" w:styleId="TOC4">
    <w:name w:val="toc 4"/>
    <w:basedOn w:val="Normal"/>
    <w:next w:val="Normal"/>
    <w:autoRedefine/>
    <w:uiPriority w:val="99"/>
    <w:rsid w:val="00B178DB"/>
    <w:pPr>
      <w:tabs>
        <w:tab w:val="right" w:leader="dot" w:pos="9345"/>
      </w:tabs>
      <w:ind w:left="1620"/>
    </w:pPr>
  </w:style>
  <w:style w:type="paragraph" w:customStyle="1" w:styleId="a">
    <w:name w:val="Стиль"/>
    <w:basedOn w:val="Normal"/>
    <w:next w:val="NormalWeb"/>
    <w:uiPriority w:val="99"/>
    <w:rsid w:val="00F270EE"/>
    <w:pPr>
      <w:spacing w:before="100" w:beforeAutospacing="1" w:after="100" w:afterAutospacing="1"/>
    </w:pPr>
  </w:style>
  <w:style w:type="character" w:styleId="Strong">
    <w:name w:val="Strong"/>
    <w:basedOn w:val="DefaultParagraphFont"/>
    <w:uiPriority w:val="99"/>
    <w:qFormat/>
    <w:rsid w:val="00B178DB"/>
    <w:rPr>
      <w:rFonts w:cs="Times New Roman"/>
      <w:b/>
    </w:rPr>
  </w:style>
  <w:style w:type="paragraph" w:customStyle="1" w:styleId="zag3">
    <w:name w:val="zag_3"/>
    <w:basedOn w:val="Normal"/>
    <w:uiPriority w:val="99"/>
    <w:rsid w:val="00B178DB"/>
    <w:pPr>
      <w:spacing w:before="100" w:beforeAutospacing="1" w:after="100" w:afterAutospacing="1"/>
      <w:jc w:val="center"/>
    </w:pPr>
    <w:rPr>
      <w:b/>
      <w:bCs/>
    </w:rPr>
  </w:style>
  <w:style w:type="paragraph" w:styleId="NormalWeb">
    <w:name w:val="Normal (Web)"/>
    <w:basedOn w:val="Normal"/>
    <w:link w:val="NormalWebChar"/>
    <w:uiPriority w:val="99"/>
    <w:rsid w:val="00B178DB"/>
    <w:rPr>
      <w:rFonts w:eastAsia="Calibri"/>
      <w:szCs w:val="20"/>
    </w:rPr>
  </w:style>
  <w:style w:type="character" w:styleId="Emphasis">
    <w:name w:val="Emphasis"/>
    <w:basedOn w:val="DefaultParagraphFont"/>
    <w:uiPriority w:val="99"/>
    <w:qFormat/>
    <w:rsid w:val="00B178DB"/>
    <w:rPr>
      <w:rFonts w:cs="Times New Roman"/>
      <w:i/>
    </w:rPr>
  </w:style>
  <w:style w:type="character" w:customStyle="1" w:styleId="razriadka1">
    <w:name w:val="razriadka1"/>
    <w:uiPriority w:val="99"/>
    <w:rsid w:val="00B178DB"/>
    <w:rPr>
      <w:rFonts w:ascii="Times New Roman" w:hAnsi="Times New Roman"/>
      <w:spacing w:val="48"/>
      <w:sz w:val="24"/>
    </w:rPr>
  </w:style>
  <w:style w:type="character" w:customStyle="1" w:styleId="body1">
    <w:name w:val="body1"/>
    <w:uiPriority w:val="99"/>
    <w:rsid w:val="00B178DB"/>
    <w:rPr>
      <w:rFonts w:ascii="Times New Roman" w:hAnsi="Times New Roman"/>
      <w:sz w:val="24"/>
    </w:rPr>
  </w:style>
  <w:style w:type="paragraph" w:customStyle="1" w:styleId="zag1">
    <w:name w:val="zag_1"/>
    <w:basedOn w:val="Normal"/>
    <w:uiPriority w:val="99"/>
    <w:rsid w:val="00B178DB"/>
    <w:pPr>
      <w:spacing w:before="100" w:beforeAutospacing="1" w:after="100" w:afterAutospacing="1"/>
      <w:jc w:val="center"/>
    </w:pPr>
    <w:rPr>
      <w:rFonts w:ascii="Arial" w:hAnsi="Arial" w:cs="Arial"/>
      <w:b/>
      <w:bCs/>
      <w:sz w:val="29"/>
      <w:szCs w:val="29"/>
    </w:rPr>
  </w:style>
  <w:style w:type="paragraph" w:customStyle="1" w:styleId="zag2">
    <w:name w:val="zag_2"/>
    <w:basedOn w:val="Normal"/>
    <w:uiPriority w:val="99"/>
    <w:rsid w:val="00B178DB"/>
    <w:pPr>
      <w:spacing w:before="100" w:beforeAutospacing="1" w:after="100" w:afterAutospacing="1"/>
      <w:jc w:val="center"/>
    </w:pPr>
    <w:rPr>
      <w:b/>
      <w:bCs/>
      <w:sz w:val="29"/>
      <w:szCs w:val="29"/>
    </w:rPr>
  </w:style>
  <w:style w:type="paragraph" w:customStyle="1" w:styleId="zag4">
    <w:name w:val="zag_4"/>
    <w:basedOn w:val="Normal"/>
    <w:uiPriority w:val="99"/>
    <w:rsid w:val="00F76AE4"/>
    <w:pPr>
      <w:spacing w:before="100" w:beforeAutospacing="1" w:after="100" w:afterAutospacing="1"/>
      <w:jc w:val="center"/>
    </w:pPr>
    <w:rPr>
      <w:spacing w:val="48"/>
    </w:rPr>
  </w:style>
  <w:style w:type="paragraph" w:customStyle="1" w:styleId="table">
    <w:name w:val="table"/>
    <w:basedOn w:val="Normal"/>
    <w:uiPriority w:val="99"/>
    <w:rsid w:val="00F76AE4"/>
    <w:pPr>
      <w:spacing w:before="100" w:beforeAutospacing="1" w:after="100" w:afterAutospacing="1"/>
    </w:pPr>
    <w:rPr>
      <w:sz w:val="22"/>
      <w:szCs w:val="22"/>
    </w:rPr>
  </w:style>
  <w:style w:type="paragraph" w:customStyle="1" w:styleId="tablecentre">
    <w:name w:val="table_centre"/>
    <w:basedOn w:val="Normal"/>
    <w:uiPriority w:val="99"/>
    <w:rsid w:val="00F76AE4"/>
    <w:pPr>
      <w:spacing w:before="100" w:beforeAutospacing="1" w:after="100" w:afterAutospacing="1"/>
      <w:jc w:val="center"/>
    </w:pPr>
    <w:rPr>
      <w:sz w:val="22"/>
      <w:szCs w:val="22"/>
    </w:rPr>
  </w:style>
  <w:style w:type="paragraph" w:customStyle="1" w:styleId="snoska">
    <w:name w:val="snoska"/>
    <w:basedOn w:val="Normal"/>
    <w:uiPriority w:val="99"/>
    <w:rsid w:val="00F76AE4"/>
    <w:pPr>
      <w:spacing w:before="100" w:beforeAutospacing="1" w:after="100" w:afterAutospacing="1"/>
      <w:jc w:val="both"/>
    </w:pPr>
    <w:rPr>
      <w:sz w:val="19"/>
      <w:szCs w:val="19"/>
    </w:rPr>
  </w:style>
  <w:style w:type="paragraph" w:customStyle="1" w:styleId="centre">
    <w:name w:val="centre"/>
    <w:basedOn w:val="Normal"/>
    <w:uiPriority w:val="99"/>
    <w:rsid w:val="00F76AE4"/>
    <w:pPr>
      <w:spacing w:before="100" w:beforeAutospacing="1" w:after="100" w:afterAutospacing="1"/>
      <w:jc w:val="center"/>
    </w:pPr>
  </w:style>
  <w:style w:type="paragraph" w:customStyle="1" w:styleId="4">
    <w:name w:val="Стиль4"/>
    <w:basedOn w:val="Normal"/>
    <w:next w:val="NormalWeb"/>
    <w:uiPriority w:val="99"/>
    <w:rsid w:val="002277F5"/>
    <w:pPr>
      <w:spacing w:before="100" w:beforeAutospacing="1" w:after="100" w:afterAutospacing="1"/>
    </w:pPr>
  </w:style>
  <w:style w:type="paragraph" w:customStyle="1" w:styleId="3">
    <w:name w:val="Стиль3"/>
    <w:basedOn w:val="Normal"/>
    <w:next w:val="NormalWeb"/>
    <w:uiPriority w:val="99"/>
    <w:rsid w:val="00B16DC9"/>
    <w:pPr>
      <w:spacing w:before="100" w:beforeAutospacing="1" w:after="100" w:afterAutospacing="1"/>
    </w:pPr>
  </w:style>
  <w:style w:type="paragraph" w:styleId="Header">
    <w:name w:val="header"/>
    <w:basedOn w:val="Normal"/>
    <w:link w:val="HeaderChar"/>
    <w:uiPriority w:val="99"/>
    <w:rsid w:val="001A79EB"/>
    <w:pPr>
      <w:tabs>
        <w:tab w:val="center" w:pos="4677"/>
        <w:tab w:val="right" w:pos="9355"/>
      </w:tabs>
    </w:pPr>
  </w:style>
  <w:style w:type="character" w:customStyle="1" w:styleId="HeaderChar">
    <w:name w:val="Header Char"/>
    <w:basedOn w:val="DefaultParagraphFont"/>
    <w:link w:val="Header"/>
    <w:uiPriority w:val="99"/>
    <w:locked/>
    <w:rsid w:val="001A79EB"/>
    <w:rPr>
      <w:rFonts w:ascii="Times New Roman" w:hAnsi="Times New Roman" w:cs="Times New Roman"/>
      <w:sz w:val="24"/>
      <w:szCs w:val="24"/>
      <w:lang w:eastAsia="ru-RU"/>
    </w:rPr>
  </w:style>
  <w:style w:type="paragraph" w:styleId="Footer">
    <w:name w:val="footer"/>
    <w:basedOn w:val="Normal"/>
    <w:link w:val="FooterChar"/>
    <w:uiPriority w:val="99"/>
    <w:rsid w:val="001A79EB"/>
    <w:pPr>
      <w:tabs>
        <w:tab w:val="center" w:pos="4677"/>
        <w:tab w:val="right" w:pos="9355"/>
      </w:tabs>
    </w:pPr>
  </w:style>
  <w:style w:type="character" w:customStyle="1" w:styleId="FooterChar">
    <w:name w:val="Footer Char"/>
    <w:basedOn w:val="DefaultParagraphFont"/>
    <w:link w:val="Footer"/>
    <w:uiPriority w:val="99"/>
    <w:locked/>
    <w:rsid w:val="001A79EB"/>
    <w:rPr>
      <w:rFonts w:ascii="Times New Roman" w:hAnsi="Times New Roman" w:cs="Times New Roman"/>
      <w:sz w:val="24"/>
      <w:szCs w:val="24"/>
      <w:lang w:eastAsia="ru-RU"/>
    </w:rPr>
  </w:style>
  <w:style w:type="paragraph" w:customStyle="1" w:styleId="2">
    <w:name w:val="Стиль2"/>
    <w:basedOn w:val="Normal"/>
    <w:next w:val="NormalWeb"/>
    <w:uiPriority w:val="99"/>
    <w:rsid w:val="00312FA4"/>
    <w:pPr>
      <w:spacing w:before="100" w:beforeAutospacing="1" w:after="100" w:afterAutospacing="1"/>
    </w:pPr>
  </w:style>
  <w:style w:type="paragraph" w:styleId="ListParagraph">
    <w:name w:val="List Paragraph"/>
    <w:basedOn w:val="Normal"/>
    <w:uiPriority w:val="99"/>
    <w:qFormat/>
    <w:rsid w:val="001F2732"/>
    <w:pPr>
      <w:ind w:left="720"/>
      <w:contextualSpacing/>
    </w:pPr>
  </w:style>
  <w:style w:type="table" w:styleId="TableGrid">
    <w:name w:val="Table Grid"/>
    <w:basedOn w:val="TableNormal"/>
    <w:uiPriority w:val="99"/>
    <w:rsid w:val="00315B8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4322A4"/>
    <w:rPr>
      <w:rFonts w:cs="Times New Roman"/>
      <w:sz w:val="16"/>
    </w:rPr>
  </w:style>
  <w:style w:type="paragraph" w:styleId="CommentText">
    <w:name w:val="annotation text"/>
    <w:basedOn w:val="Normal"/>
    <w:link w:val="CommentTextChar"/>
    <w:uiPriority w:val="99"/>
    <w:rsid w:val="004322A4"/>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locked/>
    <w:rsid w:val="004322A4"/>
    <w:rPr>
      <w:rFonts w:ascii="Calibri" w:hAnsi="Calibri" w:cs="Times New Roman"/>
      <w:sz w:val="20"/>
      <w:szCs w:val="20"/>
    </w:rPr>
  </w:style>
  <w:style w:type="paragraph" w:styleId="BalloonText">
    <w:name w:val="Balloon Text"/>
    <w:basedOn w:val="Normal"/>
    <w:link w:val="BalloonTextChar"/>
    <w:uiPriority w:val="99"/>
    <w:semiHidden/>
    <w:rsid w:val="004322A4"/>
    <w:rPr>
      <w:rFonts w:ascii="Tahoma" w:eastAsia="Calibri" w:hAnsi="Tahoma"/>
      <w:sz w:val="16"/>
      <w:szCs w:val="16"/>
      <w:lang w:eastAsia="en-US"/>
    </w:rPr>
  </w:style>
  <w:style w:type="character" w:customStyle="1" w:styleId="BalloonTextChar">
    <w:name w:val="Balloon Text Char"/>
    <w:basedOn w:val="DefaultParagraphFont"/>
    <w:link w:val="BalloonText"/>
    <w:uiPriority w:val="99"/>
    <w:semiHidden/>
    <w:locked/>
    <w:rsid w:val="004322A4"/>
    <w:rPr>
      <w:rFonts w:ascii="Tahoma" w:hAnsi="Tahoma" w:cs="Times New Roman"/>
      <w:sz w:val="16"/>
      <w:szCs w:val="16"/>
    </w:rPr>
  </w:style>
  <w:style w:type="paragraph" w:customStyle="1" w:styleId="1">
    <w:name w:val="Текст1"/>
    <w:basedOn w:val="Normal"/>
    <w:uiPriority w:val="99"/>
    <w:rsid w:val="004322A4"/>
    <w:pPr>
      <w:overflowPunct w:val="0"/>
      <w:autoSpaceDE w:val="0"/>
      <w:autoSpaceDN w:val="0"/>
      <w:adjustRightInd w:val="0"/>
      <w:textAlignment w:val="baseline"/>
    </w:pPr>
    <w:rPr>
      <w:rFonts w:ascii="Courier New" w:hAnsi="Courier New"/>
      <w:sz w:val="20"/>
      <w:szCs w:val="20"/>
    </w:rPr>
  </w:style>
  <w:style w:type="paragraph" w:styleId="FootnoteText">
    <w:name w:val="footnote text"/>
    <w:basedOn w:val="Normal"/>
    <w:link w:val="FootnoteTextChar"/>
    <w:uiPriority w:val="99"/>
    <w:semiHidden/>
    <w:rsid w:val="004322A4"/>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locked/>
    <w:rsid w:val="004322A4"/>
    <w:rPr>
      <w:rFonts w:ascii="Calibri" w:hAnsi="Calibri" w:cs="Times New Roman"/>
      <w:sz w:val="20"/>
      <w:szCs w:val="20"/>
    </w:rPr>
  </w:style>
  <w:style w:type="character" w:styleId="FootnoteReference">
    <w:name w:val="footnote reference"/>
    <w:basedOn w:val="DefaultParagraphFont"/>
    <w:uiPriority w:val="99"/>
    <w:rsid w:val="004322A4"/>
    <w:rPr>
      <w:rFonts w:cs="Times New Roman"/>
      <w:vertAlign w:val="superscript"/>
    </w:rPr>
  </w:style>
  <w:style w:type="paragraph" w:customStyle="1" w:styleId="p5">
    <w:name w:val="p5"/>
    <w:basedOn w:val="Normal"/>
    <w:uiPriority w:val="99"/>
    <w:rsid w:val="004322A4"/>
    <w:pPr>
      <w:spacing w:before="100" w:beforeAutospacing="1" w:after="100" w:afterAutospacing="1"/>
    </w:pPr>
    <w:rPr>
      <w:rFonts w:eastAsia="Batang"/>
      <w:lang w:eastAsia="ko-KR"/>
    </w:rPr>
  </w:style>
  <w:style w:type="paragraph" w:customStyle="1" w:styleId="a0">
    <w:name w:val="Обычный текст с отступом"/>
    <w:basedOn w:val="Normal"/>
    <w:uiPriority w:val="99"/>
    <w:rsid w:val="004322A4"/>
    <w:pPr>
      <w:widowControl w:val="0"/>
      <w:overflowPunct w:val="0"/>
      <w:autoSpaceDE w:val="0"/>
      <w:autoSpaceDN w:val="0"/>
      <w:adjustRightInd w:val="0"/>
      <w:ind w:left="720"/>
    </w:pPr>
    <w:rPr>
      <w:sz w:val="20"/>
      <w:szCs w:val="20"/>
    </w:rPr>
  </w:style>
  <w:style w:type="character" w:customStyle="1" w:styleId="NormalWebChar">
    <w:name w:val="Normal (Web) Char"/>
    <w:link w:val="NormalWeb"/>
    <w:uiPriority w:val="99"/>
    <w:locked/>
    <w:rsid w:val="004322A4"/>
    <w:rPr>
      <w:rFonts w:ascii="Times New Roman" w:hAnsi="Times New Roman"/>
      <w:sz w:val="24"/>
      <w:lang w:eastAsia="ru-RU"/>
    </w:rPr>
  </w:style>
  <w:style w:type="paragraph" w:styleId="BodyTextIndent2">
    <w:name w:val="Body Text Indent 2"/>
    <w:basedOn w:val="Normal"/>
    <w:link w:val="BodyTextIndent2Char"/>
    <w:uiPriority w:val="99"/>
    <w:rsid w:val="004322A4"/>
    <w:pPr>
      <w:spacing w:after="120" w:line="480" w:lineRule="auto"/>
      <w:ind w:left="283" w:firstLine="709"/>
      <w:contextualSpacing/>
      <w:jc w:val="both"/>
    </w:pPr>
    <w:rPr>
      <w:rFonts w:eastAsia="Calibri"/>
      <w:sz w:val="28"/>
      <w:szCs w:val="20"/>
      <w:lang w:eastAsia="en-US"/>
    </w:rPr>
  </w:style>
  <w:style w:type="character" w:customStyle="1" w:styleId="BodyTextIndent2Char">
    <w:name w:val="Body Text Indent 2 Char"/>
    <w:basedOn w:val="DefaultParagraphFont"/>
    <w:link w:val="BodyTextIndent2"/>
    <w:uiPriority w:val="99"/>
    <w:locked/>
    <w:rsid w:val="004322A4"/>
    <w:rPr>
      <w:rFonts w:ascii="Times New Roman" w:hAnsi="Times New Roman" w:cs="Times New Roman"/>
      <w:sz w:val="20"/>
      <w:szCs w:val="20"/>
    </w:rPr>
  </w:style>
  <w:style w:type="paragraph" w:customStyle="1" w:styleId="10">
    <w:name w:val="Абзац списка1"/>
    <w:aliases w:val="литература"/>
    <w:basedOn w:val="Normal"/>
    <w:link w:val="a1"/>
    <w:uiPriority w:val="99"/>
    <w:rsid w:val="004322A4"/>
    <w:pPr>
      <w:spacing w:line="360" w:lineRule="auto"/>
      <w:ind w:left="720" w:firstLine="709"/>
      <w:contextualSpacing/>
      <w:jc w:val="both"/>
    </w:pPr>
    <w:rPr>
      <w:rFonts w:eastAsia="Calibri"/>
      <w:sz w:val="20"/>
      <w:szCs w:val="20"/>
    </w:rPr>
  </w:style>
  <w:style w:type="character" w:customStyle="1" w:styleId="a1">
    <w:name w:val="Абзац списка Знак"/>
    <w:aliases w:val="литература Знак,Абзац списка1 Знак"/>
    <w:link w:val="10"/>
    <w:uiPriority w:val="99"/>
    <w:locked/>
    <w:rsid w:val="004322A4"/>
    <w:rPr>
      <w:rFonts w:ascii="Times New Roman" w:hAnsi="Times New Roman"/>
      <w:sz w:val="20"/>
    </w:rPr>
  </w:style>
  <w:style w:type="paragraph" w:customStyle="1" w:styleId="11">
    <w:name w:val="Заг 1"/>
    <w:basedOn w:val="Heading1"/>
    <w:link w:val="12"/>
    <w:uiPriority w:val="99"/>
    <w:rsid w:val="004322A4"/>
    <w:pPr>
      <w:keepNext/>
      <w:keepLines/>
      <w:spacing w:before="480" w:beforeAutospacing="0" w:after="0" w:afterAutospacing="0" w:line="276" w:lineRule="auto"/>
      <w:jc w:val="center"/>
    </w:pPr>
    <w:rPr>
      <w:rFonts w:eastAsia="Calibri"/>
      <w:b w:val="0"/>
      <w:bCs w:val="0"/>
      <w:color w:val="365F91"/>
      <w:kern w:val="0"/>
      <w:sz w:val="24"/>
      <w:szCs w:val="20"/>
    </w:rPr>
  </w:style>
  <w:style w:type="character" w:customStyle="1" w:styleId="12">
    <w:name w:val="Заг 1 Знак"/>
    <w:link w:val="11"/>
    <w:uiPriority w:val="99"/>
    <w:locked/>
    <w:rsid w:val="004322A4"/>
    <w:rPr>
      <w:rFonts w:ascii="Times New Roman" w:hAnsi="Times New Roman"/>
      <w:color w:val="365F91"/>
      <w:sz w:val="24"/>
    </w:rPr>
  </w:style>
  <w:style w:type="paragraph" w:customStyle="1" w:styleId="20">
    <w:name w:val="заг 2"/>
    <w:basedOn w:val="Heading2"/>
    <w:link w:val="21"/>
    <w:uiPriority w:val="99"/>
    <w:rsid w:val="004322A4"/>
    <w:pPr>
      <w:keepNext w:val="0"/>
      <w:keepLines w:val="0"/>
      <w:widowControl w:val="0"/>
      <w:spacing w:before="0" w:line="360" w:lineRule="auto"/>
    </w:pPr>
    <w:rPr>
      <w:rFonts w:ascii="Times New Roman" w:eastAsia="Calibri" w:hAnsi="Times New Roman"/>
      <w:b w:val="0"/>
      <w:bCs w:val="0"/>
      <w:sz w:val="24"/>
      <w:szCs w:val="20"/>
      <w:u w:val="single"/>
      <w:lang w:eastAsia="ru-RU"/>
    </w:rPr>
  </w:style>
  <w:style w:type="character" w:customStyle="1" w:styleId="21">
    <w:name w:val="заг 2 Знак"/>
    <w:link w:val="20"/>
    <w:uiPriority w:val="99"/>
    <w:locked/>
    <w:rsid w:val="004322A4"/>
    <w:rPr>
      <w:rFonts w:ascii="Times New Roman" w:hAnsi="Times New Roman"/>
      <w:color w:val="4F81BD"/>
      <w:sz w:val="24"/>
      <w:u w:val="single"/>
    </w:rPr>
  </w:style>
  <w:style w:type="paragraph" w:customStyle="1" w:styleId="30">
    <w:name w:val="Заг 3"/>
    <w:basedOn w:val="Heading3"/>
    <w:link w:val="31"/>
    <w:uiPriority w:val="99"/>
    <w:rsid w:val="004322A4"/>
    <w:pPr>
      <w:keepNext w:val="0"/>
      <w:keepLines w:val="0"/>
      <w:widowControl w:val="0"/>
      <w:spacing w:before="0"/>
      <w:ind w:firstLine="709"/>
    </w:pPr>
    <w:rPr>
      <w:rFonts w:ascii="Times New Roman" w:eastAsia="Calibri" w:hAnsi="Times New Roman"/>
      <w:b w:val="0"/>
      <w:bCs w:val="0"/>
      <w:sz w:val="24"/>
      <w:lang w:eastAsia="ru-RU"/>
    </w:rPr>
  </w:style>
  <w:style w:type="character" w:customStyle="1" w:styleId="31">
    <w:name w:val="Заг 3 Знак"/>
    <w:link w:val="30"/>
    <w:uiPriority w:val="99"/>
    <w:locked/>
    <w:rsid w:val="004322A4"/>
    <w:rPr>
      <w:rFonts w:ascii="Times New Roman" w:hAnsi="Times New Roman"/>
      <w:color w:val="4F81BD"/>
      <w:sz w:val="24"/>
    </w:rPr>
  </w:style>
  <w:style w:type="paragraph" w:customStyle="1" w:styleId="40">
    <w:name w:val="Заг 4"/>
    <w:basedOn w:val="Normal"/>
    <w:link w:val="41"/>
    <w:uiPriority w:val="99"/>
    <w:rsid w:val="004322A4"/>
    <w:pPr>
      <w:spacing w:after="200" w:line="276" w:lineRule="auto"/>
    </w:pPr>
    <w:rPr>
      <w:rFonts w:eastAsia="Calibri"/>
      <w:i/>
      <w:sz w:val="20"/>
      <w:szCs w:val="20"/>
    </w:rPr>
  </w:style>
  <w:style w:type="character" w:customStyle="1" w:styleId="41">
    <w:name w:val="Заг 4 Знак"/>
    <w:link w:val="40"/>
    <w:uiPriority w:val="99"/>
    <w:locked/>
    <w:rsid w:val="004322A4"/>
    <w:rPr>
      <w:rFonts w:ascii="Times New Roman" w:hAnsi="Times New Roman"/>
      <w:i/>
      <w:sz w:val="20"/>
      <w:lang w:eastAsia="ru-RU"/>
    </w:rPr>
  </w:style>
  <w:style w:type="paragraph" w:customStyle="1" w:styleId="a2">
    <w:name w:val="ТЕКСТ"/>
    <w:basedOn w:val="Normal"/>
    <w:link w:val="a3"/>
    <w:uiPriority w:val="99"/>
    <w:rsid w:val="004322A4"/>
    <w:pPr>
      <w:widowControl w:val="0"/>
      <w:spacing w:line="360" w:lineRule="auto"/>
      <w:ind w:firstLine="709"/>
      <w:jc w:val="both"/>
    </w:pPr>
    <w:rPr>
      <w:rFonts w:eastAsia="Calibri"/>
      <w:szCs w:val="20"/>
    </w:rPr>
  </w:style>
  <w:style w:type="character" w:customStyle="1" w:styleId="a3">
    <w:name w:val="ТЕКСТ Знак"/>
    <w:link w:val="a2"/>
    <w:uiPriority w:val="99"/>
    <w:locked/>
    <w:rsid w:val="004322A4"/>
    <w:rPr>
      <w:rFonts w:ascii="Times New Roman" w:hAnsi="Times New Roman"/>
      <w:sz w:val="24"/>
      <w:lang w:eastAsia="ru-RU"/>
    </w:rPr>
  </w:style>
  <w:style w:type="paragraph" w:customStyle="1" w:styleId="Default">
    <w:name w:val="Default"/>
    <w:uiPriority w:val="99"/>
    <w:rsid w:val="004322A4"/>
    <w:pPr>
      <w:autoSpaceDE w:val="0"/>
      <w:autoSpaceDN w:val="0"/>
      <w:adjustRightInd w:val="0"/>
    </w:pPr>
    <w:rPr>
      <w:rFonts w:ascii="Times New Roman" w:hAnsi="Times New Roman"/>
      <w:color w:val="000000"/>
      <w:sz w:val="24"/>
      <w:szCs w:val="24"/>
    </w:rPr>
  </w:style>
  <w:style w:type="paragraph" w:customStyle="1" w:styleId="msonormal0">
    <w:name w:val="msonormal"/>
    <w:basedOn w:val="Normal"/>
    <w:uiPriority w:val="99"/>
    <w:rsid w:val="0083411C"/>
    <w:pPr>
      <w:spacing w:before="100" w:beforeAutospacing="1" w:after="100" w:afterAutospacing="1"/>
    </w:pPr>
  </w:style>
  <w:style w:type="paragraph" w:customStyle="1" w:styleId="13">
    <w:name w:val="Стиль1"/>
    <w:basedOn w:val="Normal"/>
    <w:next w:val="NormalWeb"/>
    <w:uiPriority w:val="99"/>
    <w:rsid w:val="00372D2B"/>
    <w:pPr>
      <w:spacing w:before="100" w:beforeAutospacing="1" w:after="100" w:afterAutospacing="1"/>
    </w:pPr>
  </w:style>
  <w:style w:type="table" w:customStyle="1" w:styleId="TableNormal1">
    <w:name w:val="Table Normal1"/>
    <w:uiPriority w:val="99"/>
    <w:rsid w:val="00623AB8"/>
    <w:pPr>
      <w:spacing w:after="200" w:line="276" w:lineRule="auto"/>
    </w:pPr>
    <w:rPr>
      <w:rFonts w:cs="Calibri"/>
    </w:rPr>
    <w:tblPr>
      <w:tblCellMar>
        <w:top w:w="0" w:type="dxa"/>
        <w:left w:w="0" w:type="dxa"/>
        <w:bottom w:w="0" w:type="dxa"/>
        <w:right w:w="0" w:type="dxa"/>
      </w:tblCellMar>
    </w:tblPr>
  </w:style>
  <w:style w:type="paragraph" w:styleId="Title">
    <w:name w:val="Title"/>
    <w:basedOn w:val="Normal"/>
    <w:next w:val="Normal"/>
    <w:link w:val="TitleChar"/>
    <w:uiPriority w:val="99"/>
    <w:qFormat/>
    <w:rsid w:val="00623AB8"/>
    <w:pPr>
      <w:keepNext/>
      <w:keepLines/>
      <w:spacing w:before="480" w:after="120" w:line="276" w:lineRule="auto"/>
    </w:pPr>
    <w:rPr>
      <w:rFonts w:ascii="Calibri" w:hAnsi="Calibri"/>
      <w:b/>
      <w:sz w:val="72"/>
      <w:szCs w:val="72"/>
    </w:rPr>
  </w:style>
  <w:style w:type="character" w:customStyle="1" w:styleId="TitleChar">
    <w:name w:val="Title Char"/>
    <w:basedOn w:val="DefaultParagraphFont"/>
    <w:link w:val="Title"/>
    <w:uiPriority w:val="99"/>
    <w:locked/>
    <w:rsid w:val="00623AB8"/>
    <w:rPr>
      <w:rFonts w:ascii="Calibri" w:hAnsi="Calibri" w:cs="Times New Roman"/>
      <w:b/>
      <w:sz w:val="72"/>
      <w:szCs w:val="72"/>
      <w:lang w:eastAsia="ru-RU"/>
    </w:rPr>
  </w:style>
  <w:style w:type="paragraph" w:styleId="Subtitle">
    <w:name w:val="Subtitle"/>
    <w:basedOn w:val="Normal"/>
    <w:next w:val="Normal"/>
    <w:link w:val="SubtitleChar"/>
    <w:uiPriority w:val="99"/>
    <w:qFormat/>
    <w:rsid w:val="00623AB8"/>
    <w:pPr>
      <w:keepNext/>
      <w:keepLines/>
      <w:spacing w:before="360" w:after="80" w:line="276" w:lineRule="auto"/>
    </w:pPr>
    <w:rPr>
      <w:rFonts w:ascii="Georgia" w:eastAsia="Calibri" w:hAnsi="Georgia" w:cs="Georgia"/>
      <w:i/>
      <w:color w:val="666666"/>
      <w:sz w:val="48"/>
      <w:szCs w:val="48"/>
    </w:rPr>
  </w:style>
  <w:style w:type="character" w:customStyle="1" w:styleId="SubtitleChar">
    <w:name w:val="Subtitle Char"/>
    <w:basedOn w:val="DefaultParagraphFont"/>
    <w:link w:val="Subtitle"/>
    <w:uiPriority w:val="99"/>
    <w:locked/>
    <w:rsid w:val="00623AB8"/>
    <w:rPr>
      <w:rFonts w:ascii="Georgia" w:hAnsi="Georgia" w:cs="Georgia"/>
      <w:i/>
      <w:color w:val="666666"/>
      <w:sz w:val="48"/>
      <w:szCs w:val="48"/>
      <w:lang w:eastAsia="ru-RU"/>
    </w:rPr>
  </w:style>
  <w:style w:type="character" w:customStyle="1" w:styleId="UnresolvedMention">
    <w:name w:val="Unresolved Mention"/>
    <w:basedOn w:val="DefaultParagraphFont"/>
    <w:uiPriority w:val="99"/>
    <w:semiHidden/>
    <w:rsid w:val="000B2FAF"/>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1213415">
      <w:marLeft w:val="0"/>
      <w:marRight w:val="0"/>
      <w:marTop w:val="0"/>
      <w:marBottom w:val="0"/>
      <w:divBdr>
        <w:top w:val="none" w:sz="0" w:space="0" w:color="auto"/>
        <w:left w:val="none" w:sz="0" w:space="0" w:color="auto"/>
        <w:bottom w:val="none" w:sz="0" w:space="0" w:color="auto"/>
        <w:right w:val="none" w:sz="0" w:space="0" w:color="auto"/>
      </w:divBdr>
    </w:div>
    <w:div w:id="181213416">
      <w:marLeft w:val="0"/>
      <w:marRight w:val="0"/>
      <w:marTop w:val="0"/>
      <w:marBottom w:val="0"/>
      <w:divBdr>
        <w:top w:val="none" w:sz="0" w:space="0" w:color="auto"/>
        <w:left w:val="none" w:sz="0" w:space="0" w:color="auto"/>
        <w:bottom w:val="none" w:sz="0" w:space="0" w:color="auto"/>
        <w:right w:val="none" w:sz="0" w:space="0" w:color="auto"/>
      </w:divBdr>
    </w:div>
    <w:div w:id="181213417">
      <w:marLeft w:val="0"/>
      <w:marRight w:val="0"/>
      <w:marTop w:val="0"/>
      <w:marBottom w:val="0"/>
      <w:divBdr>
        <w:top w:val="none" w:sz="0" w:space="0" w:color="auto"/>
        <w:left w:val="none" w:sz="0" w:space="0" w:color="auto"/>
        <w:bottom w:val="none" w:sz="0" w:space="0" w:color="auto"/>
        <w:right w:val="none" w:sz="0" w:space="0" w:color="auto"/>
      </w:divBdr>
    </w:div>
    <w:div w:id="181213419">
      <w:marLeft w:val="0"/>
      <w:marRight w:val="0"/>
      <w:marTop w:val="0"/>
      <w:marBottom w:val="0"/>
      <w:divBdr>
        <w:top w:val="none" w:sz="0" w:space="0" w:color="auto"/>
        <w:left w:val="none" w:sz="0" w:space="0" w:color="auto"/>
        <w:bottom w:val="none" w:sz="0" w:space="0" w:color="auto"/>
        <w:right w:val="none" w:sz="0" w:space="0" w:color="auto"/>
      </w:divBdr>
    </w:div>
    <w:div w:id="181213420">
      <w:marLeft w:val="0"/>
      <w:marRight w:val="0"/>
      <w:marTop w:val="0"/>
      <w:marBottom w:val="0"/>
      <w:divBdr>
        <w:top w:val="none" w:sz="0" w:space="0" w:color="auto"/>
        <w:left w:val="none" w:sz="0" w:space="0" w:color="auto"/>
        <w:bottom w:val="none" w:sz="0" w:space="0" w:color="auto"/>
        <w:right w:val="none" w:sz="0" w:space="0" w:color="auto"/>
      </w:divBdr>
    </w:div>
    <w:div w:id="181213421">
      <w:marLeft w:val="0"/>
      <w:marRight w:val="0"/>
      <w:marTop w:val="0"/>
      <w:marBottom w:val="0"/>
      <w:divBdr>
        <w:top w:val="none" w:sz="0" w:space="0" w:color="auto"/>
        <w:left w:val="none" w:sz="0" w:space="0" w:color="auto"/>
        <w:bottom w:val="none" w:sz="0" w:space="0" w:color="auto"/>
        <w:right w:val="none" w:sz="0" w:space="0" w:color="auto"/>
      </w:divBdr>
    </w:div>
    <w:div w:id="181213423">
      <w:marLeft w:val="0"/>
      <w:marRight w:val="0"/>
      <w:marTop w:val="0"/>
      <w:marBottom w:val="0"/>
      <w:divBdr>
        <w:top w:val="none" w:sz="0" w:space="0" w:color="auto"/>
        <w:left w:val="none" w:sz="0" w:space="0" w:color="auto"/>
        <w:bottom w:val="none" w:sz="0" w:space="0" w:color="auto"/>
        <w:right w:val="none" w:sz="0" w:space="0" w:color="auto"/>
      </w:divBdr>
    </w:div>
    <w:div w:id="181213425">
      <w:marLeft w:val="0"/>
      <w:marRight w:val="0"/>
      <w:marTop w:val="0"/>
      <w:marBottom w:val="0"/>
      <w:divBdr>
        <w:top w:val="none" w:sz="0" w:space="0" w:color="auto"/>
        <w:left w:val="none" w:sz="0" w:space="0" w:color="auto"/>
        <w:bottom w:val="none" w:sz="0" w:space="0" w:color="auto"/>
        <w:right w:val="none" w:sz="0" w:space="0" w:color="auto"/>
      </w:divBdr>
    </w:div>
    <w:div w:id="181213426">
      <w:marLeft w:val="0"/>
      <w:marRight w:val="0"/>
      <w:marTop w:val="0"/>
      <w:marBottom w:val="0"/>
      <w:divBdr>
        <w:top w:val="none" w:sz="0" w:space="0" w:color="auto"/>
        <w:left w:val="none" w:sz="0" w:space="0" w:color="auto"/>
        <w:bottom w:val="none" w:sz="0" w:space="0" w:color="auto"/>
        <w:right w:val="none" w:sz="0" w:space="0" w:color="auto"/>
      </w:divBdr>
    </w:div>
    <w:div w:id="181213429">
      <w:marLeft w:val="0"/>
      <w:marRight w:val="0"/>
      <w:marTop w:val="0"/>
      <w:marBottom w:val="0"/>
      <w:divBdr>
        <w:top w:val="none" w:sz="0" w:space="0" w:color="auto"/>
        <w:left w:val="none" w:sz="0" w:space="0" w:color="auto"/>
        <w:bottom w:val="none" w:sz="0" w:space="0" w:color="auto"/>
        <w:right w:val="none" w:sz="0" w:space="0" w:color="auto"/>
      </w:divBdr>
    </w:div>
    <w:div w:id="181213430">
      <w:marLeft w:val="0"/>
      <w:marRight w:val="0"/>
      <w:marTop w:val="0"/>
      <w:marBottom w:val="0"/>
      <w:divBdr>
        <w:top w:val="none" w:sz="0" w:space="0" w:color="auto"/>
        <w:left w:val="none" w:sz="0" w:space="0" w:color="auto"/>
        <w:bottom w:val="none" w:sz="0" w:space="0" w:color="auto"/>
        <w:right w:val="none" w:sz="0" w:space="0" w:color="auto"/>
      </w:divBdr>
    </w:div>
    <w:div w:id="181213431">
      <w:marLeft w:val="0"/>
      <w:marRight w:val="0"/>
      <w:marTop w:val="0"/>
      <w:marBottom w:val="0"/>
      <w:divBdr>
        <w:top w:val="none" w:sz="0" w:space="0" w:color="auto"/>
        <w:left w:val="none" w:sz="0" w:space="0" w:color="auto"/>
        <w:bottom w:val="none" w:sz="0" w:space="0" w:color="auto"/>
        <w:right w:val="none" w:sz="0" w:space="0" w:color="auto"/>
      </w:divBdr>
      <w:divsChild>
        <w:div w:id="181213418">
          <w:marLeft w:val="829"/>
          <w:marRight w:val="0"/>
          <w:marTop w:val="0"/>
          <w:marBottom w:val="0"/>
          <w:divBdr>
            <w:top w:val="none" w:sz="0" w:space="0" w:color="auto"/>
            <w:left w:val="none" w:sz="0" w:space="0" w:color="auto"/>
            <w:bottom w:val="none" w:sz="0" w:space="0" w:color="auto"/>
            <w:right w:val="none" w:sz="0" w:space="0" w:color="auto"/>
          </w:divBdr>
        </w:div>
        <w:div w:id="181213424">
          <w:marLeft w:val="829"/>
          <w:marRight w:val="0"/>
          <w:marTop w:val="0"/>
          <w:marBottom w:val="0"/>
          <w:divBdr>
            <w:top w:val="none" w:sz="0" w:space="0" w:color="auto"/>
            <w:left w:val="none" w:sz="0" w:space="0" w:color="auto"/>
            <w:bottom w:val="none" w:sz="0" w:space="0" w:color="auto"/>
            <w:right w:val="none" w:sz="0" w:space="0" w:color="auto"/>
          </w:divBdr>
        </w:div>
        <w:div w:id="181213427">
          <w:marLeft w:val="829"/>
          <w:marRight w:val="0"/>
          <w:marTop w:val="0"/>
          <w:marBottom w:val="0"/>
          <w:divBdr>
            <w:top w:val="none" w:sz="0" w:space="0" w:color="auto"/>
            <w:left w:val="none" w:sz="0" w:space="0" w:color="auto"/>
            <w:bottom w:val="none" w:sz="0" w:space="0" w:color="auto"/>
            <w:right w:val="none" w:sz="0" w:space="0" w:color="auto"/>
          </w:divBdr>
        </w:div>
        <w:div w:id="181213428">
          <w:marLeft w:val="829"/>
          <w:marRight w:val="0"/>
          <w:marTop w:val="0"/>
          <w:marBottom w:val="0"/>
          <w:divBdr>
            <w:top w:val="none" w:sz="0" w:space="0" w:color="auto"/>
            <w:left w:val="none" w:sz="0" w:space="0" w:color="auto"/>
            <w:bottom w:val="none" w:sz="0" w:space="0" w:color="auto"/>
            <w:right w:val="none" w:sz="0" w:space="0" w:color="auto"/>
          </w:divBdr>
        </w:div>
        <w:div w:id="181213432">
          <w:marLeft w:val="829"/>
          <w:marRight w:val="0"/>
          <w:marTop w:val="0"/>
          <w:marBottom w:val="0"/>
          <w:divBdr>
            <w:top w:val="none" w:sz="0" w:space="0" w:color="auto"/>
            <w:left w:val="none" w:sz="0" w:space="0" w:color="auto"/>
            <w:bottom w:val="none" w:sz="0" w:space="0" w:color="auto"/>
            <w:right w:val="none" w:sz="0" w:space="0" w:color="auto"/>
          </w:divBdr>
        </w:div>
        <w:div w:id="181213435">
          <w:marLeft w:val="829"/>
          <w:marRight w:val="0"/>
          <w:marTop w:val="0"/>
          <w:marBottom w:val="0"/>
          <w:divBdr>
            <w:top w:val="none" w:sz="0" w:space="0" w:color="auto"/>
            <w:left w:val="none" w:sz="0" w:space="0" w:color="auto"/>
            <w:bottom w:val="none" w:sz="0" w:space="0" w:color="auto"/>
            <w:right w:val="none" w:sz="0" w:space="0" w:color="auto"/>
          </w:divBdr>
        </w:div>
        <w:div w:id="181213437">
          <w:marLeft w:val="829"/>
          <w:marRight w:val="0"/>
          <w:marTop w:val="0"/>
          <w:marBottom w:val="0"/>
          <w:divBdr>
            <w:top w:val="none" w:sz="0" w:space="0" w:color="auto"/>
            <w:left w:val="none" w:sz="0" w:space="0" w:color="auto"/>
            <w:bottom w:val="none" w:sz="0" w:space="0" w:color="auto"/>
            <w:right w:val="none" w:sz="0" w:space="0" w:color="auto"/>
          </w:divBdr>
        </w:div>
        <w:div w:id="181213439">
          <w:marLeft w:val="829"/>
          <w:marRight w:val="0"/>
          <w:marTop w:val="0"/>
          <w:marBottom w:val="0"/>
          <w:divBdr>
            <w:top w:val="none" w:sz="0" w:space="0" w:color="auto"/>
            <w:left w:val="none" w:sz="0" w:space="0" w:color="auto"/>
            <w:bottom w:val="none" w:sz="0" w:space="0" w:color="auto"/>
            <w:right w:val="none" w:sz="0" w:space="0" w:color="auto"/>
          </w:divBdr>
        </w:div>
        <w:div w:id="181213441">
          <w:marLeft w:val="829"/>
          <w:marRight w:val="0"/>
          <w:marTop w:val="0"/>
          <w:marBottom w:val="0"/>
          <w:divBdr>
            <w:top w:val="none" w:sz="0" w:space="0" w:color="auto"/>
            <w:left w:val="none" w:sz="0" w:space="0" w:color="auto"/>
            <w:bottom w:val="none" w:sz="0" w:space="0" w:color="auto"/>
            <w:right w:val="none" w:sz="0" w:space="0" w:color="auto"/>
          </w:divBdr>
        </w:div>
        <w:div w:id="181213444">
          <w:marLeft w:val="829"/>
          <w:marRight w:val="0"/>
          <w:marTop w:val="0"/>
          <w:marBottom w:val="0"/>
          <w:divBdr>
            <w:top w:val="none" w:sz="0" w:space="0" w:color="auto"/>
            <w:left w:val="none" w:sz="0" w:space="0" w:color="auto"/>
            <w:bottom w:val="none" w:sz="0" w:space="0" w:color="auto"/>
            <w:right w:val="none" w:sz="0" w:space="0" w:color="auto"/>
          </w:divBdr>
        </w:div>
      </w:divsChild>
    </w:div>
    <w:div w:id="181213433">
      <w:marLeft w:val="0"/>
      <w:marRight w:val="0"/>
      <w:marTop w:val="0"/>
      <w:marBottom w:val="0"/>
      <w:divBdr>
        <w:top w:val="none" w:sz="0" w:space="0" w:color="auto"/>
        <w:left w:val="none" w:sz="0" w:space="0" w:color="auto"/>
        <w:bottom w:val="none" w:sz="0" w:space="0" w:color="auto"/>
        <w:right w:val="none" w:sz="0" w:space="0" w:color="auto"/>
      </w:divBdr>
    </w:div>
    <w:div w:id="181213434">
      <w:marLeft w:val="0"/>
      <w:marRight w:val="0"/>
      <w:marTop w:val="0"/>
      <w:marBottom w:val="0"/>
      <w:divBdr>
        <w:top w:val="none" w:sz="0" w:space="0" w:color="auto"/>
        <w:left w:val="none" w:sz="0" w:space="0" w:color="auto"/>
        <w:bottom w:val="none" w:sz="0" w:space="0" w:color="auto"/>
        <w:right w:val="none" w:sz="0" w:space="0" w:color="auto"/>
      </w:divBdr>
    </w:div>
    <w:div w:id="181213436">
      <w:marLeft w:val="0"/>
      <w:marRight w:val="0"/>
      <w:marTop w:val="0"/>
      <w:marBottom w:val="0"/>
      <w:divBdr>
        <w:top w:val="none" w:sz="0" w:space="0" w:color="auto"/>
        <w:left w:val="none" w:sz="0" w:space="0" w:color="auto"/>
        <w:bottom w:val="none" w:sz="0" w:space="0" w:color="auto"/>
        <w:right w:val="none" w:sz="0" w:space="0" w:color="auto"/>
      </w:divBdr>
      <w:divsChild>
        <w:div w:id="181213422">
          <w:marLeft w:val="0"/>
          <w:marRight w:val="0"/>
          <w:marTop w:val="0"/>
          <w:marBottom w:val="0"/>
          <w:divBdr>
            <w:top w:val="none" w:sz="0" w:space="0" w:color="auto"/>
            <w:left w:val="none" w:sz="0" w:space="0" w:color="auto"/>
            <w:bottom w:val="none" w:sz="0" w:space="0" w:color="auto"/>
            <w:right w:val="none" w:sz="0" w:space="0" w:color="auto"/>
          </w:divBdr>
        </w:div>
        <w:div w:id="181213440">
          <w:marLeft w:val="0"/>
          <w:marRight w:val="0"/>
          <w:marTop w:val="0"/>
          <w:marBottom w:val="0"/>
          <w:divBdr>
            <w:top w:val="none" w:sz="0" w:space="0" w:color="auto"/>
            <w:left w:val="none" w:sz="0" w:space="0" w:color="auto"/>
            <w:bottom w:val="none" w:sz="0" w:space="0" w:color="auto"/>
            <w:right w:val="none" w:sz="0" w:space="0" w:color="auto"/>
          </w:divBdr>
        </w:div>
      </w:divsChild>
    </w:div>
    <w:div w:id="181213438">
      <w:marLeft w:val="0"/>
      <w:marRight w:val="0"/>
      <w:marTop w:val="0"/>
      <w:marBottom w:val="0"/>
      <w:divBdr>
        <w:top w:val="none" w:sz="0" w:space="0" w:color="auto"/>
        <w:left w:val="none" w:sz="0" w:space="0" w:color="auto"/>
        <w:bottom w:val="none" w:sz="0" w:space="0" w:color="auto"/>
        <w:right w:val="none" w:sz="0" w:space="0" w:color="auto"/>
      </w:divBdr>
    </w:div>
    <w:div w:id="181213442">
      <w:marLeft w:val="0"/>
      <w:marRight w:val="0"/>
      <w:marTop w:val="0"/>
      <w:marBottom w:val="0"/>
      <w:divBdr>
        <w:top w:val="none" w:sz="0" w:space="0" w:color="auto"/>
        <w:left w:val="none" w:sz="0" w:space="0" w:color="auto"/>
        <w:bottom w:val="none" w:sz="0" w:space="0" w:color="auto"/>
        <w:right w:val="none" w:sz="0" w:space="0" w:color="auto"/>
      </w:divBdr>
    </w:div>
    <w:div w:id="181213443">
      <w:marLeft w:val="0"/>
      <w:marRight w:val="0"/>
      <w:marTop w:val="0"/>
      <w:marBottom w:val="0"/>
      <w:divBdr>
        <w:top w:val="none" w:sz="0" w:space="0" w:color="auto"/>
        <w:left w:val="none" w:sz="0" w:space="0" w:color="auto"/>
        <w:bottom w:val="none" w:sz="0" w:space="0" w:color="auto"/>
        <w:right w:val="none" w:sz="0" w:space="0" w:color="auto"/>
      </w:divBdr>
    </w:div>
    <w:div w:id="1812134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hyperlink" Target="http://www.logopedmaster.ru/" TargetMode="External"/><Relationship Id="rId26" Type="http://schemas.openxmlformats.org/officeDocument/2006/relationships/hyperlink" Target="http://logoped-sfera.ru/" TargetMode="External"/><Relationship Id="rId3" Type="http://schemas.openxmlformats.org/officeDocument/2006/relationships/settings" Target="settings.xml"/><Relationship Id="rId21" Type="http://schemas.openxmlformats.org/officeDocument/2006/relationships/hyperlink" Target="http://www.boltun-spb.ru/art.html" TargetMode="Externa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hyperlink" Target="http://pedlib.ru/" TargetMode="External"/><Relationship Id="rId25" Type="http://schemas.openxmlformats.org/officeDocument/2006/relationships/hyperlink" Target="https://www.sfera-podpiska.ru/magazines/logoped"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ogoped.ru/" TargetMode="External"/><Relationship Id="rId20" Type="http://schemas.openxmlformats.org/officeDocument/2006/relationships/hyperlink" Target="https://www.minobr.org/" TargetMode="External"/><Relationship Id="rId29" Type="http://schemas.openxmlformats.org/officeDocument/2006/relationships/hyperlink" Target="https://www.almanahlogopeda.ru/resul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efectolog.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defectus.ru/publ/kabinet_logopeda/6" TargetMode="External"/><Relationship Id="rId28" Type="http://schemas.openxmlformats.org/officeDocument/2006/relationships/hyperlink" Target="https://vk.com/eletskaya_olga" TargetMode="External"/><Relationship Id="rId10" Type="http://schemas.openxmlformats.org/officeDocument/2006/relationships/image" Target="media/image3.jpeg"/><Relationship Id="rId19" Type="http://schemas.openxmlformats.org/officeDocument/2006/relationships/hyperlink" Target="https://urok.1sept.ru/"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portalpedagoga.ru/servisy/online/spisok_meropriyatii" TargetMode="External"/><Relationship Id="rId27" Type="http://schemas.openxmlformats.org/officeDocument/2006/relationships/hyperlink" Target="http://www.logolife.ru/" TargetMode="External"/><Relationship Id="rId30" Type="http://schemas.openxmlformats.org/officeDocument/2006/relationships/hyperlink" Target="https://kopilkaurokov.ru/logopediya/prochee/ighrydliarazvitiiaslukhoriechievoipami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3</Pages>
  <Words>-32766</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dc:title>
  <dc:subject/>
  <dc:creator>User</dc:creator>
  <cp:keywords/>
  <dc:description/>
  <cp:lastModifiedBy>User</cp:lastModifiedBy>
  <cp:revision>5</cp:revision>
  <cp:lastPrinted>2022-01-20T08:58:00Z</cp:lastPrinted>
  <dcterms:created xsi:type="dcterms:W3CDTF">2022-01-26T07:21:00Z</dcterms:created>
  <dcterms:modified xsi:type="dcterms:W3CDTF">2022-09-29T11:22:00Z</dcterms:modified>
</cp:coreProperties>
</file>